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A20B3A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 m. rugsėjo</w:t>
      </w:r>
      <w:bookmarkStart w:id="0" w:name="_GoBack"/>
      <w:bookmarkEnd w:id="0"/>
      <w:r w:rsidR="00EF0082">
        <w:rPr>
          <w:rFonts w:ascii="Times New Roman" w:hAnsi="Times New Roman"/>
        </w:rPr>
        <w:t xml:space="preserve">  </w:t>
      </w:r>
      <w:r w:rsidR="0008668D">
        <w:rPr>
          <w:rFonts w:ascii="Times New Roman" w:hAnsi="Times New Roman"/>
        </w:rPr>
        <w:t xml:space="preserve">  d.</w:t>
      </w:r>
      <w:r w:rsidR="00BE6D25">
        <w:rPr>
          <w:rFonts w:ascii="Times New Roman" w:hAnsi="Times New Roman"/>
        </w:rPr>
        <w:t xml:space="preserve"> Nr.</w:t>
      </w:r>
      <w:r w:rsidR="00A05904">
        <w:rPr>
          <w:rFonts w:ascii="Times New Roman" w:hAnsi="Times New Roman"/>
        </w:rPr>
        <w:t>AT-</w:t>
      </w:r>
    </w:p>
    <w:p w:rsidR="001D38EF" w:rsidRPr="001D38EF" w:rsidRDefault="00BE6D25" w:rsidP="00A05904">
      <w:pPr>
        <w:pStyle w:val="Heading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="00790984">
        <w:rPr>
          <w:rFonts w:ascii="Times New Roman" w:hAnsi="Times New Roman"/>
          <w:bCs/>
        </w:rPr>
        <w:t>s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0A6939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0A6939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>Lietuvos Respublikos teritorijų planavimo įstatymo 20 straipsnio 6 dalies</w:t>
      </w:r>
      <w:r w:rsidR="00B37F3C">
        <w:rPr>
          <w:rFonts w:ascii="Times New Roman" w:hAnsi="Times New Roman"/>
        </w:rPr>
        <w:t xml:space="preserve"> </w:t>
      </w:r>
      <w:r w:rsidR="00A20B3A">
        <w:rPr>
          <w:rFonts w:ascii="Times New Roman" w:hAnsi="Times New Roman"/>
        </w:rPr>
        <w:t>6</w:t>
      </w:r>
      <w:r w:rsidRPr="00B80928">
        <w:rPr>
          <w:rFonts w:ascii="Times New Roman" w:hAnsi="Times New Roman"/>
        </w:rPr>
        <w:t xml:space="preserve"> punktu</w:t>
      </w:r>
      <w:r w:rsidR="000A6939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tai</w:t>
      </w:r>
      <w:r w:rsidR="00F94B29">
        <w:rPr>
          <w:rFonts w:ascii="Times New Roman" w:hAnsi="Times New Roman"/>
          <w:szCs w:val="24"/>
        </w:rPr>
        <w:t>syklėmis</w:t>
      </w:r>
      <w:r w:rsidRPr="00B80928">
        <w:rPr>
          <w:rFonts w:ascii="Times New Roman" w:hAnsi="Times New Roman"/>
          <w:szCs w:val="24"/>
        </w:rPr>
        <w:t>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rajono savivaldybės administracijos </w:t>
      </w:r>
      <w:r w:rsidR="003A62C1">
        <w:rPr>
          <w:rFonts w:ascii="Times New Roman" w:hAnsi="Times New Roman"/>
          <w:szCs w:val="24"/>
        </w:rPr>
        <w:t>Ūkio, a</w:t>
      </w:r>
      <w:r w:rsidRPr="00B80928">
        <w:rPr>
          <w:rFonts w:ascii="Times New Roman" w:hAnsi="Times New Roman"/>
        </w:rPr>
        <w:t xml:space="preserve">rchitektūros ir </w:t>
      </w:r>
      <w:r w:rsidR="003A62C1">
        <w:rPr>
          <w:rFonts w:ascii="Times New Roman" w:hAnsi="Times New Roman"/>
        </w:rPr>
        <w:t>investicijų</w:t>
      </w:r>
      <w:r w:rsidRPr="00B80928">
        <w:rPr>
          <w:rFonts w:ascii="Times New Roman" w:hAnsi="Times New Roman"/>
        </w:rPr>
        <w:t xml:space="preserve"> skyriui organizuoti žemės</w:t>
      </w:r>
      <w:r w:rsidRPr="00B80928">
        <w:rPr>
          <w:rFonts w:ascii="Times New Roman" w:hAnsi="Times New Roman"/>
          <w:color w:val="000000"/>
        </w:rPr>
        <w:t xml:space="preserve"> sklyp</w:t>
      </w:r>
      <w:r w:rsidR="003776B1">
        <w:rPr>
          <w:rFonts w:ascii="Times New Roman" w:hAnsi="Times New Roman"/>
          <w:color w:val="000000"/>
        </w:rPr>
        <w:t>o</w:t>
      </w:r>
      <w:r w:rsidRPr="00B80928">
        <w:rPr>
          <w:rFonts w:ascii="Times New Roman" w:hAnsi="Times New Roman"/>
          <w:color w:val="000000"/>
        </w:rPr>
        <w:t xml:space="preserve"> formavimo ir pertvarkymo projekto</w:t>
      </w:r>
      <w:r w:rsidRPr="00B80928">
        <w:rPr>
          <w:rFonts w:ascii="Times New Roman" w:hAnsi="Times New Roman"/>
        </w:rPr>
        <w:t xml:space="preserve"> rengimą,</w:t>
      </w:r>
      <w:r w:rsidR="00131B41" w:rsidRPr="00131B41">
        <w:rPr>
          <w:rFonts w:ascii="Times New Roman" w:hAnsi="Times New Roman"/>
        </w:rPr>
        <w:t xml:space="preserve"> </w:t>
      </w:r>
      <w:r w:rsidR="00C54EC8">
        <w:rPr>
          <w:rFonts w:ascii="Times New Roman" w:hAnsi="Times New Roman"/>
        </w:rPr>
        <w:t>suformuojant</w:t>
      </w:r>
      <w:r w:rsidR="003A62C1">
        <w:rPr>
          <w:rFonts w:ascii="Times New Roman" w:hAnsi="Times New Roman"/>
        </w:rPr>
        <w:t xml:space="preserve"> </w:t>
      </w:r>
      <w:r w:rsidR="00A20B3A">
        <w:rPr>
          <w:rFonts w:ascii="Times New Roman" w:hAnsi="Times New Roman"/>
        </w:rPr>
        <w:t xml:space="preserve">kitos paskirties </w:t>
      </w:r>
      <w:r w:rsidR="003A62C1">
        <w:rPr>
          <w:rFonts w:ascii="Times New Roman" w:hAnsi="Times New Roman"/>
        </w:rPr>
        <w:t xml:space="preserve">žemės sklypą </w:t>
      </w:r>
      <w:r w:rsidR="00A20B3A">
        <w:rPr>
          <w:rFonts w:ascii="Times New Roman" w:hAnsi="Times New Roman"/>
        </w:rPr>
        <w:t>Sodų g.</w:t>
      </w:r>
      <w:r w:rsidR="003A62C1">
        <w:rPr>
          <w:rFonts w:ascii="Times New Roman" w:hAnsi="Times New Roman"/>
          <w:szCs w:val="24"/>
        </w:rPr>
        <w:t>, Šakių</w:t>
      </w:r>
      <w:r w:rsidR="00A20B3A">
        <w:rPr>
          <w:rFonts w:ascii="Times New Roman" w:hAnsi="Times New Roman"/>
          <w:szCs w:val="24"/>
        </w:rPr>
        <w:t xml:space="preserve"> m</w:t>
      </w:r>
      <w:r w:rsidR="003A62C1">
        <w:rPr>
          <w:rFonts w:ascii="Times New Roman" w:hAnsi="Times New Roman"/>
          <w:szCs w:val="24"/>
        </w:rPr>
        <w:t>.</w:t>
      </w:r>
      <w:r w:rsidR="00A20B3A">
        <w:rPr>
          <w:rFonts w:ascii="Times New Roman" w:hAnsi="Times New Roman"/>
          <w:szCs w:val="24"/>
        </w:rPr>
        <w:t>, biodegraduojančių atliekų kompostavimo aikštelei įrengti.</w:t>
      </w:r>
      <w:r w:rsidR="00105DCC">
        <w:rPr>
          <w:rFonts w:ascii="Times New Roman" w:hAnsi="Times New Roman"/>
          <w:szCs w:val="24"/>
        </w:rPr>
        <w:t xml:space="preserve"> 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FC4325">
        <w:rPr>
          <w:rFonts w:ascii="Times New Roman" w:hAnsi="Times New Roman"/>
          <w:szCs w:val="24"/>
        </w:rPr>
        <w:t>i</w:t>
      </w:r>
      <w:r w:rsidR="00790984">
        <w:rPr>
          <w:rFonts w:ascii="Times New Roman" w:hAnsi="Times New Roman"/>
          <w:szCs w:val="24"/>
        </w:rPr>
        <w:t xml:space="preserve"> Šakių rajono savivaldybės</w:t>
      </w:r>
      <w:r w:rsidR="00FC4325">
        <w:rPr>
          <w:rFonts w:ascii="Times New Roman" w:hAnsi="Times New Roman"/>
          <w:szCs w:val="24"/>
        </w:rPr>
        <w:t xml:space="preserve"> </w:t>
      </w:r>
      <w:r w:rsidR="00A0005F"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>lėšomis.</w:t>
      </w:r>
    </w:p>
    <w:p w:rsidR="00281FCA" w:rsidRDefault="00281FCA" w:rsidP="00281FCA">
      <w:pPr>
        <w:spacing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Cs w:val="24"/>
        </w:rPr>
        <w:t xml:space="preserve">                  </w:t>
      </w:r>
      <w:r>
        <w:rPr>
          <w:rStyle w:val="uficommentbody"/>
          <w:rFonts w:ascii="Times New Roman" w:hAnsi="Times New Roman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CA326A" w:rsidRDefault="00CA326A" w:rsidP="00A05904">
      <w:pPr>
        <w:rPr>
          <w:rFonts w:ascii="Times New Roman" w:hAnsi="Times New Roman"/>
        </w:rPr>
      </w:pPr>
    </w:p>
    <w:p w:rsidR="00D4016E" w:rsidRDefault="00D4016E" w:rsidP="00A05904">
      <w:pPr>
        <w:rPr>
          <w:rFonts w:ascii="Times New Roman" w:hAnsi="Times New Roman"/>
        </w:rPr>
      </w:pPr>
    </w:p>
    <w:p w:rsidR="00CA326A" w:rsidRDefault="00CA326A" w:rsidP="00CA326A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Administracijos direktorius                                                                                  Dainius Grincevičius                                          </w:t>
      </w:r>
    </w:p>
    <w:p w:rsidR="00D4016E" w:rsidRDefault="00D4016E" w:rsidP="00A05904">
      <w:pPr>
        <w:rPr>
          <w:rFonts w:ascii="Times New Roman" w:hAnsi="Times New Roman"/>
        </w:rPr>
      </w:pPr>
    </w:p>
    <w:p w:rsidR="00D4016E" w:rsidRDefault="00D4016E" w:rsidP="00A05904">
      <w:pPr>
        <w:rPr>
          <w:rFonts w:ascii="Times New Roman" w:hAnsi="Times New Roman"/>
        </w:rPr>
      </w:pPr>
    </w:p>
    <w:p w:rsidR="00CA326A" w:rsidRDefault="00CA326A" w:rsidP="00A05904">
      <w:pPr>
        <w:rPr>
          <w:rFonts w:ascii="Times New Roman" w:hAnsi="Times New Roman"/>
        </w:rPr>
      </w:pPr>
    </w:p>
    <w:p w:rsidR="00CA326A" w:rsidRDefault="00CA326A" w:rsidP="00A05904">
      <w:pPr>
        <w:rPr>
          <w:rFonts w:ascii="Times New Roman" w:hAnsi="Times New Roman"/>
        </w:rPr>
      </w:pPr>
    </w:p>
    <w:p w:rsidR="00CA326A" w:rsidRDefault="00CA326A" w:rsidP="00A05904">
      <w:pPr>
        <w:rPr>
          <w:rFonts w:ascii="Times New Roman" w:hAnsi="Times New Roman"/>
        </w:rPr>
      </w:pPr>
    </w:p>
    <w:p w:rsidR="00A0005F" w:rsidRPr="00CA326A" w:rsidRDefault="003A62C1" w:rsidP="00A05904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Ūkio, a</w:t>
      </w:r>
      <w:r w:rsidR="00A05904" w:rsidRPr="00CA326A">
        <w:rPr>
          <w:rFonts w:ascii="Times New Roman" w:hAnsi="Times New Roman"/>
          <w:sz w:val="18"/>
          <w:szCs w:val="18"/>
        </w:rPr>
        <w:t>rchitektūros</w:t>
      </w:r>
      <w:r>
        <w:rPr>
          <w:rFonts w:ascii="Times New Roman" w:hAnsi="Times New Roman"/>
          <w:sz w:val="18"/>
          <w:szCs w:val="18"/>
        </w:rPr>
        <w:t xml:space="preserve"> ir investicijų</w:t>
      </w:r>
      <w:r w:rsidR="00A90E12" w:rsidRPr="00CA326A">
        <w:rPr>
          <w:rFonts w:ascii="Times New Roman" w:hAnsi="Times New Roman"/>
          <w:sz w:val="18"/>
          <w:szCs w:val="18"/>
        </w:rPr>
        <w:t xml:space="preserve"> skyriaus</w:t>
      </w:r>
    </w:p>
    <w:p w:rsidR="00A05904" w:rsidRPr="00CA326A" w:rsidRDefault="00A90E12" w:rsidP="00A05904">
      <w:pPr>
        <w:rPr>
          <w:rFonts w:ascii="Times New Roman" w:hAnsi="Times New Roman"/>
          <w:sz w:val="18"/>
          <w:szCs w:val="18"/>
        </w:rPr>
      </w:pPr>
      <w:r w:rsidRPr="00CA326A">
        <w:rPr>
          <w:rFonts w:ascii="Times New Roman" w:hAnsi="Times New Roman"/>
          <w:sz w:val="18"/>
          <w:szCs w:val="18"/>
        </w:rPr>
        <w:t>vyr</w:t>
      </w:r>
      <w:r w:rsidR="00A05904" w:rsidRPr="00CA326A">
        <w:rPr>
          <w:rFonts w:ascii="Times New Roman" w:hAnsi="Times New Roman"/>
          <w:sz w:val="18"/>
          <w:szCs w:val="18"/>
        </w:rPr>
        <w:t>. specialistė</w:t>
      </w:r>
    </w:p>
    <w:p w:rsidR="00A0005F" w:rsidRPr="00CA326A" w:rsidRDefault="00A0005F" w:rsidP="00A05904">
      <w:pPr>
        <w:rPr>
          <w:rFonts w:ascii="Times New Roman" w:hAnsi="Times New Roman"/>
          <w:sz w:val="18"/>
          <w:szCs w:val="18"/>
        </w:rPr>
      </w:pPr>
    </w:p>
    <w:p w:rsidR="00A05904" w:rsidRPr="00CA326A" w:rsidRDefault="00A05904" w:rsidP="00A05904">
      <w:pPr>
        <w:rPr>
          <w:rFonts w:ascii="Times New Roman" w:hAnsi="Times New Roman"/>
          <w:sz w:val="18"/>
          <w:szCs w:val="18"/>
        </w:rPr>
      </w:pPr>
      <w:r w:rsidRPr="00CA326A">
        <w:rPr>
          <w:rFonts w:ascii="Times New Roman" w:hAnsi="Times New Roman"/>
          <w:sz w:val="18"/>
          <w:szCs w:val="18"/>
        </w:rPr>
        <w:t>Laima Savukaitienė</w:t>
      </w:r>
    </w:p>
    <w:p w:rsidR="00A0005F" w:rsidRPr="00CA326A" w:rsidRDefault="00696D33" w:rsidP="00A05904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2018</w:t>
      </w:r>
      <w:r w:rsidR="00A0005F" w:rsidRPr="00CA326A">
        <w:rPr>
          <w:rFonts w:ascii="Times New Roman" w:hAnsi="Times New Roman"/>
          <w:sz w:val="18"/>
          <w:szCs w:val="18"/>
        </w:rPr>
        <w:t>-0</w:t>
      </w:r>
      <w:r w:rsidR="00EC091A">
        <w:rPr>
          <w:rFonts w:ascii="Times New Roman" w:hAnsi="Times New Roman"/>
          <w:sz w:val="18"/>
          <w:szCs w:val="18"/>
        </w:rPr>
        <w:t>9</w:t>
      </w:r>
      <w:r w:rsidR="00C075EC" w:rsidRPr="00CA326A">
        <w:rPr>
          <w:rFonts w:ascii="Times New Roman" w:hAnsi="Times New Roman"/>
          <w:sz w:val="18"/>
          <w:szCs w:val="18"/>
        </w:rPr>
        <w:t>-</w:t>
      </w:r>
      <w:r w:rsidR="00EC091A">
        <w:rPr>
          <w:rFonts w:ascii="Times New Roman" w:hAnsi="Times New Roman"/>
          <w:sz w:val="18"/>
          <w:szCs w:val="18"/>
        </w:rPr>
        <w:t>25</w:t>
      </w:r>
    </w:p>
    <w:p w:rsidR="00A0005F" w:rsidRPr="00A0005F" w:rsidRDefault="00A0005F" w:rsidP="00A05904">
      <w:pPr>
        <w:rPr>
          <w:rFonts w:ascii="Times New Roman" w:hAnsi="Times New Roman"/>
        </w:rPr>
      </w:pPr>
    </w:p>
    <w:sectPr w:rsidR="00A0005F" w:rsidRPr="00A0005F" w:rsidSect="00A0005F">
      <w:headerReference w:type="default" r:id="rId9"/>
      <w:footerReference w:type="default" r:id="rId10"/>
      <w:pgSz w:w="11907" w:h="16840" w:code="9"/>
      <w:pgMar w:top="1134" w:right="567" w:bottom="568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DA9" w:rsidRDefault="002A0DA9">
      <w:r>
        <w:separator/>
      </w:r>
    </w:p>
  </w:endnote>
  <w:endnote w:type="continuationSeparator" w:id="0">
    <w:p w:rsidR="002A0DA9" w:rsidRDefault="002A0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9F065C" w:rsidP="009F065C">
    <w:pPr>
      <w:pStyle w:val="Footer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DA9" w:rsidRDefault="002A0DA9">
      <w:r>
        <w:separator/>
      </w:r>
    </w:p>
  </w:footnote>
  <w:footnote w:type="continuationSeparator" w:id="0">
    <w:p w:rsidR="002A0DA9" w:rsidRDefault="002A0D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1F07"/>
    <w:rsid w:val="00023B37"/>
    <w:rsid w:val="00061E67"/>
    <w:rsid w:val="0008668D"/>
    <w:rsid w:val="00087268"/>
    <w:rsid w:val="000A3F17"/>
    <w:rsid w:val="000A6939"/>
    <w:rsid w:val="00105DCC"/>
    <w:rsid w:val="001215AD"/>
    <w:rsid w:val="00131B41"/>
    <w:rsid w:val="00142467"/>
    <w:rsid w:val="00146E13"/>
    <w:rsid w:val="001607A0"/>
    <w:rsid w:val="0018619F"/>
    <w:rsid w:val="001B42B9"/>
    <w:rsid w:val="001D38EF"/>
    <w:rsid w:val="001F0285"/>
    <w:rsid w:val="00212B4F"/>
    <w:rsid w:val="002221F4"/>
    <w:rsid w:val="00223DA1"/>
    <w:rsid w:val="00253B79"/>
    <w:rsid w:val="00281FCA"/>
    <w:rsid w:val="0028420B"/>
    <w:rsid w:val="002A0DA9"/>
    <w:rsid w:val="002B10F4"/>
    <w:rsid w:val="002F4EF9"/>
    <w:rsid w:val="00313CF0"/>
    <w:rsid w:val="003257EC"/>
    <w:rsid w:val="003776B1"/>
    <w:rsid w:val="003A03BF"/>
    <w:rsid w:val="003A62C1"/>
    <w:rsid w:val="003B6764"/>
    <w:rsid w:val="003E3427"/>
    <w:rsid w:val="003F04DF"/>
    <w:rsid w:val="004501C8"/>
    <w:rsid w:val="00454B03"/>
    <w:rsid w:val="004866D5"/>
    <w:rsid w:val="004B7D0F"/>
    <w:rsid w:val="004D44BF"/>
    <w:rsid w:val="00541D95"/>
    <w:rsid w:val="00550B3D"/>
    <w:rsid w:val="00555180"/>
    <w:rsid w:val="00566EAB"/>
    <w:rsid w:val="005D422F"/>
    <w:rsid w:val="005D4A87"/>
    <w:rsid w:val="00601971"/>
    <w:rsid w:val="00610881"/>
    <w:rsid w:val="006121F0"/>
    <w:rsid w:val="006323F7"/>
    <w:rsid w:val="00696D33"/>
    <w:rsid w:val="0070001E"/>
    <w:rsid w:val="00701EDA"/>
    <w:rsid w:val="00702057"/>
    <w:rsid w:val="0072204B"/>
    <w:rsid w:val="0075169E"/>
    <w:rsid w:val="00781B7C"/>
    <w:rsid w:val="00787DD7"/>
    <w:rsid w:val="00790984"/>
    <w:rsid w:val="007A1DEF"/>
    <w:rsid w:val="007A5E27"/>
    <w:rsid w:val="007C4CBE"/>
    <w:rsid w:val="007C4E4B"/>
    <w:rsid w:val="007C7256"/>
    <w:rsid w:val="007D05C6"/>
    <w:rsid w:val="007D33C7"/>
    <w:rsid w:val="007E4FDB"/>
    <w:rsid w:val="007F2BC0"/>
    <w:rsid w:val="008274FC"/>
    <w:rsid w:val="008B1825"/>
    <w:rsid w:val="008D2A9F"/>
    <w:rsid w:val="0093054E"/>
    <w:rsid w:val="0094227A"/>
    <w:rsid w:val="00955B9F"/>
    <w:rsid w:val="00981732"/>
    <w:rsid w:val="00983E0C"/>
    <w:rsid w:val="00992DAA"/>
    <w:rsid w:val="009A3F18"/>
    <w:rsid w:val="009C4EAB"/>
    <w:rsid w:val="009D04EA"/>
    <w:rsid w:val="009F041D"/>
    <w:rsid w:val="009F065C"/>
    <w:rsid w:val="009F6686"/>
    <w:rsid w:val="00A0005F"/>
    <w:rsid w:val="00A05904"/>
    <w:rsid w:val="00A20B3A"/>
    <w:rsid w:val="00A23E91"/>
    <w:rsid w:val="00A4222A"/>
    <w:rsid w:val="00A73DFE"/>
    <w:rsid w:val="00A90E12"/>
    <w:rsid w:val="00AD0A8A"/>
    <w:rsid w:val="00AD3F63"/>
    <w:rsid w:val="00B043A2"/>
    <w:rsid w:val="00B06A99"/>
    <w:rsid w:val="00B34A0B"/>
    <w:rsid w:val="00B37F3C"/>
    <w:rsid w:val="00B7011D"/>
    <w:rsid w:val="00BE6D25"/>
    <w:rsid w:val="00BF63EC"/>
    <w:rsid w:val="00C075EC"/>
    <w:rsid w:val="00C2363D"/>
    <w:rsid w:val="00C328A2"/>
    <w:rsid w:val="00C54441"/>
    <w:rsid w:val="00C54EC8"/>
    <w:rsid w:val="00C77E05"/>
    <w:rsid w:val="00C90141"/>
    <w:rsid w:val="00C921BD"/>
    <w:rsid w:val="00C93E9B"/>
    <w:rsid w:val="00CA326A"/>
    <w:rsid w:val="00CB2E4E"/>
    <w:rsid w:val="00D328A4"/>
    <w:rsid w:val="00D4016E"/>
    <w:rsid w:val="00D43445"/>
    <w:rsid w:val="00DA3782"/>
    <w:rsid w:val="00DD47CE"/>
    <w:rsid w:val="00E43F8B"/>
    <w:rsid w:val="00E70BB5"/>
    <w:rsid w:val="00EC091A"/>
    <w:rsid w:val="00EF0082"/>
    <w:rsid w:val="00EF7331"/>
    <w:rsid w:val="00F01501"/>
    <w:rsid w:val="00F01EF6"/>
    <w:rsid w:val="00F85DAF"/>
    <w:rsid w:val="00F94B29"/>
    <w:rsid w:val="00F9768F"/>
    <w:rsid w:val="00FB41F8"/>
    <w:rsid w:val="00FC4325"/>
    <w:rsid w:val="00FE1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904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281F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904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281F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1710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admin</cp:lastModifiedBy>
  <cp:revision>3</cp:revision>
  <cp:lastPrinted>2001-05-23T08:36:00Z</cp:lastPrinted>
  <dcterms:created xsi:type="dcterms:W3CDTF">2018-09-25T13:27:00Z</dcterms:created>
  <dcterms:modified xsi:type="dcterms:W3CDTF">2018-09-25T13:32:00Z</dcterms:modified>
</cp:coreProperties>
</file>