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365" w:rsidRDefault="00A63D7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27365" w:rsidRDefault="00C2736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BIUDŽETO ASIGNAVIMŲ VALDYTOJO ASIGNAVIMŲ PLANŲ PASKIRSTYMO KEITIMO</w:t>
      </w:r>
    </w:p>
    <w:p w:rsidR="00C27365" w:rsidRDefault="00C273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27365" w:rsidRDefault="00EA66A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0F3A76">
        <w:rPr>
          <w:rFonts w:ascii="Times New Roman" w:hAnsi="Times New Roman"/>
        </w:rPr>
        <w:t xml:space="preserve"> m. </w:t>
      </w:r>
      <w:r w:rsidR="00F765B3">
        <w:rPr>
          <w:rFonts w:ascii="Times New Roman" w:hAnsi="Times New Roman"/>
        </w:rPr>
        <w:t>spalio</w:t>
      </w:r>
      <w:r w:rsidR="00C27365">
        <w:rPr>
          <w:rFonts w:ascii="Times New Roman" w:hAnsi="Times New Roman"/>
        </w:rPr>
        <w:t xml:space="preserve">    d.  Nr.</w:t>
      </w:r>
      <w:r w:rsidR="00AB1D38">
        <w:rPr>
          <w:rFonts w:ascii="Times New Roman" w:hAnsi="Times New Roman"/>
        </w:rPr>
        <w:t xml:space="preserve"> AT-</w:t>
      </w:r>
    </w:p>
    <w:p w:rsidR="00C27365" w:rsidRDefault="00C27365">
      <w:pPr>
        <w:pStyle w:val="Antrat1"/>
        <w:ind w:left="0" w:firstLine="0"/>
        <w:jc w:val="center"/>
      </w:pPr>
      <w:r>
        <w:t>Šakiai</w:t>
      </w: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E66D0" w:rsidRPr="00330759" w:rsidRDefault="00C27365" w:rsidP="007E66D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E66D0">
        <w:rPr>
          <w:rFonts w:ascii="Times New Roman" w:hAnsi="Times New Roman"/>
        </w:rPr>
        <w:t>Vadovaudamasi</w:t>
      </w:r>
      <w:r w:rsidR="008A0391">
        <w:rPr>
          <w:rFonts w:ascii="Times New Roman" w:hAnsi="Times New Roman"/>
        </w:rPr>
        <w:t>s</w:t>
      </w:r>
      <w:r w:rsidR="007E66D0">
        <w:rPr>
          <w:rFonts w:ascii="Times New Roman" w:hAnsi="Times New Roman"/>
        </w:rPr>
        <w:t xml:space="preserve"> </w:t>
      </w:r>
      <w:r w:rsidR="00321E5E">
        <w:rPr>
          <w:rFonts w:ascii="Times New Roman" w:hAnsi="Times New Roman"/>
        </w:rPr>
        <w:t xml:space="preserve">Šakių </w:t>
      </w:r>
      <w:r w:rsidR="007E66D0">
        <w:rPr>
          <w:rFonts w:ascii="Times New Roman" w:hAnsi="Times New Roman"/>
        </w:rPr>
        <w:t>ra</w:t>
      </w:r>
      <w:r w:rsidR="00C33F31">
        <w:rPr>
          <w:rFonts w:ascii="Times New Roman" w:hAnsi="Times New Roman"/>
        </w:rPr>
        <w:t>jono savivaldybės</w:t>
      </w:r>
      <w:r w:rsidR="00321E5E">
        <w:rPr>
          <w:rFonts w:ascii="Times New Roman" w:hAnsi="Times New Roman"/>
        </w:rPr>
        <w:t xml:space="preserve"> administracijos nuostatų, patvirtintų rajono savivaldybės</w:t>
      </w:r>
      <w:r w:rsidR="00C33F31">
        <w:rPr>
          <w:rFonts w:ascii="Times New Roman" w:hAnsi="Times New Roman"/>
        </w:rPr>
        <w:t xml:space="preserve"> tarybos 2016 m. rugsėjo 23 d. sprendimu Nr. T-277</w:t>
      </w:r>
      <w:r w:rsidR="00321E5E">
        <w:rPr>
          <w:rFonts w:ascii="Times New Roman" w:hAnsi="Times New Roman"/>
        </w:rPr>
        <w:t xml:space="preserve"> „Dėl Šakių rajono savivaldybės administracijos nuostatų patvirtinimo“</w:t>
      </w:r>
      <w:r w:rsidR="00AB2870">
        <w:rPr>
          <w:rFonts w:ascii="Times New Roman" w:hAnsi="Times New Roman"/>
        </w:rPr>
        <w:t xml:space="preserve"> 23.5 punktu</w:t>
      </w:r>
      <w:r w:rsidR="00330759">
        <w:rPr>
          <w:rFonts w:ascii="Times New Roman" w:hAnsi="Times New Roman"/>
        </w:rPr>
        <w:t>,</w:t>
      </w:r>
    </w:p>
    <w:p w:rsidR="00C27365" w:rsidRDefault="00C27365" w:rsidP="006F660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>k e i č i u  biudžeto asignavimų valdytojo asignavimų planų paskirstymą (forma pridedama).</w:t>
      </w:r>
    </w:p>
    <w:p w:rsidR="00C27365" w:rsidRDefault="00C27365" w:rsidP="006F660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071EA" w:rsidRPr="006F56ED" w:rsidRDefault="006F56ED" w:rsidP="00A071EA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8A0391">
        <w:rPr>
          <w:rFonts w:ascii="Times New Roman" w:hAnsi="Times New Roman"/>
        </w:rPr>
        <w:t xml:space="preserve">us                </w:t>
      </w:r>
      <w:r>
        <w:rPr>
          <w:rFonts w:ascii="Times New Roman" w:hAnsi="Times New Roman"/>
        </w:rPr>
        <w:t xml:space="preserve">                                               </w:t>
      </w:r>
      <w:r w:rsidR="00330759">
        <w:rPr>
          <w:rFonts w:ascii="Times New Roman" w:hAnsi="Times New Roman"/>
        </w:rPr>
        <w:t xml:space="preserve">           </w:t>
      </w:r>
      <w:r w:rsidR="008A0391">
        <w:rPr>
          <w:rFonts w:ascii="Times New Roman" w:hAnsi="Times New Roman"/>
        </w:rPr>
        <w:t>Dainius Grincevičius</w:t>
      </w:r>
      <w:r w:rsidR="00A071EA">
        <w:rPr>
          <w:rFonts w:ascii="Times New Roman" w:hAnsi="Times New Roman"/>
        </w:rPr>
        <w:tab/>
        <w:t xml:space="preserve">                                                  </w:t>
      </w:r>
      <w:r w:rsidR="00A071EA">
        <w:rPr>
          <w:rFonts w:ascii="Times New Roman" w:hAnsi="Times New Roman"/>
          <w:szCs w:val="24"/>
        </w:rPr>
        <w:tab/>
      </w: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rPr>
          <w:rFonts w:ascii="Times New Roman" w:hAnsi="Times New Roman"/>
          <w:szCs w:val="24"/>
        </w:rPr>
      </w:pPr>
    </w:p>
    <w:p w:rsidR="00A071EA" w:rsidRDefault="00A071EA" w:rsidP="00434111">
      <w:pPr>
        <w:rPr>
          <w:rFonts w:ascii="Times New Roman" w:hAnsi="Times New Roman"/>
          <w:szCs w:val="24"/>
        </w:rPr>
      </w:pPr>
    </w:p>
    <w:p w:rsidR="00C27365" w:rsidRDefault="00C27365" w:rsidP="00434111">
      <w:pPr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C27365" w:rsidRDefault="00C2736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</w:t>
      </w:r>
      <w:r w:rsidR="00C73D4F">
        <w:rPr>
          <w:rFonts w:ascii="Times New Roman" w:hAnsi="Times New Roman"/>
          <w:szCs w:val="24"/>
        </w:rPr>
        <w:t>tos buhalterijos</w:t>
      </w:r>
      <w:r w:rsidR="0091020E">
        <w:rPr>
          <w:rFonts w:ascii="Times New Roman" w:hAnsi="Times New Roman"/>
          <w:szCs w:val="24"/>
        </w:rPr>
        <w:t xml:space="preserve"> skyriaus vedėja</w:t>
      </w:r>
    </w:p>
    <w:p w:rsidR="00FE21B8" w:rsidRDefault="00FE21B8" w:rsidP="00434111">
      <w:pPr>
        <w:overflowPunct w:val="0"/>
        <w:rPr>
          <w:rFonts w:ascii="Times New Roman" w:hAnsi="Times New Roman"/>
          <w:szCs w:val="24"/>
        </w:rPr>
      </w:pPr>
    </w:p>
    <w:p w:rsidR="00C27365" w:rsidRDefault="0091020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Vitalija Tumienė</w:t>
      </w:r>
    </w:p>
    <w:p w:rsidR="00C27365" w:rsidRPr="00434111" w:rsidRDefault="00EA66A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</w:t>
      </w:r>
      <w:r w:rsidR="00F765B3">
        <w:rPr>
          <w:rFonts w:ascii="Times New Roman" w:hAnsi="Times New Roman"/>
          <w:szCs w:val="24"/>
        </w:rPr>
        <w:t>10-05</w:t>
      </w:r>
      <w:bookmarkStart w:id="0" w:name="_GoBack"/>
      <w:bookmarkEnd w:id="0"/>
    </w:p>
    <w:sectPr w:rsidR="00C27365" w:rsidRPr="00434111" w:rsidSect="00491FDE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B6D" w:rsidRDefault="00F25B6D">
      <w:r>
        <w:separator/>
      </w:r>
    </w:p>
  </w:endnote>
  <w:endnote w:type="continuationSeparator" w:id="0">
    <w:p w:rsidR="00F25B6D" w:rsidRDefault="00F2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65" w:rsidRPr="00434111" w:rsidRDefault="00C2736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B6D" w:rsidRDefault="00F25B6D">
      <w:r>
        <w:separator/>
      </w:r>
    </w:p>
  </w:footnote>
  <w:footnote w:type="continuationSeparator" w:id="0">
    <w:p w:rsidR="00F25B6D" w:rsidRDefault="00F25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65" w:rsidRDefault="00C2736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57AB"/>
    <w:rsid w:val="00035DC1"/>
    <w:rsid w:val="00047A6F"/>
    <w:rsid w:val="000609CD"/>
    <w:rsid w:val="00076608"/>
    <w:rsid w:val="0008254B"/>
    <w:rsid w:val="00083232"/>
    <w:rsid w:val="00093765"/>
    <w:rsid w:val="00093B11"/>
    <w:rsid w:val="00096F2B"/>
    <w:rsid w:val="000B3F5B"/>
    <w:rsid w:val="000D265D"/>
    <w:rsid w:val="000D753F"/>
    <w:rsid w:val="000E529B"/>
    <w:rsid w:val="000F1751"/>
    <w:rsid w:val="000F3A76"/>
    <w:rsid w:val="000F5830"/>
    <w:rsid w:val="001152E7"/>
    <w:rsid w:val="00117499"/>
    <w:rsid w:val="00130EE1"/>
    <w:rsid w:val="001539C3"/>
    <w:rsid w:val="00155B62"/>
    <w:rsid w:val="0018103D"/>
    <w:rsid w:val="00190BE6"/>
    <w:rsid w:val="001914F6"/>
    <w:rsid w:val="001D090A"/>
    <w:rsid w:val="001D0AE4"/>
    <w:rsid w:val="001D0FF6"/>
    <w:rsid w:val="001D38EF"/>
    <w:rsid w:val="001E13C7"/>
    <w:rsid w:val="001E1C68"/>
    <w:rsid w:val="001E4AB9"/>
    <w:rsid w:val="001E7250"/>
    <w:rsid w:val="001F03CE"/>
    <w:rsid w:val="00203B9D"/>
    <w:rsid w:val="00222922"/>
    <w:rsid w:val="002605F8"/>
    <w:rsid w:val="00272548"/>
    <w:rsid w:val="002774E0"/>
    <w:rsid w:val="00282816"/>
    <w:rsid w:val="002845BD"/>
    <w:rsid w:val="0028720A"/>
    <w:rsid w:val="002A55CB"/>
    <w:rsid w:val="002B4F05"/>
    <w:rsid w:val="002C5519"/>
    <w:rsid w:val="002D10A6"/>
    <w:rsid w:val="002D3ABC"/>
    <w:rsid w:val="002E6582"/>
    <w:rsid w:val="002F392E"/>
    <w:rsid w:val="00313CF0"/>
    <w:rsid w:val="00315AB0"/>
    <w:rsid w:val="00316812"/>
    <w:rsid w:val="0031778E"/>
    <w:rsid w:val="0032078A"/>
    <w:rsid w:val="00321E5E"/>
    <w:rsid w:val="00330759"/>
    <w:rsid w:val="00342E29"/>
    <w:rsid w:val="00344CA5"/>
    <w:rsid w:val="00362D8D"/>
    <w:rsid w:val="00371284"/>
    <w:rsid w:val="0037312C"/>
    <w:rsid w:val="00375DC3"/>
    <w:rsid w:val="00380762"/>
    <w:rsid w:val="00380A85"/>
    <w:rsid w:val="00383229"/>
    <w:rsid w:val="003A0C31"/>
    <w:rsid w:val="003A7F19"/>
    <w:rsid w:val="003B0A33"/>
    <w:rsid w:val="003C2FFF"/>
    <w:rsid w:val="003D30E8"/>
    <w:rsid w:val="003E1A8B"/>
    <w:rsid w:val="003F4178"/>
    <w:rsid w:val="004013A7"/>
    <w:rsid w:val="004057D6"/>
    <w:rsid w:val="00433749"/>
    <w:rsid w:val="00434111"/>
    <w:rsid w:val="00435ADB"/>
    <w:rsid w:val="004378BB"/>
    <w:rsid w:val="00455E85"/>
    <w:rsid w:val="004638C5"/>
    <w:rsid w:val="00463A2B"/>
    <w:rsid w:val="004750F4"/>
    <w:rsid w:val="00482CB4"/>
    <w:rsid w:val="00491FDE"/>
    <w:rsid w:val="00492505"/>
    <w:rsid w:val="004974D9"/>
    <w:rsid w:val="004D639C"/>
    <w:rsid w:val="004F24DD"/>
    <w:rsid w:val="0050175D"/>
    <w:rsid w:val="00512A11"/>
    <w:rsid w:val="00514695"/>
    <w:rsid w:val="00521D86"/>
    <w:rsid w:val="00523854"/>
    <w:rsid w:val="00530399"/>
    <w:rsid w:val="00542991"/>
    <w:rsid w:val="00550E19"/>
    <w:rsid w:val="005636E8"/>
    <w:rsid w:val="00583E25"/>
    <w:rsid w:val="00594D7E"/>
    <w:rsid w:val="005B4A50"/>
    <w:rsid w:val="005C2FE9"/>
    <w:rsid w:val="005D72B6"/>
    <w:rsid w:val="005F0A49"/>
    <w:rsid w:val="00604F2D"/>
    <w:rsid w:val="00610881"/>
    <w:rsid w:val="00611869"/>
    <w:rsid w:val="00634495"/>
    <w:rsid w:val="0067161B"/>
    <w:rsid w:val="00690049"/>
    <w:rsid w:val="006A64E1"/>
    <w:rsid w:val="006A7ADF"/>
    <w:rsid w:val="006B555A"/>
    <w:rsid w:val="006F56ED"/>
    <w:rsid w:val="006F660D"/>
    <w:rsid w:val="0070001E"/>
    <w:rsid w:val="00714C9E"/>
    <w:rsid w:val="00721A9A"/>
    <w:rsid w:val="00725880"/>
    <w:rsid w:val="0072637C"/>
    <w:rsid w:val="00730797"/>
    <w:rsid w:val="00736B52"/>
    <w:rsid w:val="00753B9E"/>
    <w:rsid w:val="00754B37"/>
    <w:rsid w:val="00755150"/>
    <w:rsid w:val="007726A6"/>
    <w:rsid w:val="00782E9E"/>
    <w:rsid w:val="007A176D"/>
    <w:rsid w:val="007E6602"/>
    <w:rsid w:val="007E66D0"/>
    <w:rsid w:val="008055C5"/>
    <w:rsid w:val="00857364"/>
    <w:rsid w:val="00872682"/>
    <w:rsid w:val="00873714"/>
    <w:rsid w:val="00873B0F"/>
    <w:rsid w:val="008872CA"/>
    <w:rsid w:val="00887D4E"/>
    <w:rsid w:val="00891F88"/>
    <w:rsid w:val="0089649A"/>
    <w:rsid w:val="008A0391"/>
    <w:rsid w:val="008C13C8"/>
    <w:rsid w:val="008C1B78"/>
    <w:rsid w:val="008E038D"/>
    <w:rsid w:val="008E613C"/>
    <w:rsid w:val="008F1798"/>
    <w:rsid w:val="008F1879"/>
    <w:rsid w:val="008F4809"/>
    <w:rsid w:val="0091020E"/>
    <w:rsid w:val="0091658C"/>
    <w:rsid w:val="00923E09"/>
    <w:rsid w:val="00925E12"/>
    <w:rsid w:val="00960BBA"/>
    <w:rsid w:val="009633FA"/>
    <w:rsid w:val="0098205C"/>
    <w:rsid w:val="009957D7"/>
    <w:rsid w:val="009A4F4B"/>
    <w:rsid w:val="009B3943"/>
    <w:rsid w:val="009B7520"/>
    <w:rsid w:val="009C4EAB"/>
    <w:rsid w:val="009D4384"/>
    <w:rsid w:val="009D4D10"/>
    <w:rsid w:val="009D7429"/>
    <w:rsid w:val="009D7821"/>
    <w:rsid w:val="009F065C"/>
    <w:rsid w:val="00A02444"/>
    <w:rsid w:val="00A071EA"/>
    <w:rsid w:val="00A07A0F"/>
    <w:rsid w:val="00A07DA0"/>
    <w:rsid w:val="00A10244"/>
    <w:rsid w:val="00A143A1"/>
    <w:rsid w:val="00A17987"/>
    <w:rsid w:val="00A31B2C"/>
    <w:rsid w:val="00A3751D"/>
    <w:rsid w:val="00A63D7C"/>
    <w:rsid w:val="00A66AE4"/>
    <w:rsid w:val="00A913FA"/>
    <w:rsid w:val="00AB1D38"/>
    <w:rsid w:val="00AB2870"/>
    <w:rsid w:val="00AB2D3C"/>
    <w:rsid w:val="00AC5903"/>
    <w:rsid w:val="00AD571B"/>
    <w:rsid w:val="00AE2102"/>
    <w:rsid w:val="00AE30A2"/>
    <w:rsid w:val="00AE7378"/>
    <w:rsid w:val="00AF14ED"/>
    <w:rsid w:val="00B037CA"/>
    <w:rsid w:val="00B24CDC"/>
    <w:rsid w:val="00B304F1"/>
    <w:rsid w:val="00B31E4C"/>
    <w:rsid w:val="00B4236C"/>
    <w:rsid w:val="00B44832"/>
    <w:rsid w:val="00B575A3"/>
    <w:rsid w:val="00B60354"/>
    <w:rsid w:val="00B65D55"/>
    <w:rsid w:val="00B75F85"/>
    <w:rsid w:val="00B932DB"/>
    <w:rsid w:val="00B9475A"/>
    <w:rsid w:val="00B971F5"/>
    <w:rsid w:val="00BA2FD3"/>
    <w:rsid w:val="00BA69F0"/>
    <w:rsid w:val="00BC7DFA"/>
    <w:rsid w:val="00BD1436"/>
    <w:rsid w:val="00BD796F"/>
    <w:rsid w:val="00BE1E33"/>
    <w:rsid w:val="00BE3ED4"/>
    <w:rsid w:val="00BE4C6A"/>
    <w:rsid w:val="00BE6D25"/>
    <w:rsid w:val="00BF042E"/>
    <w:rsid w:val="00BF281A"/>
    <w:rsid w:val="00C11D17"/>
    <w:rsid w:val="00C24B9D"/>
    <w:rsid w:val="00C27365"/>
    <w:rsid w:val="00C33F31"/>
    <w:rsid w:val="00C3564D"/>
    <w:rsid w:val="00C40F3B"/>
    <w:rsid w:val="00C412A9"/>
    <w:rsid w:val="00C45AC4"/>
    <w:rsid w:val="00C55EC7"/>
    <w:rsid w:val="00C631A0"/>
    <w:rsid w:val="00C73D4F"/>
    <w:rsid w:val="00C747E5"/>
    <w:rsid w:val="00C8095B"/>
    <w:rsid w:val="00C838D9"/>
    <w:rsid w:val="00C8634D"/>
    <w:rsid w:val="00C921BD"/>
    <w:rsid w:val="00C97A60"/>
    <w:rsid w:val="00CA0521"/>
    <w:rsid w:val="00CA2A86"/>
    <w:rsid w:val="00CA67DC"/>
    <w:rsid w:val="00CA6C66"/>
    <w:rsid w:val="00CA6ECE"/>
    <w:rsid w:val="00CB40CE"/>
    <w:rsid w:val="00CB4177"/>
    <w:rsid w:val="00CB61A3"/>
    <w:rsid w:val="00CD1D28"/>
    <w:rsid w:val="00CD3575"/>
    <w:rsid w:val="00D069C7"/>
    <w:rsid w:val="00D23869"/>
    <w:rsid w:val="00D272FB"/>
    <w:rsid w:val="00D35379"/>
    <w:rsid w:val="00D8476B"/>
    <w:rsid w:val="00DB22B8"/>
    <w:rsid w:val="00DB25D0"/>
    <w:rsid w:val="00DD39CA"/>
    <w:rsid w:val="00DD47CE"/>
    <w:rsid w:val="00DD7D6F"/>
    <w:rsid w:val="00DE0EA2"/>
    <w:rsid w:val="00DE7374"/>
    <w:rsid w:val="00E3148D"/>
    <w:rsid w:val="00E33F22"/>
    <w:rsid w:val="00E372BA"/>
    <w:rsid w:val="00E40E51"/>
    <w:rsid w:val="00E50E97"/>
    <w:rsid w:val="00E55FA3"/>
    <w:rsid w:val="00E570EA"/>
    <w:rsid w:val="00E77BE7"/>
    <w:rsid w:val="00E824EE"/>
    <w:rsid w:val="00E83CB4"/>
    <w:rsid w:val="00E85C29"/>
    <w:rsid w:val="00E918BB"/>
    <w:rsid w:val="00EA66AC"/>
    <w:rsid w:val="00EB55EF"/>
    <w:rsid w:val="00EC489F"/>
    <w:rsid w:val="00ED113F"/>
    <w:rsid w:val="00ED3B07"/>
    <w:rsid w:val="00ED7377"/>
    <w:rsid w:val="00EE70CB"/>
    <w:rsid w:val="00EF019C"/>
    <w:rsid w:val="00F01EF6"/>
    <w:rsid w:val="00F25B6D"/>
    <w:rsid w:val="00F50090"/>
    <w:rsid w:val="00F50931"/>
    <w:rsid w:val="00F765B3"/>
    <w:rsid w:val="00FA4024"/>
    <w:rsid w:val="00FC3B56"/>
    <w:rsid w:val="00FD1B9F"/>
    <w:rsid w:val="00FD3DC3"/>
    <w:rsid w:val="00FE21B8"/>
    <w:rsid w:val="00FE2992"/>
    <w:rsid w:val="00FE45A6"/>
    <w:rsid w:val="00FF0573"/>
    <w:rsid w:val="00FF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A61EAA"/>
  <w15:docId w15:val="{DDD20476-875C-4ACB-AC00-2BEE87C6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91FD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91FD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73714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491FD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73714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491FD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73714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3B0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3B0F"/>
    <w:rPr>
      <w:rFonts w:ascii="Tahoma" w:hAnsi="Tahoma" w:cs="Tahoma"/>
      <w:sz w:val="16"/>
      <w:szCs w:val="16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54299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542991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0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2</cp:revision>
  <cp:lastPrinted>2001-05-23T08:36:00Z</cp:lastPrinted>
  <dcterms:created xsi:type="dcterms:W3CDTF">2018-10-05T08:34:00Z</dcterms:created>
  <dcterms:modified xsi:type="dcterms:W3CDTF">2018-10-05T08:34:00Z</dcterms:modified>
</cp:coreProperties>
</file>