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755A" w:rsidRPr="00021C32" w:rsidRDefault="000A48A7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021C32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>
            <wp:extent cx="495300" cy="600075"/>
            <wp:effectExtent l="1905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55A" w:rsidRPr="00021C32" w:rsidRDefault="00BA755A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21C32">
        <w:rPr>
          <w:rFonts w:ascii="Times New Roman" w:hAnsi="Times New Roman"/>
          <w:b/>
          <w:sz w:val="24"/>
          <w:szCs w:val="24"/>
          <w:lang w:val="lt-LT"/>
        </w:rPr>
        <w:t>ŠAKIŲ RAJONO SAVIVALDYBĖS TARYBA</w:t>
      </w:r>
    </w:p>
    <w:p w:rsidR="00BA755A" w:rsidRPr="00021C32" w:rsidRDefault="00BA755A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BA755A" w:rsidRPr="00021C32" w:rsidRDefault="00BA755A">
      <w:pPr>
        <w:pStyle w:val="Antrat3"/>
        <w:rPr>
          <w:b/>
          <w:szCs w:val="24"/>
          <w:lang w:val="lt-LT"/>
        </w:rPr>
      </w:pPr>
      <w:r w:rsidRPr="00021C32">
        <w:rPr>
          <w:b/>
          <w:szCs w:val="24"/>
          <w:lang w:val="lt-LT"/>
        </w:rPr>
        <w:t>SPRENDIMAS</w:t>
      </w:r>
    </w:p>
    <w:p w:rsidR="00BA755A" w:rsidRPr="000B4CFC" w:rsidRDefault="009007F5" w:rsidP="009007F5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B4CFC">
        <w:rPr>
          <w:rFonts w:ascii="Times New Roman" w:hAnsi="Times New Roman"/>
          <w:b/>
          <w:sz w:val="24"/>
          <w:szCs w:val="24"/>
          <w:lang w:val="lt-LT"/>
        </w:rPr>
        <w:t xml:space="preserve">DĖL RAJONO SAVIVALDYBĖS </w:t>
      </w:r>
      <w:r w:rsidR="0081790C" w:rsidRPr="000B4CFC">
        <w:rPr>
          <w:rFonts w:ascii="Times New Roman" w:hAnsi="Times New Roman"/>
          <w:b/>
          <w:sz w:val="24"/>
          <w:szCs w:val="24"/>
          <w:lang w:val="lt-LT"/>
        </w:rPr>
        <w:t>TARYBOS</w:t>
      </w:r>
      <w:r w:rsidR="00787558" w:rsidRPr="000B4CFC">
        <w:rPr>
          <w:rFonts w:ascii="Times New Roman" w:hAnsi="Times New Roman"/>
          <w:b/>
          <w:sz w:val="24"/>
          <w:szCs w:val="24"/>
          <w:lang w:val="lt-LT"/>
        </w:rPr>
        <w:t xml:space="preserve"> 2017 M. RUGSĖJO 29 D. SPRENDIMO</w:t>
      </w:r>
      <w:r w:rsidR="0081790C" w:rsidRPr="000B4CF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787558" w:rsidRPr="000B4CFC">
        <w:rPr>
          <w:rFonts w:ascii="Times New Roman" w:hAnsi="Times New Roman"/>
          <w:b/>
          <w:sz w:val="24"/>
          <w:szCs w:val="24"/>
          <w:lang w:val="lt-LT"/>
        </w:rPr>
        <w:t xml:space="preserve">NR. T-265 „DĖL RAJONO SAVIVALDYBĖS NARKOTIKŲ KONTROLĖS KOMISIJOS SUDARYMO IR NUOSTATŲ </w:t>
      </w:r>
      <w:r w:rsidR="000B4CFC" w:rsidRPr="000B4CFC">
        <w:rPr>
          <w:rFonts w:ascii="Times New Roman" w:hAnsi="Times New Roman"/>
          <w:b/>
          <w:sz w:val="24"/>
          <w:szCs w:val="24"/>
          <w:lang w:val="lt-LT"/>
        </w:rPr>
        <w:t>PA</w:t>
      </w:r>
      <w:r w:rsidR="00787558" w:rsidRPr="000B4CFC">
        <w:rPr>
          <w:rFonts w:ascii="Times New Roman" w:hAnsi="Times New Roman"/>
          <w:b/>
          <w:sz w:val="24"/>
          <w:szCs w:val="24"/>
          <w:lang w:val="lt-LT"/>
        </w:rPr>
        <w:t>TVIRTINIMO</w:t>
      </w:r>
      <w:r w:rsidR="000B4CFC">
        <w:rPr>
          <w:rFonts w:ascii="Times New Roman" w:hAnsi="Times New Roman"/>
          <w:b/>
          <w:sz w:val="24"/>
          <w:szCs w:val="24"/>
          <w:lang w:val="lt-LT"/>
        </w:rPr>
        <w:t>“</w:t>
      </w:r>
      <w:r w:rsidR="00787558" w:rsidRPr="000B4CF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0B4CFC">
        <w:rPr>
          <w:rFonts w:ascii="Times New Roman" w:hAnsi="Times New Roman"/>
          <w:b/>
          <w:sz w:val="24"/>
          <w:szCs w:val="24"/>
          <w:lang w:val="lt-LT"/>
        </w:rPr>
        <w:t>PAKEITIMO</w:t>
      </w:r>
    </w:p>
    <w:p w:rsidR="00BA755A" w:rsidRPr="00021C32" w:rsidRDefault="00BA755A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:rsidR="00BA755A" w:rsidRPr="00021C32" w:rsidRDefault="00BA755A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021C32">
        <w:rPr>
          <w:rFonts w:ascii="Times New Roman" w:hAnsi="Times New Roman"/>
          <w:sz w:val="24"/>
          <w:szCs w:val="24"/>
          <w:lang w:val="lt-LT"/>
        </w:rPr>
        <w:t>201</w:t>
      </w:r>
      <w:r w:rsidR="00A86BC5" w:rsidRPr="00021C32">
        <w:rPr>
          <w:rFonts w:ascii="Times New Roman" w:hAnsi="Times New Roman"/>
          <w:sz w:val="24"/>
          <w:szCs w:val="24"/>
          <w:lang w:val="lt-LT"/>
        </w:rPr>
        <w:t>8</w:t>
      </w:r>
      <w:r w:rsidRPr="00021C3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46801" w:rsidRPr="00021C32">
        <w:rPr>
          <w:rFonts w:ascii="Times New Roman" w:hAnsi="Times New Roman"/>
          <w:sz w:val="24"/>
          <w:szCs w:val="24"/>
          <w:lang w:val="lt-LT"/>
        </w:rPr>
        <w:t>spalio</w:t>
      </w:r>
      <w:r w:rsidR="00270923" w:rsidRPr="00021C32">
        <w:rPr>
          <w:rFonts w:ascii="Times New Roman" w:hAnsi="Times New Roman"/>
          <w:sz w:val="24"/>
          <w:szCs w:val="24"/>
          <w:lang w:val="lt-LT"/>
        </w:rPr>
        <w:t xml:space="preserve"> 2</w:t>
      </w:r>
      <w:r w:rsidR="000B4CFC">
        <w:rPr>
          <w:rFonts w:ascii="Times New Roman" w:hAnsi="Times New Roman"/>
          <w:sz w:val="24"/>
          <w:szCs w:val="24"/>
          <w:lang w:val="lt-LT"/>
        </w:rPr>
        <w:t>5</w:t>
      </w:r>
      <w:r w:rsidR="00270923" w:rsidRPr="00021C32">
        <w:rPr>
          <w:rFonts w:ascii="Times New Roman" w:hAnsi="Times New Roman"/>
          <w:sz w:val="24"/>
          <w:szCs w:val="24"/>
          <w:lang w:val="lt-LT"/>
        </w:rPr>
        <w:t xml:space="preserve"> d.</w:t>
      </w:r>
      <w:r w:rsidRPr="00021C32">
        <w:rPr>
          <w:rFonts w:ascii="Times New Roman" w:hAnsi="Times New Roman"/>
          <w:sz w:val="24"/>
          <w:szCs w:val="24"/>
          <w:lang w:val="lt-LT"/>
        </w:rPr>
        <w:t xml:space="preserve"> Nr.</w:t>
      </w:r>
      <w:r w:rsidR="008F6507" w:rsidRPr="00021C32">
        <w:rPr>
          <w:rFonts w:ascii="Times New Roman" w:hAnsi="Times New Roman"/>
          <w:sz w:val="24"/>
          <w:szCs w:val="24"/>
          <w:lang w:val="lt-LT"/>
        </w:rPr>
        <w:t xml:space="preserve"> T-</w:t>
      </w:r>
      <w:r w:rsidR="00D62A40">
        <w:rPr>
          <w:rFonts w:ascii="Times New Roman" w:hAnsi="Times New Roman"/>
          <w:sz w:val="24"/>
          <w:szCs w:val="24"/>
          <w:lang w:val="lt-LT"/>
        </w:rPr>
        <w:t>338</w:t>
      </w:r>
    </w:p>
    <w:p w:rsidR="00BA755A" w:rsidRPr="00021C32" w:rsidRDefault="00BA755A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021C32">
        <w:rPr>
          <w:rFonts w:ascii="Times New Roman" w:hAnsi="Times New Roman"/>
          <w:sz w:val="24"/>
          <w:szCs w:val="24"/>
          <w:lang w:val="lt-LT"/>
        </w:rPr>
        <w:t>Šakiai</w:t>
      </w:r>
    </w:p>
    <w:p w:rsidR="00BA755A" w:rsidRPr="00021C32" w:rsidRDefault="00BA755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:rsidR="00AE748D" w:rsidRPr="00021C32" w:rsidRDefault="00BA755A" w:rsidP="00D62A40">
      <w:pPr>
        <w:pStyle w:val="prastasiniatinklio"/>
        <w:tabs>
          <w:tab w:val="left" w:pos="663"/>
        </w:tabs>
        <w:spacing w:before="0" w:beforeAutospacing="0" w:after="0" w:afterAutospacing="0" w:line="360" w:lineRule="auto"/>
        <w:jc w:val="both"/>
      </w:pPr>
      <w:r w:rsidRPr="00021C32">
        <w:tab/>
      </w:r>
      <w:r w:rsidR="00270923" w:rsidRPr="00021C32">
        <w:t>Vadovaudamasi Lietuvos Respublikos vietos savivaldos įstatymo 18 straipsnio 1 dalimi ir atsižvelgdama į</w:t>
      </w:r>
      <w:r w:rsidR="00270923" w:rsidRPr="00021C32">
        <w:rPr>
          <w:shd w:val="clear" w:color="auto" w:fill="FFFFFF"/>
        </w:rPr>
        <w:t xml:space="preserve"> Valstybinės vaiko teisių apsaugos ir įvaikinimo tarnybos prie Socialinės apsaugos ir darbo ministerijos Marijampolės apskrities vaiko teisių apsaugos skyriaus 2018 m. rugpjūčio 22 d. raštą Nr. 12SD-403 </w:t>
      </w:r>
      <w:bookmarkStart w:id="0" w:name="_Hlk526847878"/>
      <w:r w:rsidR="00463439">
        <w:rPr>
          <w:shd w:val="clear" w:color="auto" w:fill="FFFFFF"/>
        </w:rPr>
        <w:t>„</w:t>
      </w:r>
      <w:bookmarkEnd w:id="0"/>
      <w:r w:rsidR="00270923" w:rsidRPr="00021C32">
        <w:rPr>
          <w:shd w:val="clear" w:color="auto" w:fill="FFFFFF"/>
        </w:rPr>
        <w:t>Dėl atstovo delegavimo</w:t>
      </w:r>
      <w:r w:rsidR="000B4CFC">
        <w:rPr>
          <w:shd w:val="clear" w:color="auto" w:fill="FFFFFF"/>
        </w:rPr>
        <w:t>“</w:t>
      </w:r>
      <w:r w:rsidR="00270923" w:rsidRPr="00021C32">
        <w:rPr>
          <w:spacing w:val="60"/>
        </w:rPr>
        <w:t>,</w:t>
      </w:r>
      <w:r w:rsidR="000B4CFC">
        <w:rPr>
          <w:spacing w:val="60"/>
        </w:rPr>
        <w:t xml:space="preserve"> </w:t>
      </w:r>
      <w:r w:rsidR="000B4CFC" w:rsidRPr="000B4CFC">
        <w:t>Šakių</w:t>
      </w:r>
      <w:r w:rsidR="00AE748D" w:rsidRPr="00021C32">
        <w:t xml:space="preserve"> rajono savivaldybės taryba </w:t>
      </w:r>
      <w:r w:rsidR="00AE748D" w:rsidRPr="00021C32">
        <w:rPr>
          <w:spacing w:val="60"/>
        </w:rPr>
        <w:t>nusprendžia</w:t>
      </w:r>
      <w:r w:rsidR="00AE748D" w:rsidRPr="00021C32">
        <w:t>,</w:t>
      </w:r>
    </w:p>
    <w:p w:rsidR="000B4CFC" w:rsidRDefault="00B00D0A" w:rsidP="00D62A40">
      <w:pPr>
        <w:pStyle w:val="prastasiniatinklio"/>
        <w:tabs>
          <w:tab w:val="left" w:pos="663"/>
        </w:tabs>
        <w:spacing w:before="0" w:beforeAutospacing="0" w:after="0" w:afterAutospacing="0" w:line="360" w:lineRule="auto"/>
        <w:jc w:val="both"/>
      </w:pPr>
      <w:r w:rsidRPr="00021C32">
        <w:tab/>
      </w:r>
      <w:bookmarkStart w:id="1" w:name="_Hlk526847368"/>
      <w:r w:rsidR="00FE7779">
        <w:t>p</w:t>
      </w:r>
      <w:r w:rsidR="00270923" w:rsidRPr="00021C32">
        <w:t>akeisti rajono savivaldybės tarybos 2017 m. rugsėjo 29 d. sprendimo Nr. T-265 „Dėl rajono savivaldybės narkotikų kontrolės komisijos sudarymo ir nuostatų patvirtinimo“</w:t>
      </w:r>
      <w:r w:rsidR="003A46F7" w:rsidRPr="00021C32">
        <w:t xml:space="preserve"> 1 punkt</w:t>
      </w:r>
      <w:r w:rsidR="000B4CFC">
        <w:t>o eilutes</w:t>
      </w:r>
      <w:bookmarkEnd w:id="1"/>
      <w:r w:rsidR="003A46F7" w:rsidRPr="00021C32">
        <w:t>:</w:t>
      </w:r>
    </w:p>
    <w:p w:rsidR="000B4CFC" w:rsidRDefault="000B4CFC" w:rsidP="00D62A40">
      <w:pPr>
        <w:pStyle w:val="prastasiniatinklio"/>
        <w:tabs>
          <w:tab w:val="left" w:pos="663"/>
        </w:tabs>
        <w:spacing w:before="0" w:beforeAutospacing="0" w:after="0" w:afterAutospacing="0" w:line="360" w:lineRule="auto"/>
        <w:jc w:val="both"/>
        <w:rPr>
          <w:color w:val="000000"/>
          <w:shd w:val="clear" w:color="auto" w:fill="FFFFFF"/>
        </w:rPr>
      </w:pPr>
      <w:r>
        <w:tab/>
        <w:t xml:space="preserve">1. </w:t>
      </w:r>
      <w:r w:rsidR="00FE7779" w:rsidRPr="000B4CFC">
        <w:t xml:space="preserve">vietoje žodžių </w:t>
      </w:r>
      <w:r w:rsidR="00463439" w:rsidRPr="000B4CFC">
        <w:rPr>
          <w:shd w:val="clear" w:color="auto" w:fill="FFFFFF"/>
        </w:rPr>
        <w:t>„</w:t>
      </w:r>
      <w:r w:rsidR="00463439" w:rsidRPr="000B4CFC">
        <w:rPr>
          <w:color w:val="000000"/>
          <w:shd w:val="clear" w:color="auto" w:fill="FFFFFF"/>
        </w:rPr>
        <w:t xml:space="preserve">Evelina </w:t>
      </w:r>
      <w:proofErr w:type="spellStart"/>
      <w:r w:rsidR="00463439" w:rsidRPr="000B4CFC">
        <w:rPr>
          <w:color w:val="000000"/>
          <w:shd w:val="clear" w:color="auto" w:fill="FFFFFF"/>
        </w:rPr>
        <w:t>Domeikaitė</w:t>
      </w:r>
      <w:proofErr w:type="spellEnd"/>
      <w:r w:rsidR="00463439" w:rsidRPr="000B4CFC">
        <w:rPr>
          <w:color w:val="000000"/>
          <w:shd w:val="clear" w:color="auto" w:fill="FFFFFF"/>
        </w:rPr>
        <w:t xml:space="preserve"> – Dovydaitienė - rajono savivaldybės administracijos vyriausioji specialist</w:t>
      </w:r>
      <w:r w:rsidR="00D93640" w:rsidRPr="000B4CFC">
        <w:rPr>
          <w:color w:val="000000"/>
          <w:shd w:val="clear" w:color="auto" w:fill="FFFFFF"/>
        </w:rPr>
        <w:t>ė</w:t>
      </w:r>
      <w:r w:rsidRPr="000B4CFC">
        <w:rPr>
          <w:color w:val="000000"/>
          <w:shd w:val="clear" w:color="auto" w:fill="FFFFFF"/>
        </w:rPr>
        <w:t>“</w:t>
      </w:r>
      <w:r w:rsidR="00463439" w:rsidRPr="000B4CFC">
        <w:rPr>
          <w:color w:val="000000"/>
          <w:shd w:val="clear" w:color="auto" w:fill="FFFFFF"/>
        </w:rPr>
        <w:t>, įrašant žodžius Evelina Avlas</w:t>
      </w:r>
      <w:r w:rsidR="00463439" w:rsidRPr="000B4CFC">
        <w:t xml:space="preserve"> </w:t>
      </w:r>
      <w:r w:rsidR="006462F4" w:rsidRPr="000B4CFC">
        <w:rPr>
          <w:color w:val="000000"/>
          <w:shd w:val="clear" w:color="auto" w:fill="FFFFFF"/>
        </w:rPr>
        <w:t>- rajono savivaldybės administracijos vyriausioji specialistė (komisijos sekretorė)</w:t>
      </w:r>
      <w:r w:rsidR="00463439" w:rsidRPr="000B4CFC">
        <w:rPr>
          <w:color w:val="000000"/>
          <w:shd w:val="clear" w:color="auto" w:fill="FFFFFF"/>
        </w:rPr>
        <w:t>“</w:t>
      </w:r>
      <w:r w:rsidR="009D7DCB" w:rsidRPr="000B4CFC">
        <w:rPr>
          <w:color w:val="000000"/>
          <w:shd w:val="clear" w:color="auto" w:fill="FFFFFF"/>
        </w:rPr>
        <w:t>;</w:t>
      </w:r>
    </w:p>
    <w:p w:rsidR="000B4CFC" w:rsidRDefault="000B4CFC" w:rsidP="00D62A40">
      <w:pPr>
        <w:pStyle w:val="prastasiniatinklio"/>
        <w:tabs>
          <w:tab w:val="left" w:pos="663"/>
        </w:tabs>
        <w:spacing w:before="0" w:beforeAutospacing="0" w:after="0" w:afterAutospacing="0"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ab/>
        <w:t xml:space="preserve">2. </w:t>
      </w:r>
      <w:r w:rsidR="009D7DCB" w:rsidRPr="000B4CFC">
        <w:rPr>
          <w:color w:val="000000"/>
          <w:shd w:val="clear" w:color="auto" w:fill="FFFFFF"/>
        </w:rPr>
        <w:t>vietoje žodžių „</w:t>
      </w:r>
      <w:r w:rsidR="006462F4" w:rsidRPr="000B4CFC">
        <w:rPr>
          <w:color w:val="000000"/>
          <w:shd w:val="clear" w:color="auto" w:fill="FFFFFF"/>
        </w:rPr>
        <w:t xml:space="preserve">Brigita Gaižauskienė </w:t>
      </w:r>
      <w:r w:rsidR="009D7DCB" w:rsidRPr="000B4CFC">
        <w:rPr>
          <w:color w:val="000000"/>
          <w:shd w:val="clear" w:color="auto" w:fill="FFFFFF"/>
        </w:rPr>
        <w:t>- rajono savivaldybės Vaiko teisių apsaugos skyriaus vyresnioji specialist</w:t>
      </w:r>
      <w:r w:rsidR="00736106" w:rsidRPr="000B4CFC">
        <w:rPr>
          <w:color w:val="000000"/>
          <w:shd w:val="clear" w:color="auto" w:fill="FFFFFF"/>
        </w:rPr>
        <w:t>ė</w:t>
      </w:r>
      <w:r w:rsidRPr="000B4CFC">
        <w:rPr>
          <w:color w:val="000000"/>
          <w:shd w:val="clear" w:color="auto" w:fill="FFFFFF"/>
        </w:rPr>
        <w:t>“</w:t>
      </w:r>
      <w:r w:rsidR="009D7DCB" w:rsidRPr="000B4CFC">
        <w:rPr>
          <w:color w:val="000000"/>
          <w:shd w:val="clear" w:color="auto" w:fill="FFFFFF"/>
        </w:rPr>
        <w:t>, įrašant žodžius „Brigita Gaižauskienė - Valstybės vaiko teisių apsaugos ir įvaikinimo tarnybos prie Lietuvos Respublikos socialinės apsaugos ir darbo ministerijos Marijampolės apskrities vaiko teisių apsaugos skyriaus vyriausioji specialistė Šakių rajono savivaldybėje“;</w:t>
      </w:r>
    </w:p>
    <w:p w:rsidR="000B4CFC" w:rsidRDefault="000B4CFC" w:rsidP="00D62A40">
      <w:pPr>
        <w:pStyle w:val="prastasiniatinklio"/>
        <w:tabs>
          <w:tab w:val="left" w:pos="663"/>
        </w:tabs>
        <w:spacing w:before="0" w:beforeAutospacing="0" w:after="0" w:afterAutospacing="0"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ab/>
        <w:t xml:space="preserve">3. </w:t>
      </w:r>
      <w:r w:rsidR="009D7DCB" w:rsidRPr="000B4CFC">
        <w:rPr>
          <w:color w:val="000000"/>
          <w:shd w:val="clear" w:color="auto" w:fill="FFFFFF"/>
        </w:rPr>
        <w:t>vietoje žodžių „</w:t>
      </w:r>
      <w:proofErr w:type="spellStart"/>
      <w:r w:rsidR="006462F4" w:rsidRPr="000B4CFC">
        <w:rPr>
          <w:color w:val="000000"/>
          <w:shd w:val="clear" w:color="auto" w:fill="FFFFFF"/>
        </w:rPr>
        <w:t>Elvydas</w:t>
      </w:r>
      <w:proofErr w:type="spellEnd"/>
      <w:r w:rsidR="006462F4" w:rsidRPr="000B4CFC">
        <w:rPr>
          <w:color w:val="000000"/>
          <w:shd w:val="clear" w:color="auto" w:fill="FFFFFF"/>
        </w:rPr>
        <w:t xml:space="preserve"> </w:t>
      </w:r>
      <w:proofErr w:type="spellStart"/>
      <w:r w:rsidR="006462F4" w:rsidRPr="000B4CFC">
        <w:rPr>
          <w:color w:val="000000"/>
          <w:shd w:val="clear" w:color="auto" w:fill="FFFFFF"/>
        </w:rPr>
        <w:t>Pauliukėnas</w:t>
      </w:r>
      <w:proofErr w:type="spellEnd"/>
      <w:r w:rsidR="009D7DCB" w:rsidRPr="000B4CFC">
        <w:rPr>
          <w:color w:val="000000"/>
          <w:shd w:val="clear" w:color="auto" w:fill="FFFFFF"/>
        </w:rPr>
        <w:t xml:space="preserve"> - rajono savivaldybės administracijos Švietimo ir sporto skyriaus vedėjas</w:t>
      </w:r>
      <w:r w:rsidRPr="000B4CFC">
        <w:rPr>
          <w:color w:val="000000"/>
          <w:shd w:val="clear" w:color="auto" w:fill="FFFFFF"/>
        </w:rPr>
        <w:t>“</w:t>
      </w:r>
      <w:r w:rsidR="009D7DCB" w:rsidRPr="000B4CFC">
        <w:rPr>
          <w:color w:val="000000"/>
          <w:shd w:val="clear" w:color="auto" w:fill="FFFFFF"/>
        </w:rPr>
        <w:t>, įrašant žodžius „</w:t>
      </w:r>
      <w:proofErr w:type="spellStart"/>
      <w:r w:rsidR="009D7DCB" w:rsidRPr="000B4CFC">
        <w:rPr>
          <w:color w:val="000000"/>
          <w:shd w:val="clear" w:color="auto" w:fill="FFFFFF"/>
        </w:rPr>
        <w:t>Elvydas</w:t>
      </w:r>
      <w:proofErr w:type="spellEnd"/>
      <w:r w:rsidR="009D7DCB" w:rsidRPr="000B4CFC">
        <w:rPr>
          <w:color w:val="000000"/>
          <w:shd w:val="clear" w:color="auto" w:fill="FFFFFF"/>
        </w:rPr>
        <w:t xml:space="preserve"> </w:t>
      </w:r>
      <w:proofErr w:type="spellStart"/>
      <w:r w:rsidR="009D7DCB" w:rsidRPr="000B4CFC">
        <w:rPr>
          <w:color w:val="000000"/>
          <w:shd w:val="clear" w:color="auto" w:fill="FFFFFF"/>
        </w:rPr>
        <w:t>Pauliukėnas</w:t>
      </w:r>
      <w:proofErr w:type="spellEnd"/>
      <w:r w:rsidR="009D7DCB" w:rsidRPr="000B4CFC">
        <w:rPr>
          <w:color w:val="000000"/>
          <w:shd w:val="clear" w:color="auto" w:fill="FFFFFF"/>
        </w:rPr>
        <w:t xml:space="preserve"> - rajono savivaldybės administracijos Švietimo</w:t>
      </w:r>
      <w:r w:rsidR="00645E2D" w:rsidRPr="000B4CFC">
        <w:rPr>
          <w:color w:val="000000"/>
          <w:shd w:val="clear" w:color="auto" w:fill="FFFFFF"/>
        </w:rPr>
        <w:t xml:space="preserve">, </w:t>
      </w:r>
      <w:r w:rsidR="009D7DCB" w:rsidRPr="000B4CFC">
        <w:rPr>
          <w:color w:val="000000"/>
          <w:shd w:val="clear" w:color="auto" w:fill="FFFFFF"/>
        </w:rPr>
        <w:t>sporto ir jaunimo reikalų skyriaus vedėjas“;</w:t>
      </w:r>
    </w:p>
    <w:p w:rsidR="006462F4" w:rsidRPr="000B4CFC" w:rsidRDefault="000B4CFC" w:rsidP="00D62A40">
      <w:pPr>
        <w:pStyle w:val="prastasiniatinklio"/>
        <w:tabs>
          <w:tab w:val="left" w:pos="663"/>
        </w:tabs>
        <w:spacing w:before="0" w:beforeAutospacing="0" w:after="0" w:afterAutospacing="0" w:line="360" w:lineRule="auto"/>
        <w:jc w:val="both"/>
      </w:pPr>
      <w:r>
        <w:rPr>
          <w:color w:val="000000"/>
          <w:shd w:val="clear" w:color="auto" w:fill="FFFFFF"/>
        </w:rPr>
        <w:tab/>
        <w:t xml:space="preserve">4. </w:t>
      </w:r>
      <w:r w:rsidR="009D7DCB" w:rsidRPr="000B4CFC">
        <w:rPr>
          <w:color w:val="000000"/>
          <w:shd w:val="clear" w:color="auto" w:fill="FFFFFF"/>
        </w:rPr>
        <w:t>vietoje žodžių „</w:t>
      </w:r>
      <w:r w:rsidR="009D7DCB" w:rsidRPr="000B4CFC">
        <w:rPr>
          <w:shd w:val="clear" w:color="auto" w:fill="FFFFFF"/>
        </w:rPr>
        <w:t>Irena Haase - rajono savivaldybės tarybos narė“, įrašant žodžius „</w:t>
      </w:r>
      <w:r w:rsidR="006462F4" w:rsidRPr="000B4CFC">
        <w:rPr>
          <w:shd w:val="clear" w:color="auto" w:fill="FFFFFF"/>
        </w:rPr>
        <w:t xml:space="preserve">Mečislovas </w:t>
      </w:r>
      <w:proofErr w:type="spellStart"/>
      <w:r w:rsidR="006462F4" w:rsidRPr="000B4CFC">
        <w:rPr>
          <w:shd w:val="clear" w:color="auto" w:fill="FFFFFF"/>
        </w:rPr>
        <w:t>Švabas</w:t>
      </w:r>
      <w:proofErr w:type="spellEnd"/>
      <w:r w:rsidR="006462F4" w:rsidRPr="000B4CFC">
        <w:rPr>
          <w:shd w:val="clear" w:color="auto" w:fill="FFFFFF"/>
        </w:rPr>
        <w:t xml:space="preserve"> </w:t>
      </w:r>
      <w:r w:rsidR="00645E2D" w:rsidRPr="000B4CFC">
        <w:rPr>
          <w:shd w:val="clear" w:color="auto" w:fill="FFFFFF"/>
        </w:rPr>
        <w:t>–</w:t>
      </w:r>
      <w:r w:rsidR="006462F4" w:rsidRPr="000B4CFC">
        <w:rPr>
          <w:shd w:val="clear" w:color="auto" w:fill="FFFFFF"/>
        </w:rPr>
        <w:t xml:space="preserve"> </w:t>
      </w:r>
      <w:r w:rsidR="00645E2D" w:rsidRPr="000B4CFC">
        <w:rPr>
          <w:shd w:val="clear" w:color="auto" w:fill="FFFFFF"/>
        </w:rPr>
        <w:t xml:space="preserve">rajono </w:t>
      </w:r>
      <w:r w:rsidR="006462F4" w:rsidRPr="000B4CFC">
        <w:rPr>
          <w:shd w:val="clear" w:color="auto" w:fill="FFFFFF"/>
        </w:rPr>
        <w:t>savivaldybės tarybos narys“</w:t>
      </w:r>
      <w:r w:rsidR="009D7DCB" w:rsidRPr="000B4CFC">
        <w:rPr>
          <w:shd w:val="clear" w:color="auto" w:fill="FFFFFF"/>
        </w:rPr>
        <w:t>.</w:t>
      </w:r>
    </w:p>
    <w:p w:rsidR="00070AB6" w:rsidRDefault="00B84155" w:rsidP="00D62A40">
      <w:pPr>
        <w:tabs>
          <w:tab w:val="left" w:pos="720"/>
        </w:tabs>
        <w:spacing w:line="360" w:lineRule="auto"/>
        <w:jc w:val="both"/>
        <w:rPr>
          <w:rStyle w:val="uficommentbody"/>
          <w:rFonts w:ascii="Times New Roman" w:hAnsi="Times New Roman"/>
          <w:sz w:val="24"/>
          <w:szCs w:val="24"/>
          <w:lang w:val="lt-LT"/>
        </w:rPr>
      </w:pPr>
      <w:r w:rsidRPr="00021C32">
        <w:rPr>
          <w:rFonts w:ascii="Times New Roman" w:hAnsi="Times New Roman"/>
          <w:sz w:val="24"/>
          <w:szCs w:val="24"/>
          <w:lang w:val="lt-LT"/>
        </w:rPr>
        <w:tab/>
      </w:r>
      <w:r w:rsidRPr="00021C32">
        <w:rPr>
          <w:rStyle w:val="uficommentbody"/>
          <w:rFonts w:ascii="Times New Roman" w:hAnsi="Times New Roman"/>
          <w:sz w:val="24"/>
          <w:szCs w:val="24"/>
          <w:lang w:val="lt-LT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B4CFC" w:rsidRDefault="000B4CFC" w:rsidP="000B4CFC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0B4CFC" w:rsidRDefault="000B4CFC" w:rsidP="000B4CFC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070AB6" w:rsidRDefault="00BA755A" w:rsidP="006462F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021C32">
        <w:rPr>
          <w:rFonts w:ascii="Times New Roman" w:hAnsi="Times New Roman"/>
          <w:sz w:val="24"/>
          <w:szCs w:val="24"/>
          <w:lang w:val="lt-LT"/>
        </w:rPr>
        <w:t xml:space="preserve">Savivaldybės </w:t>
      </w:r>
      <w:r w:rsidR="0013606B" w:rsidRPr="00021C32">
        <w:rPr>
          <w:rFonts w:ascii="Times New Roman" w:hAnsi="Times New Roman"/>
          <w:sz w:val="24"/>
          <w:szCs w:val="24"/>
          <w:lang w:val="lt-LT"/>
        </w:rPr>
        <w:t>meras</w:t>
      </w:r>
      <w:r w:rsidRPr="00021C32">
        <w:rPr>
          <w:rFonts w:ascii="Times New Roman" w:hAnsi="Times New Roman"/>
          <w:sz w:val="24"/>
          <w:szCs w:val="24"/>
          <w:lang w:val="lt-LT"/>
        </w:rPr>
        <w:tab/>
      </w:r>
      <w:r w:rsidRPr="00021C32">
        <w:rPr>
          <w:rFonts w:ascii="Times New Roman" w:hAnsi="Times New Roman"/>
          <w:sz w:val="24"/>
          <w:szCs w:val="24"/>
          <w:lang w:val="lt-LT"/>
        </w:rPr>
        <w:tab/>
      </w:r>
      <w:r w:rsidRPr="00021C32">
        <w:rPr>
          <w:rFonts w:ascii="Times New Roman" w:hAnsi="Times New Roman"/>
          <w:sz w:val="24"/>
          <w:szCs w:val="24"/>
          <w:lang w:val="lt-LT"/>
        </w:rPr>
        <w:tab/>
      </w:r>
      <w:r w:rsidRPr="00021C32">
        <w:rPr>
          <w:rFonts w:ascii="Times New Roman" w:hAnsi="Times New Roman"/>
          <w:sz w:val="24"/>
          <w:szCs w:val="24"/>
          <w:lang w:val="lt-LT"/>
        </w:rPr>
        <w:tab/>
      </w:r>
      <w:r w:rsidRPr="00021C32">
        <w:rPr>
          <w:rFonts w:ascii="Times New Roman" w:hAnsi="Times New Roman"/>
          <w:sz w:val="24"/>
          <w:szCs w:val="24"/>
          <w:lang w:val="lt-LT"/>
        </w:rPr>
        <w:tab/>
      </w:r>
      <w:r w:rsidRPr="00021C32">
        <w:rPr>
          <w:rFonts w:ascii="Times New Roman" w:hAnsi="Times New Roman"/>
          <w:sz w:val="24"/>
          <w:szCs w:val="24"/>
          <w:lang w:val="lt-LT"/>
        </w:rPr>
        <w:tab/>
      </w:r>
      <w:r w:rsidRPr="00021C32">
        <w:rPr>
          <w:rFonts w:ascii="Times New Roman" w:hAnsi="Times New Roman"/>
          <w:sz w:val="24"/>
          <w:szCs w:val="24"/>
          <w:lang w:val="lt-LT"/>
        </w:rPr>
        <w:tab/>
      </w:r>
      <w:r w:rsidRPr="00021C32">
        <w:rPr>
          <w:rFonts w:ascii="Times New Roman" w:hAnsi="Times New Roman"/>
          <w:sz w:val="24"/>
          <w:szCs w:val="24"/>
          <w:lang w:val="lt-LT"/>
        </w:rPr>
        <w:tab/>
      </w:r>
      <w:r w:rsidR="001D46AC"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="0013606B" w:rsidRPr="00021C32">
        <w:rPr>
          <w:rFonts w:ascii="Times New Roman" w:hAnsi="Times New Roman"/>
          <w:sz w:val="24"/>
          <w:szCs w:val="24"/>
          <w:lang w:val="lt-LT"/>
        </w:rPr>
        <w:t>Edgaras Pilypaitis</w:t>
      </w:r>
      <w:bookmarkStart w:id="2" w:name="_GoBack"/>
      <w:bookmarkEnd w:id="2"/>
    </w:p>
    <w:sectPr w:rsidR="00070AB6" w:rsidSect="001D46AC">
      <w:headerReference w:type="default" r:id="rId8"/>
      <w:footerReference w:type="default" r:id="rId9"/>
      <w:pgSz w:w="11907" w:h="16840"/>
      <w:pgMar w:top="1134" w:right="567" w:bottom="1134" w:left="1701" w:header="680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7B60" w:rsidRDefault="009F7B60">
      <w:r>
        <w:separator/>
      </w:r>
    </w:p>
  </w:endnote>
  <w:endnote w:type="continuationSeparator" w:id="0">
    <w:p w:rsidR="009F7B60" w:rsidRDefault="009F7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76C" w:rsidRPr="00D4267A" w:rsidRDefault="00A2776C" w:rsidP="00A2776C">
    <w:pPr>
      <w:pStyle w:val="Porat"/>
      <w:jc w:val="right"/>
      <w:rPr>
        <w:lang w:val="pl-PL"/>
      </w:rPr>
    </w:pPr>
    <w:r w:rsidRPr="00D4267A">
      <w:rPr>
        <w:sz w:val="10"/>
        <w:lang w:val="pl-PL"/>
      </w:rPr>
      <w:fldChar w:fldCharType="begin"/>
    </w:r>
    <w:r w:rsidRPr="00D4267A">
      <w:rPr>
        <w:sz w:val="10"/>
        <w:lang w:val="pl-PL"/>
      </w:rPr>
      <w:instrText xml:space="preserve"> FILENAME \p \* MERGEFORMAT </w:instrText>
    </w:r>
    <w:r w:rsidRPr="00D4267A">
      <w:rPr>
        <w:sz w:val="10"/>
        <w:lang w:val="pl-PL"/>
      </w:rPr>
      <w:fldChar w:fldCharType="separate"/>
    </w:r>
    <w:r>
      <w:rPr>
        <w:noProof/>
        <w:sz w:val="10"/>
        <w:lang w:val="pl-PL"/>
      </w:rPr>
      <w:t>C:\Users\ikanapeckiene\AppData\Local\Microsoft\Windows\INetCache\Content.Outlook\PUF93A9H\1026sp1.docx</w:t>
    </w:r>
    <w:r w:rsidRPr="00D4267A">
      <w:rPr>
        <w:sz w:val="10"/>
        <w:lang w:val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7B60" w:rsidRDefault="009F7B60">
      <w:r>
        <w:separator/>
      </w:r>
    </w:p>
  </w:footnote>
  <w:footnote w:type="continuationSeparator" w:id="0">
    <w:p w:rsidR="009F7B60" w:rsidRDefault="009F7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55A" w:rsidRDefault="00BA755A">
    <w:pPr>
      <w:pStyle w:val="Antrats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D63D23"/>
    <w:multiLevelType w:val="hybridMultilevel"/>
    <w:tmpl w:val="5F0E047E"/>
    <w:lvl w:ilvl="0" w:tplc="E11A32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BF7066"/>
    <w:multiLevelType w:val="hybridMultilevel"/>
    <w:tmpl w:val="BDC6DECA"/>
    <w:lvl w:ilvl="0" w:tplc="E11A32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C6851BC"/>
    <w:multiLevelType w:val="hybridMultilevel"/>
    <w:tmpl w:val="530669A0"/>
    <w:lvl w:ilvl="0" w:tplc="0427000F">
      <w:start w:val="1"/>
      <w:numFmt w:val="decimal"/>
      <w:lvlText w:val="%1."/>
      <w:lvlJc w:val="left"/>
      <w:pPr>
        <w:ind w:left="1380" w:hanging="360"/>
      </w:p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" w15:restartNumberingAfterBreak="0">
    <w:nsid w:val="5C864F19"/>
    <w:multiLevelType w:val="hybridMultilevel"/>
    <w:tmpl w:val="5096F48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83D3954"/>
    <w:multiLevelType w:val="hybridMultilevel"/>
    <w:tmpl w:val="2C5AD162"/>
    <w:lvl w:ilvl="0" w:tplc="E11A320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0F84"/>
    <w:rsid w:val="000053F3"/>
    <w:rsid w:val="00005B6F"/>
    <w:rsid w:val="00011B78"/>
    <w:rsid w:val="00021C32"/>
    <w:rsid w:val="00070AB6"/>
    <w:rsid w:val="000759CF"/>
    <w:rsid w:val="00093E2D"/>
    <w:rsid w:val="00097933"/>
    <w:rsid w:val="000A48A7"/>
    <w:rsid w:val="000A77D3"/>
    <w:rsid w:val="000B4CFC"/>
    <w:rsid w:val="000C32E7"/>
    <w:rsid w:val="000E0ECD"/>
    <w:rsid w:val="000E3CD2"/>
    <w:rsid w:val="00114A26"/>
    <w:rsid w:val="0013606B"/>
    <w:rsid w:val="00146E5A"/>
    <w:rsid w:val="00195E93"/>
    <w:rsid w:val="001B713D"/>
    <w:rsid w:val="001C4E64"/>
    <w:rsid w:val="001D46AC"/>
    <w:rsid w:val="001D4DDD"/>
    <w:rsid w:val="001E0E72"/>
    <w:rsid w:val="001F2D03"/>
    <w:rsid w:val="0020397A"/>
    <w:rsid w:val="00255F18"/>
    <w:rsid w:val="00270923"/>
    <w:rsid w:val="002904DE"/>
    <w:rsid w:val="002928B8"/>
    <w:rsid w:val="002A359E"/>
    <w:rsid w:val="002C22D6"/>
    <w:rsid w:val="002D213B"/>
    <w:rsid w:val="0030349B"/>
    <w:rsid w:val="00310DC2"/>
    <w:rsid w:val="00372D40"/>
    <w:rsid w:val="003A46F7"/>
    <w:rsid w:val="003D234D"/>
    <w:rsid w:val="003D472A"/>
    <w:rsid w:val="00410D5C"/>
    <w:rsid w:val="00422603"/>
    <w:rsid w:val="00434A6F"/>
    <w:rsid w:val="004615FC"/>
    <w:rsid w:val="00463439"/>
    <w:rsid w:val="00481A81"/>
    <w:rsid w:val="004A09D7"/>
    <w:rsid w:val="004C6019"/>
    <w:rsid w:val="004D57F0"/>
    <w:rsid w:val="00536C81"/>
    <w:rsid w:val="00595CB9"/>
    <w:rsid w:val="005A7B4E"/>
    <w:rsid w:val="005B4DA4"/>
    <w:rsid w:val="005D72B6"/>
    <w:rsid w:val="0063307F"/>
    <w:rsid w:val="00636525"/>
    <w:rsid w:val="00640C4D"/>
    <w:rsid w:val="00643F94"/>
    <w:rsid w:val="00645E2D"/>
    <w:rsid w:val="006462F4"/>
    <w:rsid w:val="006638E4"/>
    <w:rsid w:val="006C1BE7"/>
    <w:rsid w:val="006E7E4D"/>
    <w:rsid w:val="006F22A1"/>
    <w:rsid w:val="00736106"/>
    <w:rsid w:val="00787558"/>
    <w:rsid w:val="007F4DB8"/>
    <w:rsid w:val="008113AD"/>
    <w:rsid w:val="0081790C"/>
    <w:rsid w:val="00842D89"/>
    <w:rsid w:val="008567FA"/>
    <w:rsid w:val="008660BD"/>
    <w:rsid w:val="008944E2"/>
    <w:rsid w:val="008F6507"/>
    <w:rsid w:val="009007F5"/>
    <w:rsid w:val="00912288"/>
    <w:rsid w:val="009A3AE7"/>
    <w:rsid w:val="009C6BBC"/>
    <w:rsid w:val="009D7DCB"/>
    <w:rsid w:val="009F7B60"/>
    <w:rsid w:val="00A07657"/>
    <w:rsid w:val="00A2776C"/>
    <w:rsid w:val="00A52EEC"/>
    <w:rsid w:val="00A641DA"/>
    <w:rsid w:val="00A86BC5"/>
    <w:rsid w:val="00AA11FE"/>
    <w:rsid w:val="00AA3639"/>
    <w:rsid w:val="00AE748D"/>
    <w:rsid w:val="00B00D0A"/>
    <w:rsid w:val="00B24131"/>
    <w:rsid w:val="00B303B8"/>
    <w:rsid w:val="00B83E40"/>
    <w:rsid w:val="00B84155"/>
    <w:rsid w:val="00BA755A"/>
    <w:rsid w:val="00BB1A95"/>
    <w:rsid w:val="00C03C10"/>
    <w:rsid w:val="00C34BDD"/>
    <w:rsid w:val="00C46801"/>
    <w:rsid w:val="00C66D91"/>
    <w:rsid w:val="00D057DB"/>
    <w:rsid w:val="00D1163F"/>
    <w:rsid w:val="00D2220A"/>
    <w:rsid w:val="00D33893"/>
    <w:rsid w:val="00D42E04"/>
    <w:rsid w:val="00D61FF2"/>
    <w:rsid w:val="00D62A40"/>
    <w:rsid w:val="00D93640"/>
    <w:rsid w:val="00DF4F69"/>
    <w:rsid w:val="00E378B9"/>
    <w:rsid w:val="00E619AB"/>
    <w:rsid w:val="00EC512D"/>
    <w:rsid w:val="00F06B78"/>
    <w:rsid w:val="00F15D62"/>
    <w:rsid w:val="00F15DDC"/>
    <w:rsid w:val="00F17473"/>
    <w:rsid w:val="00F25750"/>
    <w:rsid w:val="00F33826"/>
    <w:rsid w:val="00F36C7E"/>
    <w:rsid w:val="00F40F4B"/>
    <w:rsid w:val="00F65300"/>
    <w:rsid w:val="00FB55A0"/>
    <w:rsid w:val="00FB72C4"/>
    <w:rsid w:val="00FB77A4"/>
    <w:rsid w:val="00FC59A0"/>
    <w:rsid w:val="00FE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703EE3"/>
  <w15:docId w15:val="{3A127732-7B3F-4257-B342-ACDF15BBB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locked="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sid w:val="00481A81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rsid w:val="00481A81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rsid w:val="00481A81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rsid w:val="00481A81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481A81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rsid w:val="00481A81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semiHidden/>
    <w:rsid w:val="00000F8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locked/>
    <w:rsid w:val="00000F84"/>
    <w:rPr>
      <w:rFonts w:ascii="Tahoma" w:hAnsi="Tahoma" w:cs="Tahoma"/>
      <w:sz w:val="16"/>
      <w:szCs w:val="16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locked/>
    <w:rsid w:val="00000F84"/>
    <w:rPr>
      <w:rFonts w:ascii="TimesLT" w:hAnsi="TimesLT" w:cs="Times New Roman"/>
      <w:lang w:val="en-US" w:eastAsia="en-US"/>
    </w:rPr>
  </w:style>
  <w:style w:type="paragraph" w:styleId="Pagrindiniotekstotrauka">
    <w:name w:val="Body Text Indent"/>
    <w:basedOn w:val="prastasis"/>
    <w:link w:val="PagrindiniotekstotraukaDiagrama"/>
    <w:rsid w:val="00643F94"/>
    <w:pPr>
      <w:spacing w:after="120"/>
      <w:ind w:left="283"/>
    </w:pPr>
    <w:rPr>
      <w:sz w:val="24"/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locked/>
    <w:rsid w:val="00643F94"/>
    <w:rPr>
      <w:rFonts w:ascii="TimesLT" w:hAnsi="TimesLT" w:cs="Times New Roman"/>
      <w:sz w:val="24"/>
      <w:lang w:eastAsia="en-US"/>
    </w:rPr>
  </w:style>
  <w:style w:type="character" w:customStyle="1" w:styleId="quatationtext">
    <w:name w:val="quatationtext"/>
    <w:basedOn w:val="Numatytasispastraiposriftas"/>
    <w:rsid w:val="00643F94"/>
    <w:rPr>
      <w:rFonts w:cs="Times New Roman"/>
    </w:rPr>
  </w:style>
  <w:style w:type="paragraph" w:styleId="prastasiniatinklio">
    <w:name w:val="Normal (Web)"/>
    <w:basedOn w:val="prastasis"/>
    <w:rsid w:val="00AE748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lt-LT" w:eastAsia="lt-LT"/>
    </w:rPr>
  </w:style>
  <w:style w:type="character" w:customStyle="1" w:styleId="uficommentbody">
    <w:name w:val="uficommentbody"/>
    <w:uiPriority w:val="99"/>
    <w:rsid w:val="00B84155"/>
  </w:style>
  <w:style w:type="paragraph" w:styleId="Sraopastraipa">
    <w:name w:val="List Paragraph"/>
    <w:basedOn w:val="prastasis"/>
    <w:uiPriority w:val="34"/>
    <w:qFormat/>
    <w:rsid w:val="00736106"/>
    <w:pPr>
      <w:ind w:left="720"/>
      <w:contextualSpacing/>
    </w:pPr>
  </w:style>
  <w:style w:type="character" w:customStyle="1" w:styleId="PoratDiagrama">
    <w:name w:val="Poraštė Diagrama"/>
    <w:basedOn w:val="Numatytasispastraiposriftas"/>
    <w:link w:val="Porat"/>
    <w:rsid w:val="00A2776C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96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1388</Words>
  <Characters>792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Inga Kanapeckienė</cp:lastModifiedBy>
  <cp:revision>5</cp:revision>
  <cp:lastPrinted>2018-06-13T05:55:00Z</cp:lastPrinted>
  <dcterms:created xsi:type="dcterms:W3CDTF">2018-10-10T07:05:00Z</dcterms:created>
  <dcterms:modified xsi:type="dcterms:W3CDTF">2018-10-25T10:28:00Z</dcterms:modified>
</cp:coreProperties>
</file>