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27365" w:rsidRDefault="00A63D7C">
      <w:pPr>
        <w:jc w:val="center"/>
        <w:rPr>
          <w:rFonts w:ascii="Times New Roman" w:hAnsi="Times New Roman"/>
          <w:b/>
          <w:sz w:val="8"/>
        </w:rPr>
      </w:pPr>
      <w:r>
        <w:rPr>
          <w:noProof/>
        </w:rPr>
        <w:drawing>
          <wp:inline distT="0" distB="0" distL="0" distR="0">
            <wp:extent cx="495300" cy="609600"/>
            <wp:effectExtent l="0" t="0" r="0" b="0"/>
            <wp:docPr id="1" name="Paveikslėlis 1" descr="NEW-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aveikslėlis 1" descr="NEW-4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27365" w:rsidRDefault="00C27365">
      <w:pPr>
        <w:jc w:val="center"/>
        <w:rPr>
          <w:rFonts w:ascii="Times New Roman" w:hAnsi="Times New Roman"/>
          <w:b/>
        </w:rPr>
      </w:pPr>
    </w:p>
    <w:p w:rsidR="00C27365" w:rsidRDefault="00C2736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:rsidR="00C27365" w:rsidRDefault="00C27365">
      <w:pPr>
        <w:jc w:val="center"/>
        <w:rPr>
          <w:rFonts w:ascii="Times New Roman" w:hAnsi="Times New Roman"/>
          <w:b/>
        </w:rPr>
      </w:pPr>
    </w:p>
    <w:p w:rsidR="00C27365" w:rsidRDefault="00C27365">
      <w:pPr>
        <w:jc w:val="center"/>
        <w:rPr>
          <w:rFonts w:ascii="Times New Roman" w:hAnsi="Times New Roman"/>
          <w:b/>
        </w:rPr>
      </w:pPr>
    </w:p>
    <w:p w:rsidR="00C27365" w:rsidRDefault="00C2736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:rsidR="00C27365" w:rsidRDefault="00C27365" w:rsidP="00CA67DC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DĖL BIUDŽETO ASIGNAVIMŲ VALDYTOJO ASIGNAVIMŲ PLANŲ PASKIRSTYMO KEITIMO</w:t>
      </w:r>
    </w:p>
    <w:p w:rsidR="00C27365" w:rsidRDefault="00C27365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:rsidR="00C27365" w:rsidRDefault="00EA66AC">
      <w:pPr>
        <w:tabs>
          <w:tab w:val="left" w:pos="6804"/>
        </w:tabs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2018</w:t>
      </w:r>
      <w:r w:rsidR="000F3A76">
        <w:rPr>
          <w:rFonts w:ascii="Times New Roman" w:hAnsi="Times New Roman"/>
        </w:rPr>
        <w:t xml:space="preserve"> m. </w:t>
      </w:r>
      <w:r w:rsidR="00DB46B1">
        <w:rPr>
          <w:rFonts w:ascii="Times New Roman" w:hAnsi="Times New Roman"/>
        </w:rPr>
        <w:t>lapkričio</w:t>
      </w:r>
      <w:r w:rsidR="00C27365">
        <w:rPr>
          <w:rFonts w:ascii="Times New Roman" w:hAnsi="Times New Roman"/>
        </w:rPr>
        <w:t xml:space="preserve">    d.  Nr.</w:t>
      </w:r>
      <w:r w:rsidR="00AB1D38">
        <w:rPr>
          <w:rFonts w:ascii="Times New Roman" w:hAnsi="Times New Roman"/>
        </w:rPr>
        <w:t xml:space="preserve"> AT-</w:t>
      </w:r>
    </w:p>
    <w:p w:rsidR="00C27365" w:rsidRDefault="00C27365">
      <w:pPr>
        <w:pStyle w:val="Antrat1"/>
        <w:ind w:left="0" w:firstLine="0"/>
        <w:jc w:val="center"/>
      </w:pPr>
      <w:r>
        <w:t>Šakiai</w:t>
      </w:r>
    </w:p>
    <w:p w:rsidR="00C27365" w:rsidRDefault="00C27365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C27365" w:rsidRDefault="00C27365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C27365" w:rsidRDefault="00C27365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C27365" w:rsidRDefault="00C27365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7E66D0" w:rsidRPr="00330759" w:rsidRDefault="00C27365" w:rsidP="007E66D0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 w:rsidR="007E66D0">
        <w:rPr>
          <w:rFonts w:ascii="Times New Roman" w:hAnsi="Times New Roman"/>
        </w:rPr>
        <w:t>Vadovaudamasi</w:t>
      </w:r>
      <w:r w:rsidR="008A0391">
        <w:rPr>
          <w:rFonts w:ascii="Times New Roman" w:hAnsi="Times New Roman"/>
        </w:rPr>
        <w:t>s</w:t>
      </w:r>
      <w:r w:rsidR="007E66D0">
        <w:rPr>
          <w:rFonts w:ascii="Times New Roman" w:hAnsi="Times New Roman"/>
        </w:rPr>
        <w:t xml:space="preserve"> </w:t>
      </w:r>
      <w:r w:rsidR="00321E5E">
        <w:rPr>
          <w:rFonts w:ascii="Times New Roman" w:hAnsi="Times New Roman"/>
        </w:rPr>
        <w:t xml:space="preserve">Šakių </w:t>
      </w:r>
      <w:r w:rsidR="007E66D0">
        <w:rPr>
          <w:rFonts w:ascii="Times New Roman" w:hAnsi="Times New Roman"/>
        </w:rPr>
        <w:t>ra</w:t>
      </w:r>
      <w:r w:rsidR="00C33F31">
        <w:rPr>
          <w:rFonts w:ascii="Times New Roman" w:hAnsi="Times New Roman"/>
        </w:rPr>
        <w:t>jono savivaldybės</w:t>
      </w:r>
      <w:r w:rsidR="00321E5E">
        <w:rPr>
          <w:rFonts w:ascii="Times New Roman" w:hAnsi="Times New Roman"/>
        </w:rPr>
        <w:t xml:space="preserve"> administracijos nuostatų, patvirtintų rajono savivaldybės</w:t>
      </w:r>
      <w:r w:rsidR="00C33F31">
        <w:rPr>
          <w:rFonts w:ascii="Times New Roman" w:hAnsi="Times New Roman"/>
        </w:rPr>
        <w:t xml:space="preserve"> tarybos 2016 m. rugsėjo 23 d. sprendimu Nr. T-277</w:t>
      </w:r>
      <w:r w:rsidR="00321E5E">
        <w:rPr>
          <w:rFonts w:ascii="Times New Roman" w:hAnsi="Times New Roman"/>
        </w:rPr>
        <w:t xml:space="preserve"> „Dėl Šakių rajono savivaldybės administracijos nuostatų patvirtinimo“</w:t>
      </w:r>
      <w:r w:rsidR="00AB2870">
        <w:rPr>
          <w:rFonts w:ascii="Times New Roman" w:hAnsi="Times New Roman"/>
        </w:rPr>
        <w:t xml:space="preserve"> 23.5 punktu</w:t>
      </w:r>
      <w:r w:rsidR="00330759">
        <w:rPr>
          <w:rFonts w:ascii="Times New Roman" w:hAnsi="Times New Roman"/>
        </w:rPr>
        <w:t>,</w:t>
      </w:r>
    </w:p>
    <w:p w:rsidR="00C27365" w:rsidRDefault="00C27365" w:rsidP="006F660D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ab/>
        <w:t>k e i č i u  biudžeto asignavimų valdytojo asignavimų planų paskirstymą (forma pridedama).</w:t>
      </w:r>
    </w:p>
    <w:p w:rsidR="00C27365" w:rsidRDefault="00C27365" w:rsidP="006F660D">
      <w:pPr>
        <w:overflowPunct w:val="0"/>
        <w:autoSpaceDE w:val="0"/>
        <w:autoSpaceDN w:val="0"/>
        <w:adjustRightInd w:val="0"/>
        <w:jc w:val="both"/>
        <w:rPr>
          <w:rFonts w:ascii="Times New Roman" w:hAnsi="Times New Roman"/>
          <w:szCs w:val="24"/>
        </w:rPr>
      </w:pPr>
    </w:p>
    <w:p w:rsidR="00C27365" w:rsidRDefault="00C27365" w:rsidP="00434111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:rsidR="00C27365" w:rsidRDefault="00C27365" w:rsidP="00434111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:rsidR="00C27365" w:rsidRDefault="00C27365" w:rsidP="00434111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:rsidR="00C27365" w:rsidRDefault="00C27365" w:rsidP="00434111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:rsidR="00C27365" w:rsidRDefault="00C27365" w:rsidP="00434111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:rsidR="00C27365" w:rsidRDefault="00C27365" w:rsidP="00434111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:rsidR="00C27365" w:rsidRDefault="00C27365" w:rsidP="00434111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:rsidR="00C27365" w:rsidRDefault="00C27365" w:rsidP="00434111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:rsidR="00C27365" w:rsidRDefault="00C27365" w:rsidP="00434111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:rsidR="00A071EA" w:rsidRPr="006F56ED" w:rsidRDefault="006F56ED" w:rsidP="00A071EA">
      <w:pPr>
        <w:overflowPunct w:val="0"/>
        <w:autoSpaceDE w:val="0"/>
        <w:autoSpaceDN w:val="0"/>
        <w:adjustRightInd w:val="0"/>
        <w:rPr>
          <w:rFonts w:ascii="Times New Roman" w:hAnsi="Times New Roman"/>
        </w:rPr>
      </w:pPr>
      <w:r>
        <w:rPr>
          <w:rFonts w:ascii="Times New Roman" w:hAnsi="Times New Roman"/>
        </w:rPr>
        <w:t>Administracijos direktori</w:t>
      </w:r>
      <w:r w:rsidR="008A0391">
        <w:rPr>
          <w:rFonts w:ascii="Times New Roman" w:hAnsi="Times New Roman"/>
        </w:rPr>
        <w:t xml:space="preserve">us                </w:t>
      </w:r>
      <w:r>
        <w:rPr>
          <w:rFonts w:ascii="Times New Roman" w:hAnsi="Times New Roman"/>
        </w:rPr>
        <w:t xml:space="preserve">                                               </w:t>
      </w:r>
      <w:r w:rsidR="00330759">
        <w:rPr>
          <w:rFonts w:ascii="Times New Roman" w:hAnsi="Times New Roman"/>
        </w:rPr>
        <w:t xml:space="preserve">           </w:t>
      </w:r>
      <w:r w:rsidR="008A0391">
        <w:rPr>
          <w:rFonts w:ascii="Times New Roman" w:hAnsi="Times New Roman"/>
        </w:rPr>
        <w:t>Dainius Grincevičius</w:t>
      </w:r>
      <w:r w:rsidR="00A071EA">
        <w:rPr>
          <w:rFonts w:ascii="Times New Roman" w:hAnsi="Times New Roman"/>
        </w:rPr>
        <w:tab/>
        <w:t xml:space="preserve">                                                  </w:t>
      </w:r>
      <w:r w:rsidR="00A071EA">
        <w:rPr>
          <w:rFonts w:ascii="Times New Roman" w:hAnsi="Times New Roman"/>
          <w:szCs w:val="24"/>
        </w:rPr>
        <w:tab/>
      </w:r>
    </w:p>
    <w:p w:rsidR="00C27365" w:rsidRDefault="00C27365" w:rsidP="00434111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:rsidR="00C27365" w:rsidRDefault="00C27365" w:rsidP="00434111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:rsidR="00C27365" w:rsidRDefault="00C27365" w:rsidP="00434111">
      <w:pPr>
        <w:rPr>
          <w:rFonts w:ascii="Times New Roman" w:hAnsi="Times New Roman"/>
          <w:szCs w:val="24"/>
        </w:rPr>
      </w:pPr>
    </w:p>
    <w:p w:rsidR="00A071EA" w:rsidRDefault="00A071EA" w:rsidP="00434111">
      <w:pPr>
        <w:rPr>
          <w:rFonts w:ascii="Times New Roman" w:hAnsi="Times New Roman"/>
          <w:szCs w:val="24"/>
        </w:rPr>
      </w:pPr>
    </w:p>
    <w:p w:rsidR="00C27365" w:rsidRDefault="00C27365" w:rsidP="00434111">
      <w:pPr>
        <w:rPr>
          <w:rFonts w:ascii="Times New Roman" w:hAnsi="Times New Roman"/>
          <w:szCs w:val="24"/>
        </w:rPr>
      </w:pPr>
    </w:p>
    <w:p w:rsidR="00C27365" w:rsidRDefault="00C27365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C27365" w:rsidRDefault="00C27365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6F56ED" w:rsidRDefault="006F56ED" w:rsidP="00434111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:rsidR="006F56ED" w:rsidRDefault="006F56ED" w:rsidP="00434111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:rsidR="006F56ED" w:rsidRDefault="006F56ED" w:rsidP="00434111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:rsidR="00C27365" w:rsidRDefault="00C27365" w:rsidP="00434111">
      <w:pPr>
        <w:tabs>
          <w:tab w:val="left" w:pos="2445"/>
        </w:tabs>
        <w:overflowPunct w:val="0"/>
        <w:rPr>
          <w:rFonts w:ascii="Times New Roman" w:hAnsi="Times New Roman"/>
          <w:szCs w:val="24"/>
          <w:lang w:val="en-US"/>
        </w:rPr>
      </w:pPr>
      <w:r>
        <w:rPr>
          <w:rFonts w:ascii="Times New Roman" w:hAnsi="Times New Roman"/>
          <w:szCs w:val="24"/>
        </w:rPr>
        <w:t>Parengė</w:t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</w:p>
    <w:p w:rsidR="00C27365" w:rsidRDefault="00C27365" w:rsidP="00434111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Centralizuo</w:t>
      </w:r>
      <w:r w:rsidR="00C73D4F">
        <w:rPr>
          <w:rFonts w:ascii="Times New Roman" w:hAnsi="Times New Roman"/>
          <w:szCs w:val="24"/>
        </w:rPr>
        <w:t>tos buhalterijos</w:t>
      </w:r>
      <w:r w:rsidR="0091020E">
        <w:rPr>
          <w:rFonts w:ascii="Times New Roman" w:hAnsi="Times New Roman"/>
          <w:szCs w:val="24"/>
        </w:rPr>
        <w:t xml:space="preserve"> skyriaus vedėja</w:t>
      </w:r>
    </w:p>
    <w:p w:rsidR="00FE21B8" w:rsidRDefault="00FE21B8" w:rsidP="00434111">
      <w:pPr>
        <w:overflowPunct w:val="0"/>
        <w:rPr>
          <w:rFonts w:ascii="Times New Roman" w:hAnsi="Times New Roman"/>
          <w:szCs w:val="24"/>
        </w:rPr>
      </w:pPr>
    </w:p>
    <w:p w:rsidR="00C27365" w:rsidRDefault="0091020E" w:rsidP="00434111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Vitalija Tumienė</w:t>
      </w:r>
    </w:p>
    <w:p w:rsidR="00C27365" w:rsidRPr="00434111" w:rsidRDefault="00EA66AC" w:rsidP="001D38EF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2018-</w:t>
      </w:r>
      <w:r w:rsidR="00F765B3">
        <w:rPr>
          <w:rFonts w:ascii="Times New Roman" w:hAnsi="Times New Roman"/>
          <w:szCs w:val="24"/>
        </w:rPr>
        <w:t>1</w:t>
      </w:r>
      <w:r w:rsidR="00DB46B1">
        <w:rPr>
          <w:rFonts w:ascii="Times New Roman" w:hAnsi="Times New Roman"/>
          <w:szCs w:val="24"/>
        </w:rPr>
        <w:t>1-05</w:t>
      </w:r>
      <w:bookmarkStart w:id="0" w:name="_GoBack"/>
      <w:bookmarkEnd w:id="0"/>
    </w:p>
    <w:sectPr w:rsidR="00C27365" w:rsidRPr="00434111" w:rsidSect="00491FDE">
      <w:headerReference w:type="default" r:id="rId7"/>
      <w:footerReference w:type="default" r:id="rId8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04C8B" w:rsidRDefault="00304C8B">
      <w:r>
        <w:separator/>
      </w:r>
    </w:p>
  </w:endnote>
  <w:endnote w:type="continuationSeparator" w:id="0">
    <w:p w:rsidR="00304C8B" w:rsidRDefault="00304C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27365" w:rsidRPr="00434111" w:rsidRDefault="00C27365" w:rsidP="00434111">
    <w:pPr>
      <w:overflowPunct w:val="0"/>
      <w:rPr>
        <w:rFonts w:ascii="Times New Roman" w:hAnsi="Times New Roman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04C8B" w:rsidRDefault="00304C8B">
      <w:r>
        <w:separator/>
      </w:r>
    </w:p>
  </w:footnote>
  <w:footnote w:type="continuationSeparator" w:id="0">
    <w:p w:rsidR="00304C8B" w:rsidRDefault="00304C8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27365" w:rsidRDefault="00C27365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38EF"/>
    <w:rsid w:val="000257AB"/>
    <w:rsid w:val="00035DC1"/>
    <w:rsid w:val="00047A6F"/>
    <w:rsid w:val="000609CD"/>
    <w:rsid w:val="00076608"/>
    <w:rsid w:val="0008254B"/>
    <w:rsid w:val="00083232"/>
    <w:rsid w:val="00093765"/>
    <w:rsid w:val="00093B11"/>
    <w:rsid w:val="00096F2B"/>
    <w:rsid w:val="000B3F5B"/>
    <w:rsid w:val="000D265D"/>
    <w:rsid w:val="000D753F"/>
    <w:rsid w:val="000E529B"/>
    <w:rsid w:val="000F1751"/>
    <w:rsid w:val="000F3A76"/>
    <w:rsid w:val="000F5830"/>
    <w:rsid w:val="000F69D3"/>
    <w:rsid w:val="001152E7"/>
    <w:rsid w:val="00117499"/>
    <w:rsid w:val="00130EE1"/>
    <w:rsid w:val="001539C3"/>
    <w:rsid w:val="00155B62"/>
    <w:rsid w:val="0018103D"/>
    <w:rsid w:val="00190BE6"/>
    <w:rsid w:val="001914F6"/>
    <w:rsid w:val="001D090A"/>
    <w:rsid w:val="001D0AE4"/>
    <w:rsid w:val="001D0FF6"/>
    <w:rsid w:val="001D38EF"/>
    <w:rsid w:val="001E13C7"/>
    <w:rsid w:val="001E1C68"/>
    <w:rsid w:val="001E4AB9"/>
    <w:rsid w:val="001E7250"/>
    <w:rsid w:val="001F03CE"/>
    <w:rsid w:val="00203B9D"/>
    <w:rsid w:val="00222922"/>
    <w:rsid w:val="002605F8"/>
    <w:rsid w:val="00272548"/>
    <w:rsid w:val="002774E0"/>
    <w:rsid w:val="00282816"/>
    <w:rsid w:val="002845BD"/>
    <w:rsid w:val="0028720A"/>
    <w:rsid w:val="002A55CB"/>
    <w:rsid w:val="002B4F05"/>
    <w:rsid w:val="002C5519"/>
    <w:rsid w:val="002D10A6"/>
    <w:rsid w:val="002D3ABC"/>
    <w:rsid w:val="002E4518"/>
    <w:rsid w:val="002E6582"/>
    <w:rsid w:val="002F392E"/>
    <w:rsid w:val="00304C8B"/>
    <w:rsid w:val="00313CF0"/>
    <w:rsid w:val="00315AB0"/>
    <w:rsid w:val="00316812"/>
    <w:rsid w:val="0031778E"/>
    <w:rsid w:val="0032078A"/>
    <w:rsid w:val="00321E5E"/>
    <w:rsid w:val="00330759"/>
    <w:rsid w:val="00342E29"/>
    <w:rsid w:val="00344CA5"/>
    <w:rsid w:val="00362D8D"/>
    <w:rsid w:val="00371284"/>
    <w:rsid w:val="0037312C"/>
    <w:rsid w:val="00375DC3"/>
    <w:rsid w:val="00380762"/>
    <w:rsid w:val="00380A85"/>
    <w:rsid w:val="00383229"/>
    <w:rsid w:val="003A0C31"/>
    <w:rsid w:val="003A7F19"/>
    <w:rsid w:val="003B0A33"/>
    <w:rsid w:val="003C2FFF"/>
    <w:rsid w:val="003D30E8"/>
    <w:rsid w:val="003E1A8B"/>
    <w:rsid w:val="003F4178"/>
    <w:rsid w:val="004013A7"/>
    <w:rsid w:val="004057D6"/>
    <w:rsid w:val="00433749"/>
    <w:rsid w:val="00434111"/>
    <w:rsid w:val="00435ADB"/>
    <w:rsid w:val="004378BB"/>
    <w:rsid w:val="00455E85"/>
    <w:rsid w:val="004638C5"/>
    <w:rsid w:val="00463A2B"/>
    <w:rsid w:val="004750F4"/>
    <w:rsid w:val="00482CB4"/>
    <w:rsid w:val="00491FDE"/>
    <w:rsid w:val="00492505"/>
    <w:rsid w:val="004974D9"/>
    <w:rsid w:val="004D639C"/>
    <w:rsid w:val="004F24DD"/>
    <w:rsid w:val="0050175D"/>
    <w:rsid w:val="00512A11"/>
    <w:rsid w:val="00514695"/>
    <w:rsid w:val="00521D86"/>
    <w:rsid w:val="00523854"/>
    <w:rsid w:val="00530399"/>
    <w:rsid w:val="00542991"/>
    <w:rsid w:val="00550E19"/>
    <w:rsid w:val="005636E8"/>
    <w:rsid w:val="00583E25"/>
    <w:rsid w:val="00594D7E"/>
    <w:rsid w:val="005B4A50"/>
    <w:rsid w:val="005C2FE9"/>
    <w:rsid w:val="005D72B6"/>
    <w:rsid w:val="005F0A49"/>
    <w:rsid w:val="00604F2D"/>
    <w:rsid w:val="00610881"/>
    <w:rsid w:val="00611869"/>
    <w:rsid w:val="00634495"/>
    <w:rsid w:val="0067161B"/>
    <w:rsid w:val="00676CE0"/>
    <w:rsid w:val="00690049"/>
    <w:rsid w:val="006A457B"/>
    <w:rsid w:val="006A64E1"/>
    <w:rsid w:val="006A7ADF"/>
    <w:rsid w:val="006B555A"/>
    <w:rsid w:val="006C0D39"/>
    <w:rsid w:val="006F56ED"/>
    <w:rsid w:val="006F660D"/>
    <w:rsid w:val="0070001E"/>
    <w:rsid w:val="00714C9E"/>
    <w:rsid w:val="00721A9A"/>
    <w:rsid w:val="00725880"/>
    <w:rsid w:val="0072637C"/>
    <w:rsid w:val="00730797"/>
    <w:rsid w:val="00736B52"/>
    <w:rsid w:val="00753B9E"/>
    <w:rsid w:val="00754B37"/>
    <w:rsid w:val="00755150"/>
    <w:rsid w:val="007726A6"/>
    <w:rsid w:val="00782E9E"/>
    <w:rsid w:val="007A176D"/>
    <w:rsid w:val="007E6602"/>
    <w:rsid w:val="007E66D0"/>
    <w:rsid w:val="008055C5"/>
    <w:rsid w:val="00857364"/>
    <w:rsid w:val="00872682"/>
    <w:rsid w:val="00873714"/>
    <w:rsid w:val="00873B0F"/>
    <w:rsid w:val="008872CA"/>
    <w:rsid w:val="00887D4E"/>
    <w:rsid w:val="00891F88"/>
    <w:rsid w:val="0089649A"/>
    <w:rsid w:val="008A0391"/>
    <w:rsid w:val="008C13C8"/>
    <w:rsid w:val="008C1B78"/>
    <w:rsid w:val="008E038D"/>
    <w:rsid w:val="008E613C"/>
    <w:rsid w:val="008F1798"/>
    <w:rsid w:val="008F1879"/>
    <w:rsid w:val="008F4809"/>
    <w:rsid w:val="0091020E"/>
    <w:rsid w:val="0091658C"/>
    <w:rsid w:val="00923E09"/>
    <w:rsid w:val="00925E12"/>
    <w:rsid w:val="00960BBA"/>
    <w:rsid w:val="009633FA"/>
    <w:rsid w:val="0098205C"/>
    <w:rsid w:val="009957D7"/>
    <w:rsid w:val="009A4F4B"/>
    <w:rsid w:val="009B3943"/>
    <w:rsid w:val="009B7520"/>
    <w:rsid w:val="009C4EAB"/>
    <w:rsid w:val="009D4384"/>
    <w:rsid w:val="009D4D10"/>
    <w:rsid w:val="009D7429"/>
    <w:rsid w:val="009D7821"/>
    <w:rsid w:val="009F065C"/>
    <w:rsid w:val="00A02444"/>
    <w:rsid w:val="00A071EA"/>
    <w:rsid w:val="00A07A0F"/>
    <w:rsid w:val="00A07DA0"/>
    <w:rsid w:val="00A10244"/>
    <w:rsid w:val="00A143A1"/>
    <w:rsid w:val="00A17987"/>
    <w:rsid w:val="00A31B2C"/>
    <w:rsid w:val="00A3751D"/>
    <w:rsid w:val="00A63D7C"/>
    <w:rsid w:val="00A66AE4"/>
    <w:rsid w:val="00A913FA"/>
    <w:rsid w:val="00AB1D38"/>
    <w:rsid w:val="00AB2870"/>
    <w:rsid w:val="00AB2D3C"/>
    <w:rsid w:val="00AC5903"/>
    <w:rsid w:val="00AD571B"/>
    <w:rsid w:val="00AE2102"/>
    <w:rsid w:val="00AE30A2"/>
    <w:rsid w:val="00AE7378"/>
    <w:rsid w:val="00AF14ED"/>
    <w:rsid w:val="00AF7847"/>
    <w:rsid w:val="00B037CA"/>
    <w:rsid w:val="00B24CDC"/>
    <w:rsid w:val="00B304F1"/>
    <w:rsid w:val="00B31E4C"/>
    <w:rsid w:val="00B4236C"/>
    <w:rsid w:val="00B44832"/>
    <w:rsid w:val="00B575A3"/>
    <w:rsid w:val="00B60354"/>
    <w:rsid w:val="00B65D55"/>
    <w:rsid w:val="00B75F85"/>
    <w:rsid w:val="00B932DB"/>
    <w:rsid w:val="00B9475A"/>
    <w:rsid w:val="00B971F5"/>
    <w:rsid w:val="00BA2FD3"/>
    <w:rsid w:val="00BA69F0"/>
    <w:rsid w:val="00BC7DFA"/>
    <w:rsid w:val="00BD1436"/>
    <w:rsid w:val="00BD796F"/>
    <w:rsid w:val="00BE1E33"/>
    <w:rsid w:val="00BE3ED4"/>
    <w:rsid w:val="00BE4C6A"/>
    <w:rsid w:val="00BE6D25"/>
    <w:rsid w:val="00BF042E"/>
    <w:rsid w:val="00BF281A"/>
    <w:rsid w:val="00C11D17"/>
    <w:rsid w:val="00C24B9D"/>
    <w:rsid w:val="00C27365"/>
    <w:rsid w:val="00C33F31"/>
    <w:rsid w:val="00C3564D"/>
    <w:rsid w:val="00C40F3B"/>
    <w:rsid w:val="00C412A9"/>
    <w:rsid w:val="00C45AC4"/>
    <w:rsid w:val="00C55EC7"/>
    <w:rsid w:val="00C631A0"/>
    <w:rsid w:val="00C73D4F"/>
    <w:rsid w:val="00C747E5"/>
    <w:rsid w:val="00C77337"/>
    <w:rsid w:val="00C8095B"/>
    <w:rsid w:val="00C838D9"/>
    <w:rsid w:val="00C8634D"/>
    <w:rsid w:val="00C921BD"/>
    <w:rsid w:val="00C97A60"/>
    <w:rsid w:val="00CA0521"/>
    <w:rsid w:val="00CA2A86"/>
    <w:rsid w:val="00CA67DC"/>
    <w:rsid w:val="00CA6C66"/>
    <w:rsid w:val="00CA6ECE"/>
    <w:rsid w:val="00CB40CE"/>
    <w:rsid w:val="00CB4177"/>
    <w:rsid w:val="00CB61A3"/>
    <w:rsid w:val="00CD1D28"/>
    <w:rsid w:val="00CD3575"/>
    <w:rsid w:val="00D069C7"/>
    <w:rsid w:val="00D23869"/>
    <w:rsid w:val="00D272FB"/>
    <w:rsid w:val="00D35379"/>
    <w:rsid w:val="00D8476B"/>
    <w:rsid w:val="00DB22B8"/>
    <w:rsid w:val="00DB25D0"/>
    <w:rsid w:val="00DB46B1"/>
    <w:rsid w:val="00DB5B09"/>
    <w:rsid w:val="00DD39CA"/>
    <w:rsid w:val="00DD47CE"/>
    <w:rsid w:val="00DD7D6F"/>
    <w:rsid w:val="00DE0EA2"/>
    <w:rsid w:val="00DE7374"/>
    <w:rsid w:val="00E3148D"/>
    <w:rsid w:val="00E33F22"/>
    <w:rsid w:val="00E372BA"/>
    <w:rsid w:val="00E40E51"/>
    <w:rsid w:val="00E50E97"/>
    <w:rsid w:val="00E55FA3"/>
    <w:rsid w:val="00E570EA"/>
    <w:rsid w:val="00E77BE7"/>
    <w:rsid w:val="00E824EE"/>
    <w:rsid w:val="00E83CB4"/>
    <w:rsid w:val="00E85C29"/>
    <w:rsid w:val="00E918BB"/>
    <w:rsid w:val="00EA66AC"/>
    <w:rsid w:val="00EB55EF"/>
    <w:rsid w:val="00EC489F"/>
    <w:rsid w:val="00ED113F"/>
    <w:rsid w:val="00ED3B07"/>
    <w:rsid w:val="00ED7377"/>
    <w:rsid w:val="00EE70CB"/>
    <w:rsid w:val="00EF019C"/>
    <w:rsid w:val="00F01EF6"/>
    <w:rsid w:val="00F25B6D"/>
    <w:rsid w:val="00F50090"/>
    <w:rsid w:val="00F50931"/>
    <w:rsid w:val="00F765B3"/>
    <w:rsid w:val="00FA4024"/>
    <w:rsid w:val="00FC3B56"/>
    <w:rsid w:val="00FD1B9F"/>
    <w:rsid w:val="00FD3DC3"/>
    <w:rsid w:val="00FE21B8"/>
    <w:rsid w:val="00FE2992"/>
    <w:rsid w:val="00FE45A6"/>
    <w:rsid w:val="00FF0573"/>
    <w:rsid w:val="00FF2D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58F36AD"/>
  <w15:docId w15:val="{DDD20476-875C-4ACB-AC00-2BEE87C68B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sz w:val="22"/>
        <w:szCs w:val="22"/>
        <w:lang w:val="lt-LT" w:eastAsia="lt-LT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prastasis">
    <w:name w:val="Normal"/>
    <w:qFormat/>
    <w:rsid w:val="00491FDE"/>
    <w:rPr>
      <w:rFonts w:ascii="TimesLT" w:hAnsi="TimesLT"/>
      <w:sz w:val="24"/>
      <w:szCs w:val="20"/>
    </w:rPr>
  </w:style>
  <w:style w:type="paragraph" w:styleId="Antrat1">
    <w:name w:val="heading 1"/>
    <w:basedOn w:val="prastasis"/>
    <w:next w:val="prastasis"/>
    <w:link w:val="Antrat1Diagrama"/>
    <w:uiPriority w:val="99"/>
    <w:qFormat/>
    <w:rsid w:val="00491FDE"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9"/>
    <w:locked/>
    <w:rsid w:val="00873714"/>
    <w:rPr>
      <w:rFonts w:ascii="Cambria" w:hAnsi="Cambria" w:cs="Times New Roman"/>
      <w:b/>
      <w:bCs/>
      <w:kern w:val="32"/>
      <w:sz w:val="32"/>
      <w:szCs w:val="32"/>
    </w:rPr>
  </w:style>
  <w:style w:type="paragraph" w:styleId="Porat">
    <w:name w:val="footer"/>
    <w:basedOn w:val="prastasis"/>
    <w:link w:val="PoratDiagrama"/>
    <w:uiPriority w:val="99"/>
    <w:semiHidden/>
    <w:rsid w:val="00491FDE"/>
    <w:pPr>
      <w:tabs>
        <w:tab w:val="center" w:pos="4320"/>
        <w:tab w:val="right" w:pos="8640"/>
      </w:tabs>
    </w:pPr>
    <w:rPr>
      <w:sz w:val="20"/>
      <w:lang w:val="en-US"/>
    </w:rPr>
  </w:style>
  <w:style w:type="character" w:customStyle="1" w:styleId="PoratDiagrama">
    <w:name w:val="Poraštė Diagrama"/>
    <w:basedOn w:val="Numatytasispastraiposriftas"/>
    <w:link w:val="Porat"/>
    <w:uiPriority w:val="99"/>
    <w:semiHidden/>
    <w:locked/>
    <w:rsid w:val="00873714"/>
    <w:rPr>
      <w:rFonts w:ascii="TimesLT" w:hAnsi="TimesLT" w:cs="Times New Roman"/>
      <w:sz w:val="20"/>
      <w:szCs w:val="20"/>
    </w:rPr>
  </w:style>
  <w:style w:type="paragraph" w:styleId="Antrats">
    <w:name w:val="header"/>
    <w:basedOn w:val="prastasis"/>
    <w:link w:val="AntratsDiagrama"/>
    <w:uiPriority w:val="99"/>
    <w:semiHidden/>
    <w:rsid w:val="00491FDE"/>
    <w:pPr>
      <w:tabs>
        <w:tab w:val="center" w:pos="4320"/>
        <w:tab w:val="right" w:pos="8640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semiHidden/>
    <w:locked/>
    <w:rsid w:val="00873714"/>
    <w:rPr>
      <w:rFonts w:ascii="TimesLT" w:hAnsi="TimesLT" w:cs="Times New Roman"/>
      <w:sz w:val="20"/>
      <w:szCs w:val="20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873B0F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873B0F"/>
    <w:rPr>
      <w:rFonts w:ascii="Tahoma" w:hAnsi="Tahoma" w:cs="Tahoma"/>
      <w:sz w:val="16"/>
      <w:szCs w:val="16"/>
    </w:rPr>
  </w:style>
  <w:style w:type="paragraph" w:styleId="Paprastasistekstas">
    <w:name w:val="Plain Text"/>
    <w:basedOn w:val="prastasis"/>
    <w:link w:val="PaprastasistekstasDiagrama"/>
    <w:uiPriority w:val="99"/>
    <w:semiHidden/>
    <w:unhideWhenUsed/>
    <w:rsid w:val="00542991"/>
    <w:rPr>
      <w:rFonts w:ascii="Calibri" w:eastAsiaTheme="minorHAnsi" w:hAnsi="Calibri" w:cstheme="minorBidi"/>
      <w:sz w:val="22"/>
      <w:szCs w:val="21"/>
      <w:lang w:eastAsia="en-US"/>
    </w:rPr>
  </w:style>
  <w:style w:type="character" w:customStyle="1" w:styleId="PaprastasistekstasDiagrama">
    <w:name w:val="Paprastasis tekstas Diagrama"/>
    <w:basedOn w:val="Numatytasispastraiposriftas"/>
    <w:link w:val="Paprastasistekstas"/>
    <w:uiPriority w:val="99"/>
    <w:semiHidden/>
    <w:rsid w:val="00542991"/>
    <w:rPr>
      <w:rFonts w:ascii="Calibri" w:eastAsiaTheme="minorHAnsi" w:hAnsi="Calibri" w:cstheme="minorBidi"/>
      <w:szCs w:val="21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14067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5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3615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3615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3615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3615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0</TotalTime>
  <Pages>1</Pages>
  <Words>500</Words>
  <Characters>286</Characters>
  <Application>Microsoft Office Word</Application>
  <DocSecurity>0</DocSecurity>
  <Lines>2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785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Vartotojas</dc:creator>
  <cp:keywords/>
  <dc:description/>
  <cp:lastModifiedBy>Vitalija Tumienė</cp:lastModifiedBy>
  <cp:revision>2</cp:revision>
  <cp:lastPrinted>2001-05-23T08:36:00Z</cp:lastPrinted>
  <dcterms:created xsi:type="dcterms:W3CDTF">2018-11-05T12:59:00Z</dcterms:created>
  <dcterms:modified xsi:type="dcterms:W3CDTF">2018-11-05T12:59:00Z</dcterms:modified>
</cp:coreProperties>
</file>