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3EC" w:rsidRDefault="00654692" w:rsidP="00BA36A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rFonts w:ascii="Times New Roman" w:hAnsi="Times New Roman"/>
          <w:b/>
          <w:noProof/>
          <w:sz w:val="24"/>
          <w:szCs w:val="24"/>
          <w:lang w:val="lt-LT" w:eastAsia="lt-LT"/>
        </w:rPr>
        <w:drawing>
          <wp:inline distT="0" distB="0" distL="0" distR="0">
            <wp:extent cx="495300" cy="600075"/>
            <wp:effectExtent l="0" t="0" r="0" b="9525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3EC" w:rsidRPr="00C6701B" w:rsidRDefault="002D43EC" w:rsidP="00BA36A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6701B">
        <w:rPr>
          <w:rFonts w:ascii="Times New Roman" w:hAnsi="Times New Roman"/>
          <w:b/>
          <w:sz w:val="24"/>
          <w:lang w:val="lt-LT"/>
        </w:rPr>
        <w:t>AKIŲ RAJONO SAVIVALDYBĖS MERAS</w:t>
      </w:r>
    </w:p>
    <w:p w:rsidR="002D43EC" w:rsidRPr="00C6701B" w:rsidRDefault="002D43EC" w:rsidP="00BA36AF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2D43EC" w:rsidP="00BA36AF">
      <w:pPr>
        <w:pStyle w:val="Heading3"/>
        <w:rPr>
          <w:b/>
          <w:lang w:val="lt-LT"/>
        </w:rPr>
      </w:pPr>
      <w:r w:rsidRPr="00C6701B">
        <w:rPr>
          <w:b/>
          <w:lang w:val="lt-LT"/>
        </w:rPr>
        <w:t>POTVARKIS</w:t>
      </w:r>
    </w:p>
    <w:p w:rsidR="002D43EC" w:rsidRDefault="00311432" w:rsidP="00BA36AF">
      <w:pPr>
        <w:pStyle w:val="Heading1"/>
        <w:jc w:val="center"/>
        <w:rPr>
          <w:b/>
          <w:lang w:val="lt-LT"/>
        </w:rPr>
      </w:pPr>
      <w:r w:rsidRPr="00311432">
        <w:rPr>
          <w:b/>
          <w:szCs w:val="24"/>
          <w:lang w:val="lt-LT"/>
        </w:rPr>
        <w:t xml:space="preserve">DĖL </w:t>
      </w:r>
      <w:r w:rsidR="00DF56CA" w:rsidRPr="007F6DC9">
        <w:rPr>
          <w:b/>
          <w:color w:val="151515"/>
        </w:rPr>
        <w:t>V</w:t>
      </w:r>
      <w:r w:rsidR="00DF56CA">
        <w:rPr>
          <w:b/>
          <w:color w:val="151515"/>
        </w:rPr>
        <w:t>IEŠOSIOS ĮSTAIGOS</w:t>
      </w:r>
      <w:r w:rsidR="00DF56CA" w:rsidRPr="007F6DC9">
        <w:rPr>
          <w:b/>
          <w:color w:val="151515"/>
        </w:rPr>
        <w:t xml:space="preserve"> </w:t>
      </w:r>
      <w:r w:rsidR="00681A7B">
        <w:rPr>
          <w:b/>
          <w:color w:val="151515"/>
        </w:rPr>
        <w:t>ŠAKIŲ</w:t>
      </w:r>
      <w:r w:rsidR="00DE7E82" w:rsidRPr="007F6DC9">
        <w:rPr>
          <w:b/>
          <w:color w:val="151515"/>
        </w:rPr>
        <w:t xml:space="preserve"> PIRMINĖS</w:t>
      </w:r>
      <w:r w:rsidR="00DE7E82">
        <w:rPr>
          <w:b/>
          <w:color w:val="151515"/>
        </w:rPr>
        <w:t xml:space="preserve"> ASMENS</w:t>
      </w:r>
      <w:r w:rsidR="00DE7E82" w:rsidRPr="007F6DC9">
        <w:rPr>
          <w:b/>
          <w:color w:val="151515"/>
        </w:rPr>
        <w:t xml:space="preserve"> SVEIKATOS PRIEŽIŪROS CENTRO </w:t>
      </w:r>
      <w:r w:rsidR="00DE7E82">
        <w:rPr>
          <w:b/>
          <w:color w:val="151515"/>
        </w:rPr>
        <w:t>VYRIAUSIOJO GYDYTOJO</w:t>
      </w:r>
      <w:r w:rsidR="00DE7E82" w:rsidRPr="007F6DC9">
        <w:rPr>
          <w:b/>
          <w:color w:val="151515"/>
        </w:rPr>
        <w:t xml:space="preserve"> PAREIGYBĖS APRAŠYM</w:t>
      </w:r>
      <w:r w:rsidR="00DE7E82">
        <w:rPr>
          <w:b/>
          <w:color w:val="151515"/>
        </w:rPr>
        <w:t>O</w:t>
      </w:r>
      <w:r w:rsidR="00DE7E82">
        <w:rPr>
          <w:b/>
          <w:lang w:val="lt-LT"/>
        </w:rPr>
        <w:t xml:space="preserve"> </w:t>
      </w:r>
      <w:r w:rsidR="002D43EC">
        <w:rPr>
          <w:b/>
          <w:lang w:val="lt-LT"/>
        </w:rPr>
        <w:t>PATVIRTINIMO</w:t>
      </w:r>
    </w:p>
    <w:p w:rsidR="002D43EC" w:rsidRPr="00C6701B" w:rsidRDefault="002D43EC" w:rsidP="00BA36AF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311432" w:rsidP="00BA36A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2018</w:t>
      </w:r>
      <w:r w:rsidR="00960DFF">
        <w:rPr>
          <w:rFonts w:ascii="Times New Roman" w:hAnsi="Times New Roman"/>
          <w:sz w:val="24"/>
          <w:lang w:val="lt-LT"/>
        </w:rPr>
        <w:t xml:space="preserve"> m. </w:t>
      </w:r>
      <w:r w:rsidR="002E2C0C">
        <w:rPr>
          <w:rFonts w:ascii="Times New Roman" w:hAnsi="Times New Roman"/>
          <w:sz w:val="24"/>
          <w:lang w:val="lt-LT"/>
        </w:rPr>
        <w:t>lapkričio</w:t>
      </w:r>
      <w:r w:rsidR="00E37474">
        <w:rPr>
          <w:rFonts w:ascii="Times New Roman" w:hAnsi="Times New Roman"/>
          <w:sz w:val="24"/>
          <w:lang w:val="lt-LT"/>
        </w:rPr>
        <w:t xml:space="preserve">  </w:t>
      </w:r>
      <w:r w:rsidR="00B626F2">
        <w:rPr>
          <w:rFonts w:ascii="Times New Roman" w:hAnsi="Times New Roman"/>
          <w:sz w:val="24"/>
          <w:lang w:val="lt-LT"/>
        </w:rPr>
        <w:t xml:space="preserve"> </w:t>
      </w:r>
      <w:r w:rsidR="002D43EC" w:rsidRPr="00C6701B">
        <w:rPr>
          <w:rFonts w:ascii="Times New Roman" w:hAnsi="Times New Roman"/>
          <w:sz w:val="24"/>
          <w:lang w:val="lt-LT"/>
        </w:rPr>
        <w:t>d.</w:t>
      </w:r>
      <w:r w:rsidR="002D43EC">
        <w:rPr>
          <w:rFonts w:ascii="Times New Roman" w:hAnsi="Times New Roman"/>
          <w:sz w:val="24"/>
          <w:lang w:val="lt-LT"/>
        </w:rPr>
        <w:t xml:space="preserve"> </w:t>
      </w:r>
      <w:r w:rsidR="002D43EC" w:rsidRPr="00DE6BCB">
        <w:rPr>
          <w:rFonts w:ascii="Times New Roman" w:hAnsi="Times New Roman"/>
          <w:sz w:val="24"/>
          <w:lang w:val="lt-LT"/>
        </w:rPr>
        <w:t>Nr</w:t>
      </w:r>
      <w:r w:rsidR="002D43EC" w:rsidRPr="00C6701B">
        <w:rPr>
          <w:rFonts w:ascii="Times New Roman" w:hAnsi="Times New Roman"/>
          <w:sz w:val="24"/>
          <w:lang w:val="lt-LT"/>
        </w:rPr>
        <w:t>.</w:t>
      </w:r>
      <w:r w:rsidR="002D43EC">
        <w:rPr>
          <w:rFonts w:ascii="Times New Roman" w:hAnsi="Times New Roman"/>
          <w:sz w:val="24"/>
          <w:lang w:val="lt-LT"/>
        </w:rPr>
        <w:t xml:space="preserve"> MT-</w:t>
      </w:r>
    </w:p>
    <w:p w:rsidR="002D43EC" w:rsidRDefault="002D43EC" w:rsidP="00BA36A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D43EC" w:rsidRDefault="002D43EC" w:rsidP="00BA36A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Pr="00380373" w:rsidRDefault="002D43EC" w:rsidP="00BA36A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B1568A" w:rsidRPr="00380373" w:rsidRDefault="00394097" w:rsidP="00BA36AF">
      <w:pPr>
        <w:widowControl w:val="0"/>
        <w:ind w:firstLine="851"/>
        <w:jc w:val="both"/>
        <w:rPr>
          <w:b/>
          <w:color w:val="000000"/>
          <w:lang w:val="lt-LT"/>
        </w:rPr>
      </w:pPr>
      <w:r w:rsidRPr="00380373">
        <w:rPr>
          <w:rFonts w:ascii="Times New Roman" w:hAnsi="Times New Roman"/>
          <w:sz w:val="24"/>
          <w:lang w:val="lt-LT"/>
        </w:rPr>
        <w:t xml:space="preserve">Vadovaudamasis </w:t>
      </w:r>
      <w:r w:rsidR="002D43EC" w:rsidRPr="00380373">
        <w:rPr>
          <w:rFonts w:ascii="Times New Roman" w:hAnsi="Times New Roman"/>
          <w:sz w:val="24"/>
          <w:lang w:val="lt-LT"/>
        </w:rPr>
        <w:t>Lietuvos Respubl</w:t>
      </w:r>
      <w:r w:rsidR="00E37474" w:rsidRPr="00380373">
        <w:rPr>
          <w:rFonts w:ascii="Times New Roman" w:hAnsi="Times New Roman"/>
          <w:sz w:val="24"/>
          <w:lang w:val="lt-LT"/>
        </w:rPr>
        <w:t xml:space="preserve">ikos vietos savivaldos įstatymo </w:t>
      </w:r>
      <w:r w:rsidR="00681A7B">
        <w:rPr>
          <w:rFonts w:ascii="Times New Roman" w:hAnsi="Times New Roman"/>
          <w:sz w:val="24"/>
          <w:lang w:val="lt-LT"/>
        </w:rPr>
        <w:t xml:space="preserve">18 straipsnio 1 dalimi,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Lietuvos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nacionalinės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sveikatos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sistemos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valstybės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ir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savivaldybių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biudžetinių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ir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viešųjų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įstaigų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,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jų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padalinių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ir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filialų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vadovams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keliam</w:t>
      </w:r>
      <w:r w:rsidR="00A84D88">
        <w:rPr>
          <w:rFonts w:ascii="Times New Roman" w:hAnsi="Times New Roman"/>
          <w:kern w:val="2"/>
          <w:sz w:val="24"/>
          <w:szCs w:val="24"/>
        </w:rPr>
        <w:t>ais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kvalifikaciniai</w:t>
      </w:r>
      <w:r w:rsidR="00A84D88">
        <w:rPr>
          <w:rFonts w:ascii="Times New Roman" w:hAnsi="Times New Roman"/>
          <w:kern w:val="2"/>
          <w:sz w:val="24"/>
          <w:szCs w:val="24"/>
        </w:rPr>
        <w:t>s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reikalavimai</w:t>
      </w:r>
      <w:r w:rsidR="00A84D88">
        <w:rPr>
          <w:rFonts w:ascii="Times New Roman" w:hAnsi="Times New Roman"/>
          <w:kern w:val="2"/>
          <w:sz w:val="24"/>
          <w:szCs w:val="24"/>
        </w:rPr>
        <w:t>s</w:t>
      </w:r>
      <w:proofErr w:type="spellEnd"/>
      <w:r w:rsidR="00A84D88">
        <w:rPr>
          <w:rFonts w:ascii="Times New Roman" w:hAnsi="Times New Roman"/>
          <w:kern w:val="2"/>
          <w:sz w:val="24"/>
          <w:szCs w:val="24"/>
        </w:rPr>
        <w:t>,</w:t>
      </w:r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kern w:val="2"/>
          <w:sz w:val="24"/>
          <w:szCs w:val="24"/>
        </w:rPr>
        <w:t>patvirtint</w:t>
      </w:r>
      <w:r w:rsidR="00A84D88">
        <w:rPr>
          <w:rFonts w:ascii="Times New Roman" w:hAnsi="Times New Roman"/>
          <w:kern w:val="2"/>
          <w:sz w:val="24"/>
          <w:szCs w:val="24"/>
        </w:rPr>
        <w:t>a</w:t>
      </w:r>
      <w:r w:rsidR="002E2C0C" w:rsidRPr="002E2C0C">
        <w:rPr>
          <w:rFonts w:ascii="Times New Roman" w:hAnsi="Times New Roman"/>
          <w:kern w:val="2"/>
          <w:sz w:val="24"/>
          <w:szCs w:val="24"/>
        </w:rPr>
        <w:t>i</w:t>
      </w:r>
      <w:r w:rsidR="00A84D88">
        <w:rPr>
          <w:rFonts w:ascii="Times New Roman" w:hAnsi="Times New Roman"/>
          <w:kern w:val="2"/>
          <w:sz w:val="24"/>
          <w:szCs w:val="24"/>
        </w:rPr>
        <w:t>s</w:t>
      </w:r>
      <w:proofErr w:type="spellEnd"/>
      <w:r w:rsidR="002E2C0C" w:rsidRPr="002E2C0C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>Respublikos</w:t>
      </w:r>
      <w:proofErr w:type="spellEnd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>sveikatos</w:t>
      </w:r>
      <w:proofErr w:type="spellEnd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>apsaugos</w:t>
      </w:r>
      <w:proofErr w:type="spellEnd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>ministro</w:t>
      </w:r>
      <w:proofErr w:type="spellEnd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 xml:space="preserve"> 2018 m. </w:t>
      </w:r>
      <w:proofErr w:type="spellStart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>gegužės</w:t>
      </w:r>
      <w:proofErr w:type="spellEnd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 xml:space="preserve"> 10 d. </w:t>
      </w:r>
      <w:proofErr w:type="spellStart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>įsakymu</w:t>
      </w:r>
      <w:proofErr w:type="spellEnd"/>
      <w:r w:rsidR="002E2C0C" w:rsidRPr="002E2C0C">
        <w:rPr>
          <w:rFonts w:ascii="Times New Roman" w:hAnsi="Times New Roman"/>
          <w:sz w:val="24"/>
          <w:szCs w:val="24"/>
          <w:shd w:val="clear" w:color="auto" w:fill="FFFFFF"/>
        </w:rPr>
        <w:t xml:space="preserve"> Nr. V-574 </w:t>
      </w:r>
      <w:r w:rsidR="002E2C0C" w:rsidRPr="002E2C0C">
        <w:rPr>
          <w:rFonts w:ascii="Times New Roman" w:hAnsi="Times New Roman"/>
          <w:sz w:val="24"/>
          <w:szCs w:val="24"/>
        </w:rPr>
        <w:t>„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Dėl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Lietuvos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nacionalinės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sveikatos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sistemos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valstybės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biudžetinių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ir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viešųjų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įstaigų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vadovų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konkursų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organizavimo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nuostatų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ir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Lietuvos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nacionalinės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sveikatos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sistemos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valstybės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ir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savivaldybių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biudžetinių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ir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viešųjų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įstaigų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jų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padalinių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ir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filialų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vadovams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keliamų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kvalifikacinių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reikalavimų</w:t>
      </w:r>
      <w:proofErr w:type="spellEnd"/>
      <w:r w:rsidR="002E2C0C" w:rsidRPr="002E2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C0C" w:rsidRPr="002E2C0C">
        <w:rPr>
          <w:rFonts w:ascii="Times New Roman" w:hAnsi="Times New Roman"/>
          <w:sz w:val="24"/>
          <w:szCs w:val="24"/>
        </w:rPr>
        <w:t>patvirtinimo</w:t>
      </w:r>
      <w:proofErr w:type="spellEnd"/>
      <w:r w:rsidR="002E2C0C" w:rsidRPr="002E2C0C">
        <w:rPr>
          <w:rFonts w:ascii="Times New Roman" w:hAnsi="Times New Roman"/>
          <w:sz w:val="24"/>
          <w:szCs w:val="24"/>
          <w:lang w:eastAsia="lt-LT"/>
        </w:rPr>
        <w:t>“</w:t>
      </w:r>
      <w:r w:rsidR="002E2C0C">
        <w:rPr>
          <w:rFonts w:ascii="Times New Roman" w:hAnsi="Times New Roman"/>
          <w:sz w:val="24"/>
          <w:szCs w:val="24"/>
          <w:lang w:eastAsia="lt-LT"/>
        </w:rPr>
        <w:t xml:space="preserve">, </w:t>
      </w:r>
      <w:r w:rsidR="00576207" w:rsidRPr="00380373">
        <w:rPr>
          <w:rFonts w:ascii="Times New Roman" w:hAnsi="Times New Roman"/>
          <w:sz w:val="24"/>
          <w:szCs w:val="24"/>
          <w:lang w:val="lt-LT"/>
        </w:rPr>
        <w:t>Šakių rajono savivaldybės</w:t>
      </w:r>
      <w:r w:rsidR="00576207" w:rsidRPr="00380373">
        <w:rPr>
          <w:rFonts w:ascii="Times New Roman" w:hAnsi="Times New Roman"/>
          <w:lang w:val="lt-LT"/>
        </w:rPr>
        <w:t xml:space="preserve"> </w:t>
      </w:r>
      <w:r w:rsidR="00576207" w:rsidRPr="00380373">
        <w:rPr>
          <w:rFonts w:ascii="Times New Roman" w:hAnsi="Times New Roman"/>
          <w:sz w:val="24"/>
          <w:szCs w:val="24"/>
          <w:lang w:val="lt-LT"/>
        </w:rPr>
        <w:t xml:space="preserve">tarybos veiklos reglamento, patvirtinto </w:t>
      </w:r>
      <w:r w:rsidR="0041157B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bookmarkStart w:id="0" w:name="_GoBack"/>
      <w:bookmarkEnd w:id="0"/>
      <w:r w:rsidR="00576207" w:rsidRPr="00380373">
        <w:rPr>
          <w:rFonts w:ascii="Times New Roman" w:hAnsi="Times New Roman"/>
          <w:sz w:val="24"/>
          <w:szCs w:val="24"/>
          <w:lang w:val="lt-LT"/>
        </w:rPr>
        <w:t xml:space="preserve">2017 m. birželio 20 d. sprendimu Nr. T-191 „Dėl Šakių rajono savivaldybės tarybos </w:t>
      </w:r>
      <w:r w:rsidR="00C419F0">
        <w:rPr>
          <w:rFonts w:ascii="Times New Roman" w:hAnsi="Times New Roman"/>
          <w:sz w:val="24"/>
          <w:szCs w:val="24"/>
          <w:lang w:val="lt-LT"/>
        </w:rPr>
        <w:t>veiklos reglamento patvirtinimo“</w:t>
      </w:r>
      <w:r w:rsidR="00F30CF9" w:rsidRPr="00380373">
        <w:rPr>
          <w:rFonts w:ascii="Times New Roman" w:hAnsi="Times New Roman"/>
          <w:sz w:val="24"/>
          <w:szCs w:val="24"/>
          <w:lang w:val="lt-LT"/>
        </w:rPr>
        <w:t>,</w:t>
      </w:r>
      <w:r w:rsidR="00576207" w:rsidRPr="00380373">
        <w:rPr>
          <w:rFonts w:ascii="Times New Roman" w:hAnsi="Times New Roman"/>
          <w:sz w:val="24"/>
          <w:szCs w:val="24"/>
          <w:lang w:val="lt-LT"/>
        </w:rPr>
        <w:t xml:space="preserve"> 180 punktu</w:t>
      </w:r>
      <w:r w:rsidR="00A84D88">
        <w:rPr>
          <w:rFonts w:ascii="Times New Roman" w:hAnsi="Times New Roman"/>
          <w:sz w:val="24"/>
          <w:szCs w:val="24"/>
          <w:lang w:val="lt-LT"/>
        </w:rPr>
        <w:t>:</w:t>
      </w:r>
    </w:p>
    <w:p w:rsidR="00A84D88" w:rsidRDefault="00A84D88" w:rsidP="00BA36AF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1. T v i r t i n u viešosios įstaigos Šakių pirminės asmens sveikatos priežiūros centro vyriausiojo gydytojo pareigybės aprašymą (pridedama).</w:t>
      </w:r>
    </w:p>
    <w:p w:rsidR="00311432" w:rsidRDefault="00A84D88" w:rsidP="00BA36AF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2. P r i p a ž į s t u netekusiu galios rajono savivaldybės mero 2018 m. birželio 8 d. potvarkį</w:t>
      </w:r>
      <w:r w:rsidR="00C758FB">
        <w:rPr>
          <w:rFonts w:ascii="Times New Roman" w:hAnsi="Times New Roman"/>
          <w:sz w:val="24"/>
          <w:lang w:val="lt-LT"/>
        </w:rPr>
        <w:t xml:space="preserve"> Nr. MT-42 „Dėl viešosios įstaigos Šakių pirminės asmens sveikatos priežiūros centro vyriausiojo gydytojo pareigybės aprašymo patvirtinimo“ </w:t>
      </w:r>
      <w:r>
        <w:rPr>
          <w:rFonts w:ascii="Times New Roman" w:hAnsi="Times New Roman"/>
          <w:sz w:val="24"/>
          <w:lang w:val="lt-LT"/>
        </w:rPr>
        <w:t xml:space="preserve">su vėlesniu </w:t>
      </w:r>
      <w:r w:rsidR="00A515C9">
        <w:rPr>
          <w:rFonts w:ascii="Times New Roman" w:hAnsi="Times New Roman"/>
          <w:sz w:val="24"/>
          <w:lang w:val="lt-LT"/>
        </w:rPr>
        <w:t xml:space="preserve">pakeitimu – rajono savivaldybės mero 2018 m. birželio 22 d. potvarkiu Nr. MT-46 „Dėl rajono savivaldybės mero 2018 m. birželio </w:t>
      </w:r>
      <w:r w:rsidR="00BA36AF">
        <w:rPr>
          <w:rFonts w:ascii="Times New Roman" w:hAnsi="Times New Roman"/>
          <w:sz w:val="24"/>
          <w:lang w:val="lt-LT"/>
        </w:rPr>
        <w:t xml:space="preserve">8 d. potvarkio Nr. MT-42 „Dėl </w:t>
      </w:r>
      <w:r w:rsidR="00BA36AF">
        <w:rPr>
          <w:rFonts w:ascii="Times New Roman" w:hAnsi="Times New Roman"/>
          <w:sz w:val="24"/>
          <w:lang w:val="lt-LT"/>
        </w:rPr>
        <w:t xml:space="preserve">viešosios įstaigos Šakių pirminės asmens sveikatos priežiūros centro vyriausiojo gydytojo pareigybės aprašymo patvirtinimo“ </w:t>
      </w:r>
      <w:r w:rsidR="00BA36AF">
        <w:rPr>
          <w:rFonts w:ascii="Times New Roman" w:hAnsi="Times New Roman"/>
          <w:sz w:val="24"/>
          <w:lang w:val="lt-LT"/>
        </w:rPr>
        <w:t>pakeitimo“</w:t>
      </w:r>
      <w:r w:rsidR="002D43EC" w:rsidRPr="00552077">
        <w:rPr>
          <w:rFonts w:ascii="Times New Roman" w:hAnsi="Times New Roman"/>
          <w:sz w:val="24"/>
          <w:lang w:val="lt-LT"/>
        </w:rPr>
        <w:t xml:space="preserve">. </w:t>
      </w:r>
    </w:p>
    <w:p w:rsidR="00552077" w:rsidRPr="00552077" w:rsidRDefault="00552077" w:rsidP="00BA36AF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sz w:val="24"/>
          <w:szCs w:val="24"/>
          <w:lang w:val="lt-LT"/>
        </w:rPr>
      </w:pPr>
      <w:r w:rsidRPr="00552077">
        <w:rPr>
          <w:rStyle w:val="uficommentbody"/>
          <w:rFonts w:ascii="Times New Roman" w:hAnsi="Times New Roman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D43EC" w:rsidRDefault="002D43EC" w:rsidP="00BA36A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:rsidR="002D43EC" w:rsidRDefault="002D43EC" w:rsidP="00BA36A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BA36AF">
      <w:pPr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meras</w:t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 w:rsidR="000463EF">
        <w:rPr>
          <w:rFonts w:ascii="Times New Roman" w:hAnsi="Times New Roman"/>
          <w:sz w:val="24"/>
          <w:lang w:val="lt-LT"/>
        </w:rPr>
        <w:t xml:space="preserve">           </w:t>
      </w:r>
      <w:r>
        <w:rPr>
          <w:rFonts w:ascii="Times New Roman" w:hAnsi="Times New Roman"/>
          <w:sz w:val="24"/>
          <w:lang w:val="lt-LT"/>
        </w:rPr>
        <w:t xml:space="preserve">Edgaras Pilypaitis </w:t>
      </w:r>
    </w:p>
    <w:p w:rsidR="002D43EC" w:rsidRDefault="002D43EC" w:rsidP="00BA36A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BA36A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BA36A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37474" w:rsidRDefault="00E37474" w:rsidP="00BA36A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C758FB" w:rsidRDefault="00C758FB" w:rsidP="00BA36A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C758FB" w:rsidRDefault="00C758FB" w:rsidP="00BA36A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BA36AF" w:rsidRDefault="00BA36AF" w:rsidP="00BA36A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601D50" w:rsidRPr="00601D50" w:rsidRDefault="00601D50" w:rsidP="00BA36AF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601D50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:rsidR="00601D50" w:rsidRPr="00601D50" w:rsidRDefault="00601D50" w:rsidP="00BA36AF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601D50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:rsidR="00601D50" w:rsidRPr="00601D50" w:rsidRDefault="00601D50" w:rsidP="00BA36AF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601D50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:rsidR="00601D50" w:rsidRPr="00601D50" w:rsidRDefault="00601D50" w:rsidP="00BA36AF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601D50" w:rsidRPr="00601D50" w:rsidRDefault="00601D50" w:rsidP="00BA36AF">
      <w:pPr>
        <w:suppressAutoHyphens/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601D50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:rsidR="002D43EC" w:rsidRPr="00601D50" w:rsidRDefault="00BA36AF" w:rsidP="00BA36AF">
      <w:pPr>
        <w:tabs>
          <w:tab w:val="left" w:pos="2445"/>
        </w:tabs>
        <w:suppressAutoHyphens/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2018-11</w:t>
      </w:r>
      <w:r w:rsidR="00601D50" w:rsidRPr="00601D50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</w:t>
      </w:r>
      <w:r w:rsidR="000C3CD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</w:p>
    <w:sectPr w:rsidR="002D43EC" w:rsidRPr="00601D50" w:rsidSect="002D43EC">
      <w:headerReference w:type="default" r:id="rId9"/>
      <w:footerReference w:type="default" r:id="rId10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D2F" w:rsidRDefault="00701D2F">
      <w:r>
        <w:separator/>
      </w:r>
    </w:p>
  </w:endnote>
  <w:endnote w:type="continuationSeparator" w:id="0">
    <w:p w:rsidR="00701D2F" w:rsidRDefault="00701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EC" w:rsidRDefault="002D43EC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D2F" w:rsidRDefault="00701D2F">
      <w:r>
        <w:separator/>
      </w:r>
    </w:p>
  </w:footnote>
  <w:footnote w:type="continuationSeparator" w:id="0">
    <w:p w:rsidR="00701D2F" w:rsidRDefault="00701D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EC" w:rsidRDefault="002D43EC">
    <w:pPr>
      <w:pStyle w:val="Header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94EBB"/>
    <w:multiLevelType w:val="hybridMultilevel"/>
    <w:tmpl w:val="2A3A4846"/>
    <w:lvl w:ilvl="0" w:tplc="0427000F">
      <w:start w:val="1"/>
      <w:numFmt w:val="decimal"/>
      <w:lvlText w:val="%1."/>
      <w:lvlJc w:val="left"/>
      <w:pPr>
        <w:ind w:left="1965" w:hanging="360"/>
      </w:pPr>
    </w:lvl>
    <w:lvl w:ilvl="1" w:tplc="04270019" w:tentative="1">
      <w:start w:val="1"/>
      <w:numFmt w:val="lowerLetter"/>
      <w:lvlText w:val="%2."/>
      <w:lvlJc w:val="left"/>
      <w:pPr>
        <w:ind w:left="2685" w:hanging="360"/>
      </w:pPr>
    </w:lvl>
    <w:lvl w:ilvl="2" w:tplc="0427001B" w:tentative="1">
      <w:start w:val="1"/>
      <w:numFmt w:val="lowerRoman"/>
      <w:lvlText w:val="%3."/>
      <w:lvlJc w:val="right"/>
      <w:pPr>
        <w:ind w:left="3405" w:hanging="180"/>
      </w:pPr>
    </w:lvl>
    <w:lvl w:ilvl="3" w:tplc="0427000F" w:tentative="1">
      <w:start w:val="1"/>
      <w:numFmt w:val="decimal"/>
      <w:lvlText w:val="%4."/>
      <w:lvlJc w:val="left"/>
      <w:pPr>
        <w:ind w:left="4125" w:hanging="360"/>
      </w:pPr>
    </w:lvl>
    <w:lvl w:ilvl="4" w:tplc="04270019" w:tentative="1">
      <w:start w:val="1"/>
      <w:numFmt w:val="lowerLetter"/>
      <w:lvlText w:val="%5."/>
      <w:lvlJc w:val="left"/>
      <w:pPr>
        <w:ind w:left="4845" w:hanging="360"/>
      </w:pPr>
    </w:lvl>
    <w:lvl w:ilvl="5" w:tplc="0427001B" w:tentative="1">
      <w:start w:val="1"/>
      <w:numFmt w:val="lowerRoman"/>
      <w:lvlText w:val="%6."/>
      <w:lvlJc w:val="right"/>
      <w:pPr>
        <w:ind w:left="5565" w:hanging="180"/>
      </w:pPr>
    </w:lvl>
    <w:lvl w:ilvl="6" w:tplc="0427000F" w:tentative="1">
      <w:start w:val="1"/>
      <w:numFmt w:val="decimal"/>
      <w:lvlText w:val="%7."/>
      <w:lvlJc w:val="left"/>
      <w:pPr>
        <w:ind w:left="6285" w:hanging="360"/>
      </w:pPr>
    </w:lvl>
    <w:lvl w:ilvl="7" w:tplc="04270019" w:tentative="1">
      <w:start w:val="1"/>
      <w:numFmt w:val="lowerLetter"/>
      <w:lvlText w:val="%8."/>
      <w:lvlJc w:val="left"/>
      <w:pPr>
        <w:ind w:left="7005" w:hanging="360"/>
      </w:pPr>
    </w:lvl>
    <w:lvl w:ilvl="8" w:tplc="0427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1">
    <w:nsid w:val="4ECA7057"/>
    <w:multiLevelType w:val="hybridMultilevel"/>
    <w:tmpl w:val="7DE08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01B"/>
    <w:rsid w:val="0000077B"/>
    <w:rsid w:val="000324F8"/>
    <w:rsid w:val="000463EF"/>
    <w:rsid w:val="00062BCA"/>
    <w:rsid w:val="000C3CD9"/>
    <w:rsid w:val="00101739"/>
    <w:rsid w:val="001269C0"/>
    <w:rsid w:val="00137655"/>
    <w:rsid w:val="001655FD"/>
    <w:rsid w:val="001F7307"/>
    <w:rsid w:val="00242C3C"/>
    <w:rsid w:val="00246344"/>
    <w:rsid w:val="00255772"/>
    <w:rsid w:val="002B1C14"/>
    <w:rsid w:val="002D43EC"/>
    <w:rsid w:val="002E2C0C"/>
    <w:rsid w:val="00311432"/>
    <w:rsid w:val="00380373"/>
    <w:rsid w:val="00394097"/>
    <w:rsid w:val="003C4DF9"/>
    <w:rsid w:val="0041157B"/>
    <w:rsid w:val="00421BF4"/>
    <w:rsid w:val="004C6946"/>
    <w:rsid w:val="00500CF0"/>
    <w:rsid w:val="00552077"/>
    <w:rsid w:val="00554BE3"/>
    <w:rsid w:val="00576207"/>
    <w:rsid w:val="00601D50"/>
    <w:rsid w:val="00654692"/>
    <w:rsid w:val="006655E1"/>
    <w:rsid w:val="0067130F"/>
    <w:rsid w:val="00681A7B"/>
    <w:rsid w:val="00686255"/>
    <w:rsid w:val="006F3B10"/>
    <w:rsid w:val="00701D2F"/>
    <w:rsid w:val="00713BDE"/>
    <w:rsid w:val="00741F76"/>
    <w:rsid w:val="00770B97"/>
    <w:rsid w:val="0079159A"/>
    <w:rsid w:val="007D78E9"/>
    <w:rsid w:val="007F08C7"/>
    <w:rsid w:val="007F1B69"/>
    <w:rsid w:val="00854171"/>
    <w:rsid w:val="00861C40"/>
    <w:rsid w:val="00866FDE"/>
    <w:rsid w:val="0088370E"/>
    <w:rsid w:val="008B77B5"/>
    <w:rsid w:val="008D0FD6"/>
    <w:rsid w:val="00960DFF"/>
    <w:rsid w:val="00983994"/>
    <w:rsid w:val="009D72E5"/>
    <w:rsid w:val="00A1706E"/>
    <w:rsid w:val="00A515C9"/>
    <w:rsid w:val="00A84D88"/>
    <w:rsid w:val="00AC09DA"/>
    <w:rsid w:val="00AC4DC2"/>
    <w:rsid w:val="00AC6ED0"/>
    <w:rsid w:val="00B1568A"/>
    <w:rsid w:val="00B626F2"/>
    <w:rsid w:val="00BA36AF"/>
    <w:rsid w:val="00BB78B7"/>
    <w:rsid w:val="00BD3D3B"/>
    <w:rsid w:val="00C06CB3"/>
    <w:rsid w:val="00C419F0"/>
    <w:rsid w:val="00C463E3"/>
    <w:rsid w:val="00C6701B"/>
    <w:rsid w:val="00C758FB"/>
    <w:rsid w:val="00DD46A3"/>
    <w:rsid w:val="00DE6BCB"/>
    <w:rsid w:val="00DE7E82"/>
    <w:rsid w:val="00DF56CA"/>
    <w:rsid w:val="00DF5FA9"/>
    <w:rsid w:val="00E201D0"/>
    <w:rsid w:val="00E37474"/>
    <w:rsid w:val="00E6290D"/>
    <w:rsid w:val="00E92354"/>
    <w:rsid w:val="00EB5823"/>
    <w:rsid w:val="00F30CF9"/>
    <w:rsid w:val="00F5429F"/>
    <w:rsid w:val="00F65C94"/>
    <w:rsid w:val="00FC394F"/>
    <w:rsid w:val="00FC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11432"/>
    <w:pPr>
      <w:ind w:left="720"/>
      <w:contextualSpacing/>
    </w:pPr>
  </w:style>
  <w:style w:type="character" w:customStyle="1" w:styleId="uficommentbody">
    <w:name w:val="uficommentbody"/>
    <w:basedOn w:val="DefaultParagraphFont"/>
    <w:rsid w:val="005520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11432"/>
    <w:pPr>
      <w:ind w:left="720"/>
      <w:contextualSpacing/>
    </w:pPr>
  </w:style>
  <w:style w:type="character" w:customStyle="1" w:styleId="uficommentbody">
    <w:name w:val="uficommentbody"/>
    <w:basedOn w:val="DefaultParagraphFont"/>
    <w:rsid w:val="00552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45</TotalTime>
  <Pages>1</Pages>
  <Words>1444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pilnas vardas</dc:creator>
  <cp:lastModifiedBy>Gediminas Morkeliūnas</cp:lastModifiedBy>
  <cp:revision>5</cp:revision>
  <cp:lastPrinted>2017-11-24T09:22:00Z</cp:lastPrinted>
  <dcterms:created xsi:type="dcterms:W3CDTF">2018-11-12T12:14:00Z</dcterms:created>
  <dcterms:modified xsi:type="dcterms:W3CDTF">2018-11-12T14:33:00Z</dcterms:modified>
</cp:coreProperties>
</file>