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C13" w:rsidRPr="00B671C1" w:rsidRDefault="0042421E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C13" w:rsidRPr="00B671C1" w:rsidRDefault="00B25C13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B25C13" w:rsidRPr="00B671C1" w:rsidRDefault="00B25C13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B25C13" w:rsidRPr="00B671C1" w:rsidRDefault="00B25C13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B25C13" w:rsidRDefault="0049456D" w:rsidP="0032022C">
      <w:pPr>
        <w:pStyle w:val="Antrat1"/>
        <w:jc w:val="center"/>
        <w:rPr>
          <w:b/>
          <w:lang w:val="lt-LT"/>
        </w:rPr>
      </w:pPr>
      <w:r>
        <w:rPr>
          <w:b/>
          <w:lang w:val="lt-LT"/>
        </w:rPr>
        <w:t>DĖL RAJONO SAVIVALDYBĖS MERO 2017 M. BIRŽELIO 26 D. POTVARKIO NR. MT-3</w:t>
      </w:r>
      <w:r w:rsidR="00CD710E">
        <w:rPr>
          <w:b/>
          <w:lang w:val="lt-LT"/>
        </w:rPr>
        <w:t>0</w:t>
      </w:r>
      <w:r>
        <w:rPr>
          <w:b/>
          <w:lang w:val="lt-LT"/>
        </w:rPr>
        <w:t xml:space="preserve"> „</w:t>
      </w:r>
      <w:r w:rsidR="00CD710E" w:rsidRPr="00242B12">
        <w:rPr>
          <w:b/>
          <w:lang w:val="lt-LT"/>
        </w:rPr>
        <w:t>D</w:t>
      </w:r>
      <w:r w:rsidR="00CD710E">
        <w:rPr>
          <w:b/>
          <w:lang w:val="lt-LT"/>
        </w:rPr>
        <w:t>ĖL RAJONO SAVIVALDYBĖS TARYBOS FINANSŲ IR RAJONO PLĖTROS KOMITETO PIRMININKO BEI PIRMININKO PAVADUOTOJO KANDIDATŪROS TEIKIMO</w:t>
      </w:r>
      <w:r>
        <w:rPr>
          <w:b/>
          <w:lang w:val="lt-LT"/>
        </w:rPr>
        <w:t>“ PAKEITIMO</w:t>
      </w:r>
    </w:p>
    <w:p w:rsidR="00B25C13" w:rsidRPr="00B671C1" w:rsidRDefault="00B25C13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B25C13" w:rsidRPr="00B671C1" w:rsidRDefault="00B25C13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</w:t>
      </w:r>
      <w:r w:rsidR="0042421E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D710E">
        <w:rPr>
          <w:rFonts w:ascii="Times New Roman" w:hAnsi="Times New Roman"/>
          <w:sz w:val="24"/>
          <w:szCs w:val="24"/>
          <w:lang w:val="lt-LT"/>
        </w:rPr>
        <w:t xml:space="preserve">lapkričio    </w:t>
      </w:r>
      <w:r>
        <w:rPr>
          <w:rFonts w:ascii="Times New Roman" w:hAnsi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/>
          <w:sz w:val="24"/>
          <w:lang w:val="lt-LT"/>
        </w:rPr>
        <w:t>Nr. MT</w:t>
      </w:r>
      <w:r w:rsidRPr="00B671C1">
        <w:rPr>
          <w:rFonts w:ascii="Times New Roman" w:hAnsi="Times New Roman"/>
          <w:sz w:val="24"/>
          <w:lang w:val="lt-LT"/>
        </w:rPr>
        <w:t>-</w:t>
      </w:r>
    </w:p>
    <w:p w:rsidR="00B25C13" w:rsidRPr="00B671C1" w:rsidRDefault="00B25C13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B25C13" w:rsidRPr="00B671C1" w:rsidRDefault="00B25C13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Pr="00B671C1" w:rsidRDefault="00B25C13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Pr="00CD710E" w:rsidRDefault="00B25C13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CD710E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42421E" w:rsidRPr="00CD710E">
        <w:rPr>
          <w:rFonts w:ascii="Times New Roman" w:hAnsi="Times New Roman"/>
          <w:sz w:val="24"/>
          <w:szCs w:val="24"/>
          <w:lang w:val="lt-LT"/>
        </w:rPr>
        <w:t xml:space="preserve">18 straipsnio 1 dalimi, </w:t>
      </w:r>
      <w:r w:rsidRPr="00CD710E">
        <w:rPr>
          <w:rFonts w:ascii="Times New Roman" w:hAnsi="Times New Roman"/>
          <w:sz w:val="24"/>
          <w:szCs w:val="24"/>
          <w:lang w:val="lt-LT"/>
        </w:rPr>
        <w:t>20 straipsnio 2 dalies 9 punktu</w:t>
      </w:r>
      <w:r w:rsidR="0042421E" w:rsidRPr="00CD710E">
        <w:rPr>
          <w:rFonts w:ascii="Times New Roman" w:hAnsi="Times New Roman"/>
          <w:sz w:val="24"/>
          <w:szCs w:val="24"/>
          <w:lang w:val="lt-LT"/>
        </w:rPr>
        <w:t xml:space="preserve"> bei atsižvelgdamas į Lietuvos Respublikos vyriausiosios rinkimų komisijos 2018 m. </w:t>
      </w:r>
      <w:r w:rsidR="00CD710E" w:rsidRPr="00CD710E">
        <w:rPr>
          <w:rFonts w:ascii="Times New Roman" w:hAnsi="Times New Roman"/>
          <w:sz w:val="24"/>
          <w:szCs w:val="24"/>
          <w:lang w:val="lt-LT"/>
        </w:rPr>
        <w:t>spalio 4</w:t>
      </w:r>
      <w:r w:rsidR="0042421E" w:rsidRPr="00CD710E">
        <w:rPr>
          <w:rFonts w:ascii="Times New Roman" w:hAnsi="Times New Roman"/>
          <w:sz w:val="24"/>
          <w:szCs w:val="24"/>
          <w:lang w:val="lt-LT"/>
        </w:rPr>
        <w:t xml:space="preserve"> d. sprendim</w:t>
      </w:r>
      <w:r w:rsidR="00CD710E" w:rsidRPr="00CD710E">
        <w:rPr>
          <w:rFonts w:ascii="Times New Roman" w:hAnsi="Times New Roman"/>
          <w:sz w:val="24"/>
          <w:szCs w:val="24"/>
          <w:lang w:val="lt-LT"/>
        </w:rPr>
        <w:t>o</w:t>
      </w:r>
      <w:r w:rsidR="0042421E" w:rsidRPr="00CD710E">
        <w:rPr>
          <w:rFonts w:ascii="Times New Roman" w:hAnsi="Times New Roman"/>
          <w:sz w:val="24"/>
          <w:szCs w:val="24"/>
          <w:lang w:val="lt-LT"/>
        </w:rPr>
        <w:t xml:space="preserve"> Nr. Sp-</w:t>
      </w:r>
      <w:r w:rsidR="00CD710E" w:rsidRPr="00CD710E">
        <w:rPr>
          <w:rFonts w:ascii="Times New Roman" w:hAnsi="Times New Roman"/>
          <w:sz w:val="24"/>
          <w:szCs w:val="24"/>
          <w:lang w:val="lt-LT"/>
        </w:rPr>
        <w:t>111 „Dėl Kauno miesto, Mažeikių rajono, Šakių rajono ir Šilutės rajono savivaldybių tarybų narių įgaliojimų nutrūkimo prieš terminą ir šių savivaldybių tarybų narių mandatų naujiems savivaldybių tarybų nariams pripažinimo“ 2 punktą</w:t>
      </w:r>
      <w:r w:rsidR="0049456D" w:rsidRPr="00CD710E">
        <w:rPr>
          <w:rFonts w:ascii="Times New Roman" w:hAnsi="Times New Roman"/>
          <w:sz w:val="24"/>
          <w:szCs w:val="24"/>
          <w:lang w:val="lt-LT"/>
        </w:rPr>
        <w:t>,</w:t>
      </w:r>
      <w:r w:rsidRPr="00CD710E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49456D" w:rsidRDefault="00B25C13" w:rsidP="00A8125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49456D" w:rsidRPr="005840DC"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49456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9456D">
        <w:rPr>
          <w:rFonts w:ascii="Times New Roman" w:hAnsi="Times New Roman"/>
          <w:sz w:val="24"/>
          <w:lang w:val="lt-LT"/>
        </w:rPr>
        <w:t>rajono savivaldybės mero 2017 m. birželio 26 d. potvarkio MT-3</w:t>
      </w:r>
      <w:r w:rsidR="00CD710E">
        <w:rPr>
          <w:rFonts w:ascii="Times New Roman" w:hAnsi="Times New Roman"/>
          <w:sz w:val="24"/>
          <w:lang w:val="lt-LT"/>
        </w:rPr>
        <w:t>0</w:t>
      </w:r>
      <w:r w:rsidR="0049456D">
        <w:rPr>
          <w:rFonts w:ascii="Times New Roman" w:hAnsi="Times New Roman"/>
          <w:sz w:val="24"/>
          <w:lang w:val="lt-LT"/>
        </w:rPr>
        <w:t xml:space="preserve"> „Dėl rajono savivaldybės tarybos </w:t>
      </w:r>
      <w:r w:rsidR="00CD710E">
        <w:rPr>
          <w:rFonts w:ascii="Times New Roman" w:hAnsi="Times New Roman"/>
          <w:sz w:val="24"/>
          <w:lang w:val="lt-LT"/>
        </w:rPr>
        <w:t>Finansų ir rajono plėtros</w:t>
      </w:r>
      <w:r w:rsidR="0049456D">
        <w:rPr>
          <w:rFonts w:ascii="Times New Roman" w:hAnsi="Times New Roman"/>
          <w:sz w:val="24"/>
          <w:lang w:val="lt-LT"/>
        </w:rPr>
        <w:t xml:space="preserve"> komiteto pirmininko bei pirmininko pavaduotojo kandidatūros teikimo“ </w:t>
      </w:r>
      <w:r w:rsidR="00CD710E">
        <w:rPr>
          <w:rFonts w:ascii="Times New Roman" w:hAnsi="Times New Roman"/>
          <w:sz w:val="24"/>
          <w:lang w:val="lt-LT"/>
        </w:rPr>
        <w:t>2</w:t>
      </w:r>
      <w:r w:rsidR="0049456D">
        <w:rPr>
          <w:rFonts w:ascii="Times New Roman" w:hAnsi="Times New Roman"/>
          <w:sz w:val="24"/>
          <w:lang w:val="lt-LT"/>
        </w:rPr>
        <w:t xml:space="preserve"> punktą ir jį išdėstau taip:</w:t>
      </w:r>
    </w:p>
    <w:p w:rsidR="00B25C13" w:rsidRDefault="0049456D" w:rsidP="00A8125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CD710E">
        <w:rPr>
          <w:rFonts w:ascii="Times New Roman" w:hAnsi="Times New Roman"/>
          <w:sz w:val="24"/>
          <w:lang w:val="lt-LT"/>
        </w:rPr>
        <w:t xml:space="preserve">„2. rajono savivaldybės tarybos nario </w:t>
      </w:r>
      <w:r w:rsidR="00E11FDA">
        <w:rPr>
          <w:rFonts w:ascii="Times New Roman" w:hAnsi="Times New Roman"/>
          <w:sz w:val="24"/>
          <w:lang w:val="lt-LT"/>
        </w:rPr>
        <w:t>Vaido Balčiūno</w:t>
      </w:r>
      <w:r w:rsidR="00CD710E">
        <w:rPr>
          <w:rFonts w:ascii="Times New Roman" w:hAnsi="Times New Roman"/>
          <w:sz w:val="24"/>
          <w:lang w:val="lt-LT"/>
        </w:rPr>
        <w:t xml:space="preserve"> kandidatūrą į rajono savivaldybės tarybos Finansų ir rajono plėtros komiteto pirmininkės pavaduotojo pareigas</w:t>
      </w:r>
      <w:r w:rsidR="00B25C13">
        <w:rPr>
          <w:rFonts w:ascii="Times New Roman" w:hAnsi="Times New Roman"/>
          <w:sz w:val="24"/>
          <w:lang w:val="lt-LT"/>
        </w:rPr>
        <w:t>.</w:t>
      </w:r>
      <w:r>
        <w:rPr>
          <w:rFonts w:ascii="Times New Roman" w:hAnsi="Times New Roman"/>
          <w:sz w:val="24"/>
          <w:lang w:val="lt-LT"/>
        </w:rPr>
        <w:t>“</w:t>
      </w:r>
    </w:p>
    <w:p w:rsidR="00556AA2" w:rsidRDefault="0042421E" w:rsidP="0049456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Šis </w:t>
      </w:r>
      <w:r w:rsidR="00556AA2">
        <w:rPr>
          <w:rFonts w:ascii="Times New Roman" w:hAnsi="Times New Roman"/>
          <w:sz w:val="24"/>
          <w:szCs w:val="24"/>
          <w:lang w:val="lt-LT"/>
        </w:rPr>
        <w:t>potvarkis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per vien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nes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nuo </w:t>
      </w:r>
      <w:r w:rsidR="00556AA2">
        <w:rPr>
          <w:rFonts w:ascii="Times New Roman" w:hAnsi="Times New Roman"/>
          <w:sz w:val="24"/>
          <w:szCs w:val="24"/>
          <w:lang w:val="lt-LT"/>
        </w:rPr>
        <w:t>potvarkio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paskelbimo dienos gali b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ū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ti skundžiamas Lietuvos administracini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gin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čų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komisijos Kauno apygardos skyriui</w:t>
      </w:r>
      <w:bookmarkStart w:id="0" w:name="_GoBack"/>
      <w:bookmarkEnd w:id="0"/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adresu: Laisv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s al. 36, Kaunas, arba Region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apygardos administracinio teismo Kauno r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ū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mams adresu: A. Mickevi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č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iaus g. 8A, Kaunas.</w:t>
      </w:r>
    </w:p>
    <w:p w:rsidR="00B25C13" w:rsidRPr="00B169C8" w:rsidRDefault="00B25C13" w:rsidP="00556AA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pacing w:val="6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 </w:t>
      </w:r>
      <w:r>
        <w:rPr>
          <w:rFonts w:ascii="Times New Roman" w:hAnsi="Times New Roman"/>
          <w:sz w:val="24"/>
          <w:lang w:val="lt-LT"/>
        </w:rPr>
        <w:tab/>
      </w:r>
    </w:p>
    <w:p w:rsidR="00B25C13" w:rsidRPr="005C786E" w:rsidRDefault="00B25C13" w:rsidP="0098717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:rsidR="00B25C13" w:rsidRPr="00B671C1" w:rsidRDefault="00B25C13" w:rsidP="0032022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</w:t>
      </w:r>
      <w:r>
        <w:rPr>
          <w:rFonts w:ascii="Times New Roman" w:hAnsi="Times New Roman"/>
          <w:sz w:val="24"/>
          <w:szCs w:val="24"/>
          <w:lang w:val="lt-LT"/>
        </w:rPr>
        <w:t>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556AA2">
        <w:rPr>
          <w:rFonts w:ascii="Times New Roman" w:hAnsi="Times New Roman"/>
          <w:sz w:val="24"/>
          <w:szCs w:val="24"/>
          <w:lang w:val="lt-LT"/>
        </w:rPr>
        <w:t xml:space="preserve">           </w:t>
      </w:r>
      <w:r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tarybos sekretorė</w:t>
      </w: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Kanapeckienė </w:t>
      </w:r>
    </w:p>
    <w:p w:rsidR="00B25C13" w:rsidRPr="00B671C1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</w:t>
      </w:r>
      <w:r w:rsidR="00556AA2">
        <w:rPr>
          <w:rFonts w:ascii="Times New Roman" w:hAnsi="Times New Roman"/>
          <w:sz w:val="24"/>
          <w:lang w:val="lt-LT"/>
        </w:rPr>
        <w:t>8</w:t>
      </w:r>
      <w:r>
        <w:rPr>
          <w:rFonts w:ascii="Times New Roman" w:hAnsi="Times New Roman"/>
          <w:sz w:val="24"/>
          <w:lang w:val="lt-LT"/>
        </w:rPr>
        <w:t>-</w:t>
      </w:r>
      <w:r w:rsidR="00CD710E">
        <w:rPr>
          <w:rFonts w:ascii="Times New Roman" w:hAnsi="Times New Roman"/>
          <w:sz w:val="24"/>
          <w:lang w:val="lt-LT"/>
        </w:rPr>
        <w:t>11</w:t>
      </w:r>
      <w:r>
        <w:rPr>
          <w:rFonts w:ascii="Times New Roman" w:hAnsi="Times New Roman"/>
          <w:sz w:val="24"/>
          <w:lang w:val="lt-LT"/>
        </w:rPr>
        <w:t>-</w:t>
      </w:r>
      <w:r w:rsidR="00E11FDA">
        <w:rPr>
          <w:rFonts w:ascii="Times New Roman" w:hAnsi="Times New Roman"/>
          <w:sz w:val="24"/>
          <w:lang w:val="lt-LT"/>
        </w:rPr>
        <w:t>20</w:t>
      </w:r>
    </w:p>
    <w:sectPr w:rsidR="00B25C13" w:rsidRPr="00B671C1" w:rsidSect="0042421E">
      <w:footerReference w:type="default" r:id="rId8"/>
      <w:pgSz w:w="11907" w:h="16840"/>
      <w:pgMar w:top="1134" w:right="567" w:bottom="567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987" w:rsidRDefault="00C05987">
      <w:r>
        <w:separator/>
      </w:r>
    </w:p>
  </w:endnote>
  <w:endnote w:type="continuationSeparator" w:id="0">
    <w:p w:rsidR="00C05987" w:rsidRDefault="00C05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C13" w:rsidRPr="00DF77F7" w:rsidRDefault="00E9637A">
    <w:pPr>
      <w:pStyle w:val="Porat"/>
      <w:jc w:val="right"/>
      <w:rPr>
        <w:sz w:val="10"/>
        <w:szCs w:val="10"/>
        <w:lang w:val="de-DE"/>
      </w:rPr>
    </w:pPr>
    <w:r w:rsidRPr="00DF77F7">
      <w:rPr>
        <w:sz w:val="10"/>
        <w:szCs w:val="10"/>
      </w:rPr>
      <w:fldChar w:fldCharType="begin"/>
    </w:r>
    <w:r w:rsidRPr="00DF77F7">
      <w:rPr>
        <w:sz w:val="10"/>
        <w:szCs w:val="10"/>
        <w:lang w:val="de-DE"/>
      </w:rPr>
      <w:instrText xml:space="preserve"> FILENAME \p \* MERGEFORMAT </w:instrText>
    </w:r>
    <w:r w:rsidRPr="00DF77F7">
      <w:rPr>
        <w:sz w:val="10"/>
        <w:szCs w:val="10"/>
      </w:rPr>
      <w:fldChar w:fldCharType="separate"/>
    </w:r>
    <w:r w:rsidR="00257D22">
      <w:rPr>
        <w:noProof/>
        <w:sz w:val="10"/>
        <w:szCs w:val="10"/>
        <w:lang w:val="de-DE"/>
      </w:rPr>
      <w:t>D:\dokumentai\2018\Rastai\teikimas_sviet pirm.docx</w:t>
    </w:r>
    <w:r w:rsidRPr="00DF77F7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987" w:rsidRDefault="00C05987">
      <w:r>
        <w:separator/>
      </w:r>
    </w:p>
  </w:footnote>
  <w:footnote w:type="continuationSeparator" w:id="0">
    <w:p w:rsidR="00C05987" w:rsidRDefault="00C05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15299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CE21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D4C64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426E9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3527F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07EEE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A6E5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B627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9AAF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8509E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32E2C"/>
    <w:rsid w:val="000421D9"/>
    <w:rsid w:val="00093E2D"/>
    <w:rsid w:val="00095AFA"/>
    <w:rsid w:val="00097933"/>
    <w:rsid w:val="000A3243"/>
    <w:rsid w:val="000C3F2E"/>
    <w:rsid w:val="000D4001"/>
    <w:rsid w:val="000D64BF"/>
    <w:rsid w:val="000E742E"/>
    <w:rsid w:val="00107875"/>
    <w:rsid w:val="001277F3"/>
    <w:rsid w:val="00146E5A"/>
    <w:rsid w:val="00173005"/>
    <w:rsid w:val="001B715A"/>
    <w:rsid w:val="001E07CD"/>
    <w:rsid w:val="001F1190"/>
    <w:rsid w:val="001F7C5A"/>
    <w:rsid w:val="0021201E"/>
    <w:rsid w:val="00242B12"/>
    <w:rsid w:val="00256DCA"/>
    <w:rsid w:val="00257D22"/>
    <w:rsid w:val="0027496B"/>
    <w:rsid w:val="002A15E3"/>
    <w:rsid w:val="002B3D33"/>
    <w:rsid w:val="002F26A9"/>
    <w:rsid w:val="0032022C"/>
    <w:rsid w:val="00325360"/>
    <w:rsid w:val="00327AAE"/>
    <w:rsid w:val="00332102"/>
    <w:rsid w:val="00343B9F"/>
    <w:rsid w:val="003728C7"/>
    <w:rsid w:val="0038558F"/>
    <w:rsid w:val="003B4A39"/>
    <w:rsid w:val="003B6C73"/>
    <w:rsid w:val="003C1F49"/>
    <w:rsid w:val="003D6BEA"/>
    <w:rsid w:val="003E7F80"/>
    <w:rsid w:val="0040045C"/>
    <w:rsid w:val="004072B1"/>
    <w:rsid w:val="00407702"/>
    <w:rsid w:val="004153D0"/>
    <w:rsid w:val="00417DC1"/>
    <w:rsid w:val="0042421E"/>
    <w:rsid w:val="00434A6F"/>
    <w:rsid w:val="00436422"/>
    <w:rsid w:val="00443C0F"/>
    <w:rsid w:val="004533D6"/>
    <w:rsid w:val="00457445"/>
    <w:rsid w:val="004671A4"/>
    <w:rsid w:val="0047324D"/>
    <w:rsid w:val="00481E9E"/>
    <w:rsid w:val="0049456D"/>
    <w:rsid w:val="004D1CE6"/>
    <w:rsid w:val="005168F4"/>
    <w:rsid w:val="00536BFB"/>
    <w:rsid w:val="00550054"/>
    <w:rsid w:val="00556AA2"/>
    <w:rsid w:val="00570215"/>
    <w:rsid w:val="00570690"/>
    <w:rsid w:val="005736F6"/>
    <w:rsid w:val="005741AE"/>
    <w:rsid w:val="005840DC"/>
    <w:rsid w:val="00591605"/>
    <w:rsid w:val="00595CB9"/>
    <w:rsid w:val="005A3811"/>
    <w:rsid w:val="005C786E"/>
    <w:rsid w:val="005E150F"/>
    <w:rsid w:val="005E6714"/>
    <w:rsid w:val="00604F8B"/>
    <w:rsid w:val="00615CE1"/>
    <w:rsid w:val="00633F05"/>
    <w:rsid w:val="00651D15"/>
    <w:rsid w:val="00652292"/>
    <w:rsid w:val="006A42C6"/>
    <w:rsid w:val="006B1B85"/>
    <w:rsid w:val="006B5879"/>
    <w:rsid w:val="006B7468"/>
    <w:rsid w:val="006C6CE0"/>
    <w:rsid w:val="007104DF"/>
    <w:rsid w:val="00720930"/>
    <w:rsid w:val="00731E6B"/>
    <w:rsid w:val="00736EFB"/>
    <w:rsid w:val="007513C6"/>
    <w:rsid w:val="0077411A"/>
    <w:rsid w:val="007808A1"/>
    <w:rsid w:val="0078634F"/>
    <w:rsid w:val="007B579D"/>
    <w:rsid w:val="007C2FEB"/>
    <w:rsid w:val="00807372"/>
    <w:rsid w:val="008201E6"/>
    <w:rsid w:val="0082606A"/>
    <w:rsid w:val="008353B2"/>
    <w:rsid w:val="008453C9"/>
    <w:rsid w:val="00855D8D"/>
    <w:rsid w:val="00865BA0"/>
    <w:rsid w:val="00874EBF"/>
    <w:rsid w:val="00887CC9"/>
    <w:rsid w:val="008A7C91"/>
    <w:rsid w:val="008D2419"/>
    <w:rsid w:val="008D6F1D"/>
    <w:rsid w:val="008E6A6C"/>
    <w:rsid w:val="008F422D"/>
    <w:rsid w:val="008F5FB6"/>
    <w:rsid w:val="00932105"/>
    <w:rsid w:val="00940956"/>
    <w:rsid w:val="00943669"/>
    <w:rsid w:val="00960242"/>
    <w:rsid w:val="0098717D"/>
    <w:rsid w:val="00990AD0"/>
    <w:rsid w:val="00990FED"/>
    <w:rsid w:val="00993873"/>
    <w:rsid w:val="009E7128"/>
    <w:rsid w:val="00A11100"/>
    <w:rsid w:val="00A16FBB"/>
    <w:rsid w:val="00A20F13"/>
    <w:rsid w:val="00A22FEC"/>
    <w:rsid w:val="00A336A2"/>
    <w:rsid w:val="00A54468"/>
    <w:rsid w:val="00A70BC1"/>
    <w:rsid w:val="00A74232"/>
    <w:rsid w:val="00A7611D"/>
    <w:rsid w:val="00A81254"/>
    <w:rsid w:val="00AA175C"/>
    <w:rsid w:val="00AB5CEA"/>
    <w:rsid w:val="00AC1B93"/>
    <w:rsid w:val="00AD7CBF"/>
    <w:rsid w:val="00AF2532"/>
    <w:rsid w:val="00AF4194"/>
    <w:rsid w:val="00AF5416"/>
    <w:rsid w:val="00B16484"/>
    <w:rsid w:val="00B169C8"/>
    <w:rsid w:val="00B1713A"/>
    <w:rsid w:val="00B21322"/>
    <w:rsid w:val="00B25C13"/>
    <w:rsid w:val="00B33C94"/>
    <w:rsid w:val="00B477F7"/>
    <w:rsid w:val="00B606B7"/>
    <w:rsid w:val="00B671C1"/>
    <w:rsid w:val="00B818AB"/>
    <w:rsid w:val="00BA7E5B"/>
    <w:rsid w:val="00BE33B5"/>
    <w:rsid w:val="00BE53E6"/>
    <w:rsid w:val="00C05987"/>
    <w:rsid w:val="00C059E4"/>
    <w:rsid w:val="00C05B18"/>
    <w:rsid w:val="00C1349D"/>
    <w:rsid w:val="00C35D91"/>
    <w:rsid w:val="00C43C76"/>
    <w:rsid w:val="00C66D0A"/>
    <w:rsid w:val="00CA055A"/>
    <w:rsid w:val="00CA2005"/>
    <w:rsid w:val="00CA5A63"/>
    <w:rsid w:val="00CD710E"/>
    <w:rsid w:val="00CF2073"/>
    <w:rsid w:val="00D04DCB"/>
    <w:rsid w:val="00D2745B"/>
    <w:rsid w:val="00D405E0"/>
    <w:rsid w:val="00D42E04"/>
    <w:rsid w:val="00D76CA6"/>
    <w:rsid w:val="00D8356D"/>
    <w:rsid w:val="00D90170"/>
    <w:rsid w:val="00D97500"/>
    <w:rsid w:val="00DE7BD2"/>
    <w:rsid w:val="00DF2D0C"/>
    <w:rsid w:val="00DF77F7"/>
    <w:rsid w:val="00E013E6"/>
    <w:rsid w:val="00E07FE1"/>
    <w:rsid w:val="00E11FDA"/>
    <w:rsid w:val="00E55706"/>
    <w:rsid w:val="00E9511F"/>
    <w:rsid w:val="00E9637A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81DA4"/>
    <w:rsid w:val="00F9191D"/>
    <w:rsid w:val="00F95C35"/>
    <w:rsid w:val="00FE1E5B"/>
    <w:rsid w:val="00FF0BD1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A1B8F6-29AA-41A4-A29B-A663A9A3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9456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9456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2018-05-22T05:46:00Z</cp:lastPrinted>
  <dcterms:created xsi:type="dcterms:W3CDTF">2018-10-19T10:28:00Z</dcterms:created>
  <dcterms:modified xsi:type="dcterms:W3CDTF">2018-11-20T13:08:00Z</dcterms:modified>
</cp:coreProperties>
</file>