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1E15" w:rsidRDefault="00263787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eastAsia="lt-LT"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1E15" w:rsidRDefault="00671E15">
      <w:pPr>
        <w:jc w:val="center"/>
        <w:rPr>
          <w:rFonts w:ascii="Times New Roman" w:hAnsi="Times New Roman"/>
          <w:b/>
        </w:rPr>
      </w:pPr>
    </w:p>
    <w:p w:rsidR="00671E15" w:rsidRDefault="00671E1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671E15" w:rsidRDefault="00671E15">
      <w:pPr>
        <w:jc w:val="center"/>
        <w:rPr>
          <w:rFonts w:ascii="Times New Roman" w:hAnsi="Times New Roman"/>
          <w:b/>
        </w:rPr>
      </w:pPr>
    </w:p>
    <w:p w:rsidR="00671E15" w:rsidRDefault="00671E1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671E15" w:rsidRDefault="00671E1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FE104A">
        <w:rPr>
          <w:rFonts w:ascii="Times New Roman" w:hAnsi="Times New Roman"/>
          <w:b/>
        </w:rPr>
        <w:t>PAVEDIMO</w:t>
      </w:r>
    </w:p>
    <w:p w:rsidR="00671E15" w:rsidRDefault="00671E1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671E15" w:rsidRDefault="00671E15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704194"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 m. </w:t>
      </w:r>
      <w:r w:rsidR="006C7DCD">
        <w:rPr>
          <w:rFonts w:ascii="Times New Roman" w:hAnsi="Times New Roman"/>
        </w:rPr>
        <w:t xml:space="preserve">lapkričio    </w:t>
      </w:r>
      <w:r w:rsidR="00A370D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d. Nr. A</w:t>
      </w:r>
      <w:r w:rsidR="00972456">
        <w:rPr>
          <w:rFonts w:ascii="Times New Roman" w:hAnsi="Times New Roman"/>
        </w:rPr>
        <w:t>G</w:t>
      </w:r>
      <w:bookmarkStart w:id="0" w:name="_GoBack"/>
      <w:bookmarkEnd w:id="0"/>
      <w:r>
        <w:rPr>
          <w:rFonts w:ascii="Times New Roman" w:hAnsi="Times New Roman"/>
        </w:rPr>
        <w:t>-</w:t>
      </w:r>
    </w:p>
    <w:p w:rsidR="00671E15" w:rsidRDefault="00671E15">
      <w:pPr>
        <w:pStyle w:val="Antrat1"/>
        <w:ind w:left="0" w:firstLine="0"/>
        <w:jc w:val="center"/>
      </w:pPr>
      <w:r>
        <w:t>Šakiai</w:t>
      </w:r>
    </w:p>
    <w:p w:rsidR="00671E15" w:rsidRDefault="00671E15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71E15" w:rsidRDefault="00671E15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71E15" w:rsidRDefault="00671E15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71E15" w:rsidRPr="00C404AD" w:rsidRDefault="00671E15" w:rsidP="00704194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Vadovaudamasi</w:t>
      </w:r>
      <w:r w:rsidR="00704194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 </w:t>
      </w:r>
      <w:r>
        <w:rPr>
          <w:color w:val="000000"/>
        </w:rPr>
        <w:t>Šakių rajono savivaldybės administracijos nuostatų</w:t>
      </w:r>
      <w:r w:rsidR="00704194">
        <w:rPr>
          <w:color w:val="000000"/>
        </w:rPr>
        <w:t>, patvirtintų</w:t>
      </w:r>
      <w:r>
        <w:rPr>
          <w:color w:val="000000"/>
        </w:rPr>
        <w:t xml:space="preserve"> </w:t>
      </w:r>
      <w:r w:rsidR="00704194">
        <w:rPr>
          <w:rFonts w:ascii="Times New Roman" w:hAnsi="Times New Roman"/>
        </w:rPr>
        <w:t xml:space="preserve">rajono savivaldybės tarybos 2016 m. </w:t>
      </w:r>
      <w:r w:rsidR="00704194">
        <w:rPr>
          <w:color w:val="000000"/>
        </w:rPr>
        <w:t xml:space="preserve">rugsėjo 23 d. sprendimu Nr. T-277 „Dėl </w:t>
      </w:r>
      <w:r w:rsidR="0061195E">
        <w:rPr>
          <w:color w:val="000000"/>
        </w:rPr>
        <w:t>Š</w:t>
      </w:r>
      <w:r w:rsidR="001F059D">
        <w:rPr>
          <w:color w:val="000000"/>
        </w:rPr>
        <w:t>ak</w:t>
      </w:r>
      <w:r w:rsidR="0061195E">
        <w:rPr>
          <w:color w:val="000000"/>
        </w:rPr>
        <w:t>ių</w:t>
      </w:r>
      <w:r w:rsidR="001F059D">
        <w:rPr>
          <w:color w:val="000000"/>
        </w:rPr>
        <w:t xml:space="preserve"> rajono savivaldyb</w:t>
      </w:r>
      <w:r w:rsidR="0061195E">
        <w:rPr>
          <w:color w:val="000000"/>
        </w:rPr>
        <w:t>ė</w:t>
      </w:r>
      <w:r w:rsidR="001F059D">
        <w:rPr>
          <w:color w:val="000000"/>
        </w:rPr>
        <w:t>s administracijos nuostat</w:t>
      </w:r>
      <w:r w:rsidR="0061195E">
        <w:rPr>
          <w:color w:val="000000"/>
        </w:rPr>
        <w:t>ų</w:t>
      </w:r>
      <w:r w:rsidR="001F059D">
        <w:rPr>
          <w:color w:val="000000"/>
        </w:rPr>
        <w:t xml:space="preserve"> patvirtinimo“</w:t>
      </w:r>
      <w:r w:rsidR="00704194">
        <w:rPr>
          <w:color w:val="000000"/>
        </w:rPr>
        <w:t xml:space="preserve">, </w:t>
      </w:r>
      <w:r>
        <w:rPr>
          <w:color w:val="000000"/>
        </w:rPr>
        <w:t>23.2</w:t>
      </w:r>
      <w:r>
        <w:rPr>
          <w:rFonts w:ascii="Times New Roman" w:hAnsi="Times New Roman"/>
        </w:rPr>
        <w:t xml:space="preserve"> punktu bei</w:t>
      </w:r>
      <w:r w:rsidR="00CA098F">
        <w:rPr>
          <w:rFonts w:ascii="Times New Roman" w:hAnsi="Times New Roman"/>
        </w:rPr>
        <w:t xml:space="preserve"> rajono savivaldybės tarybos 2018 m. lapkričio 23 d. sprendimu Nr. T-380 „Dėl pastato pagrindinės naudojimo paskirties pakeitimo“</w:t>
      </w:r>
      <w:r w:rsidRPr="00C404AD">
        <w:rPr>
          <w:rFonts w:ascii="Times New Roman" w:hAnsi="Times New Roman"/>
        </w:rPr>
        <w:t>,</w:t>
      </w:r>
    </w:p>
    <w:p w:rsidR="00671E15" w:rsidRDefault="00671E15" w:rsidP="00704194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60"/>
          <w:szCs w:val="24"/>
        </w:rPr>
        <w:tab/>
      </w:r>
      <w:r w:rsidR="00FE104A">
        <w:rPr>
          <w:rFonts w:ascii="Times New Roman" w:hAnsi="Times New Roman"/>
          <w:spacing w:val="60"/>
          <w:szCs w:val="24"/>
        </w:rPr>
        <w:t>pavedu</w:t>
      </w:r>
      <w:r w:rsidR="00CA098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rajono savivaldybės administracijos</w:t>
      </w:r>
      <w:r w:rsidR="00CA098F">
        <w:rPr>
          <w:rFonts w:ascii="Times New Roman" w:hAnsi="Times New Roman"/>
        </w:rPr>
        <w:t xml:space="preserve"> Ūkio, architektūros ir </w:t>
      </w:r>
      <w:r w:rsidR="00072493">
        <w:rPr>
          <w:rFonts w:ascii="Times New Roman" w:hAnsi="Times New Roman"/>
        </w:rPr>
        <w:t>investicijų</w:t>
      </w:r>
      <w:r w:rsidR="00FE104A">
        <w:rPr>
          <w:rFonts w:ascii="Times New Roman" w:hAnsi="Times New Roman"/>
        </w:rPr>
        <w:t xml:space="preserve"> skyriui</w:t>
      </w:r>
      <w:r w:rsidR="00CA098F">
        <w:rPr>
          <w:rFonts w:ascii="Times New Roman" w:hAnsi="Times New Roman"/>
        </w:rPr>
        <w:t xml:space="preserve"> vykdyti </w:t>
      </w:r>
      <w:r w:rsidR="00A23E4F" w:rsidRPr="0008070A">
        <w:rPr>
          <w:rFonts w:ascii="Times New Roman" w:hAnsi="Times New Roman"/>
        </w:rPr>
        <w:t>Šakių rajono savivaldybei nuosavybės teise priklausančio pastato – gyvenamojo namo (unikalu</w:t>
      </w:r>
      <w:r w:rsidR="00A23E4F">
        <w:rPr>
          <w:rFonts w:ascii="Times New Roman" w:hAnsi="Times New Roman"/>
        </w:rPr>
        <w:t>s</w:t>
      </w:r>
      <w:r w:rsidR="00A23E4F" w:rsidRPr="0008070A">
        <w:rPr>
          <w:rFonts w:ascii="Times New Roman" w:hAnsi="Times New Roman"/>
        </w:rPr>
        <w:t xml:space="preserve"> Nr. 8493-0007-9011</w:t>
      </w:r>
      <w:r w:rsidR="00A23E4F">
        <w:rPr>
          <w:rFonts w:ascii="Times New Roman" w:hAnsi="Times New Roman"/>
        </w:rPr>
        <w:t>, bendras plotas 400,38 kv. m</w:t>
      </w:r>
      <w:r w:rsidR="00A23E4F" w:rsidRPr="0008070A">
        <w:rPr>
          <w:rFonts w:ascii="Times New Roman" w:hAnsi="Times New Roman"/>
        </w:rPr>
        <w:t>), esančio Kidulių sen., Kaimelio k., Vilties g. 2A, pagrindin</w:t>
      </w:r>
      <w:r w:rsidR="00A23E4F">
        <w:rPr>
          <w:rFonts w:ascii="Times New Roman" w:hAnsi="Times New Roman"/>
        </w:rPr>
        <w:t>ės naudojimo paskirties</w:t>
      </w:r>
      <w:r w:rsidR="00A23E4F" w:rsidRPr="0008070A">
        <w:rPr>
          <w:rFonts w:ascii="Times New Roman" w:hAnsi="Times New Roman"/>
        </w:rPr>
        <w:t xml:space="preserve"> </w:t>
      </w:r>
      <w:r w:rsidR="00CA098F">
        <w:rPr>
          <w:rFonts w:ascii="Times New Roman" w:hAnsi="Times New Roman"/>
        </w:rPr>
        <w:t>pakeitimo procedūrą</w:t>
      </w:r>
      <w:r>
        <w:rPr>
          <w:rFonts w:ascii="Times New Roman" w:hAnsi="Times New Roman"/>
        </w:rPr>
        <w:t>.</w:t>
      </w:r>
    </w:p>
    <w:p w:rsidR="00A23E4F" w:rsidRDefault="00A23E4F" w:rsidP="00704194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</w:p>
    <w:p w:rsidR="00671E15" w:rsidRDefault="00671E15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71E15" w:rsidRDefault="00671E15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71E15" w:rsidRDefault="00671E15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71E15" w:rsidRDefault="00704194" w:rsidP="005F2D54">
      <w:pPr>
        <w:tabs>
          <w:tab w:val="left" w:pos="1281"/>
          <w:tab w:val="left" w:pos="7371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  <w:t>Dainius Grincevičius</w:t>
      </w:r>
    </w:p>
    <w:p w:rsidR="00671E15" w:rsidRDefault="00671E15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71E15" w:rsidRDefault="00671E15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71E15" w:rsidRDefault="00671E15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71E15" w:rsidRDefault="00671E15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71E15" w:rsidRDefault="00671E15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71E15" w:rsidRDefault="00671E15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71E15" w:rsidRDefault="00671E15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71E15" w:rsidRDefault="00671E15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71E15" w:rsidRDefault="00671E15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71E15" w:rsidRDefault="00671E15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71E15" w:rsidRPr="00C420CB" w:rsidRDefault="00671E15" w:rsidP="00C420CB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:rsidR="006C7DCD" w:rsidRDefault="00671E15" w:rsidP="00C420C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Biudžeto</w:t>
      </w:r>
      <w:r w:rsidR="006C7DCD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turto </w:t>
      </w:r>
      <w:r w:rsidR="006C7DCD">
        <w:rPr>
          <w:rFonts w:ascii="Times New Roman" w:hAnsi="Times New Roman"/>
          <w:szCs w:val="24"/>
        </w:rPr>
        <w:t xml:space="preserve">ir strateginio planavimo </w:t>
      </w:r>
      <w:r>
        <w:rPr>
          <w:rFonts w:ascii="Times New Roman" w:hAnsi="Times New Roman"/>
          <w:szCs w:val="24"/>
        </w:rPr>
        <w:t xml:space="preserve">skyriaus </w:t>
      </w:r>
    </w:p>
    <w:p w:rsidR="00671E15" w:rsidRDefault="00671E15" w:rsidP="00C420C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:rsidR="00671E15" w:rsidRDefault="00671E15" w:rsidP="00C420CB">
      <w:pPr>
        <w:overflowPunct w:val="0"/>
        <w:rPr>
          <w:rFonts w:ascii="Times New Roman" w:hAnsi="Times New Roman"/>
          <w:szCs w:val="24"/>
        </w:rPr>
      </w:pPr>
    </w:p>
    <w:p w:rsidR="00671E15" w:rsidRDefault="00671E15" w:rsidP="00C420C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:rsidR="00671E15" w:rsidRDefault="00671E15" w:rsidP="00C420CB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>201</w:t>
      </w:r>
      <w:r w:rsidR="00704194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-</w:t>
      </w:r>
      <w:r w:rsidR="006C7DCD">
        <w:rPr>
          <w:rFonts w:ascii="Times New Roman" w:hAnsi="Times New Roman"/>
          <w:szCs w:val="24"/>
        </w:rPr>
        <w:t>11</w:t>
      </w:r>
      <w:r>
        <w:rPr>
          <w:rFonts w:ascii="Times New Roman" w:hAnsi="Times New Roman"/>
          <w:szCs w:val="24"/>
        </w:rPr>
        <w:t>-</w:t>
      </w:r>
      <w:r w:rsidR="00E834F5">
        <w:rPr>
          <w:rFonts w:ascii="Times New Roman" w:hAnsi="Times New Roman"/>
          <w:szCs w:val="24"/>
        </w:rPr>
        <w:t>2</w:t>
      </w:r>
      <w:r w:rsidR="000E4571">
        <w:rPr>
          <w:rFonts w:ascii="Times New Roman" w:hAnsi="Times New Roman"/>
          <w:szCs w:val="24"/>
        </w:rPr>
        <w:t>7</w:t>
      </w:r>
    </w:p>
    <w:p w:rsidR="00671E15" w:rsidRDefault="00671E15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71E15" w:rsidRDefault="00671E15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sectPr w:rsidR="00671E15" w:rsidSect="002933E1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5D27" w:rsidRDefault="00C45D27">
      <w:r>
        <w:separator/>
      </w:r>
    </w:p>
  </w:endnote>
  <w:endnote w:type="continuationSeparator" w:id="0">
    <w:p w:rsidR="00C45D27" w:rsidRDefault="00C45D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8000002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1E15" w:rsidRDefault="006A06A4">
    <w:pPr>
      <w:pStyle w:val="Porat"/>
      <w:jc w:val="right"/>
    </w:pPr>
    <w:r>
      <w:rPr>
        <w:noProof/>
        <w:sz w:val="8"/>
      </w:rPr>
      <w:fldChar w:fldCharType="begin"/>
    </w:r>
    <w:r>
      <w:rPr>
        <w:noProof/>
        <w:sz w:val="8"/>
      </w:rPr>
      <w:instrText xml:space="preserve"> FILENAME \p \* MERGEFORMAT </w:instrText>
    </w:r>
    <w:r>
      <w:rPr>
        <w:noProof/>
        <w:sz w:val="8"/>
      </w:rPr>
      <w:fldChar w:fldCharType="separate"/>
    </w:r>
    <w:r w:rsidR="00072493">
      <w:rPr>
        <w:noProof/>
        <w:sz w:val="8"/>
      </w:rPr>
      <w:t>C:\Users\icepulioniene\Desktop\Dokumentai\2018\ISAKYMAI\1126pask_keitimas.docx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5D27" w:rsidRDefault="00C45D27">
      <w:r>
        <w:separator/>
      </w:r>
    </w:p>
  </w:footnote>
  <w:footnote w:type="continuationSeparator" w:id="0">
    <w:p w:rsidR="00C45D27" w:rsidRDefault="00C45D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1E15" w:rsidRDefault="00671E1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7F5"/>
    <w:rsid w:val="000009DC"/>
    <w:rsid w:val="00023A60"/>
    <w:rsid w:val="00024D4F"/>
    <w:rsid w:val="0002733E"/>
    <w:rsid w:val="000330EE"/>
    <w:rsid w:val="000467BB"/>
    <w:rsid w:val="000479E5"/>
    <w:rsid w:val="00054FBA"/>
    <w:rsid w:val="0005758F"/>
    <w:rsid w:val="000626C8"/>
    <w:rsid w:val="00072137"/>
    <w:rsid w:val="00072493"/>
    <w:rsid w:val="00096BEB"/>
    <w:rsid w:val="000A2495"/>
    <w:rsid w:val="000E4571"/>
    <w:rsid w:val="000F44C2"/>
    <w:rsid w:val="00127F4A"/>
    <w:rsid w:val="00166D20"/>
    <w:rsid w:val="0019650A"/>
    <w:rsid w:val="001A165B"/>
    <w:rsid w:val="001A6909"/>
    <w:rsid w:val="001A78B4"/>
    <w:rsid w:val="001C321D"/>
    <w:rsid w:val="001D4FF9"/>
    <w:rsid w:val="001F059D"/>
    <w:rsid w:val="001F2BEC"/>
    <w:rsid w:val="00213C82"/>
    <w:rsid w:val="00215F36"/>
    <w:rsid w:val="00263787"/>
    <w:rsid w:val="002933E1"/>
    <w:rsid w:val="002954D8"/>
    <w:rsid w:val="002A4A8C"/>
    <w:rsid w:val="002F5C52"/>
    <w:rsid w:val="00303F0F"/>
    <w:rsid w:val="0031123C"/>
    <w:rsid w:val="00323DDF"/>
    <w:rsid w:val="00323E7B"/>
    <w:rsid w:val="00326111"/>
    <w:rsid w:val="00327F0E"/>
    <w:rsid w:val="00344734"/>
    <w:rsid w:val="00384E4E"/>
    <w:rsid w:val="00390396"/>
    <w:rsid w:val="0039778A"/>
    <w:rsid w:val="003C0CBB"/>
    <w:rsid w:val="003C6D88"/>
    <w:rsid w:val="003D48E4"/>
    <w:rsid w:val="003F7FDF"/>
    <w:rsid w:val="00441DB8"/>
    <w:rsid w:val="00484B67"/>
    <w:rsid w:val="00491358"/>
    <w:rsid w:val="004B1659"/>
    <w:rsid w:val="004B598D"/>
    <w:rsid w:val="004F64A0"/>
    <w:rsid w:val="00523AF3"/>
    <w:rsid w:val="005405F7"/>
    <w:rsid w:val="005A17B2"/>
    <w:rsid w:val="005A6F90"/>
    <w:rsid w:val="005C1CEA"/>
    <w:rsid w:val="005D6E67"/>
    <w:rsid w:val="005D72B6"/>
    <w:rsid w:val="005F2D54"/>
    <w:rsid w:val="006057A0"/>
    <w:rsid w:val="0061195E"/>
    <w:rsid w:val="00630DD0"/>
    <w:rsid w:val="006516FC"/>
    <w:rsid w:val="00657740"/>
    <w:rsid w:val="00657A35"/>
    <w:rsid w:val="00664CAE"/>
    <w:rsid w:val="00667140"/>
    <w:rsid w:val="00671E15"/>
    <w:rsid w:val="00672C5D"/>
    <w:rsid w:val="00683320"/>
    <w:rsid w:val="006A06A4"/>
    <w:rsid w:val="006A0BE6"/>
    <w:rsid w:val="006B7C70"/>
    <w:rsid w:val="006C229E"/>
    <w:rsid w:val="006C7DCD"/>
    <w:rsid w:val="00704194"/>
    <w:rsid w:val="007127B2"/>
    <w:rsid w:val="007147F5"/>
    <w:rsid w:val="00731CC2"/>
    <w:rsid w:val="00750554"/>
    <w:rsid w:val="00750E7B"/>
    <w:rsid w:val="007771BA"/>
    <w:rsid w:val="007D2DEF"/>
    <w:rsid w:val="007E5B25"/>
    <w:rsid w:val="008043B0"/>
    <w:rsid w:val="00815BA5"/>
    <w:rsid w:val="008218D8"/>
    <w:rsid w:val="00827FD0"/>
    <w:rsid w:val="00856CCE"/>
    <w:rsid w:val="00863005"/>
    <w:rsid w:val="00891E91"/>
    <w:rsid w:val="00896D6D"/>
    <w:rsid w:val="008A4B9F"/>
    <w:rsid w:val="008C2D85"/>
    <w:rsid w:val="008D4972"/>
    <w:rsid w:val="008E62DC"/>
    <w:rsid w:val="008F50AD"/>
    <w:rsid w:val="008F7C53"/>
    <w:rsid w:val="00915028"/>
    <w:rsid w:val="00935611"/>
    <w:rsid w:val="009478C4"/>
    <w:rsid w:val="0095081B"/>
    <w:rsid w:val="0095394F"/>
    <w:rsid w:val="00972456"/>
    <w:rsid w:val="009760AA"/>
    <w:rsid w:val="009B168F"/>
    <w:rsid w:val="009B62A7"/>
    <w:rsid w:val="009C2F4E"/>
    <w:rsid w:val="009C48A9"/>
    <w:rsid w:val="009D6362"/>
    <w:rsid w:val="009F21FD"/>
    <w:rsid w:val="009F66F1"/>
    <w:rsid w:val="00A151C9"/>
    <w:rsid w:val="00A23E4F"/>
    <w:rsid w:val="00A370D3"/>
    <w:rsid w:val="00A759F2"/>
    <w:rsid w:val="00A76CCB"/>
    <w:rsid w:val="00A800EF"/>
    <w:rsid w:val="00A86696"/>
    <w:rsid w:val="00AE1A22"/>
    <w:rsid w:val="00AE649D"/>
    <w:rsid w:val="00B206C3"/>
    <w:rsid w:val="00B21089"/>
    <w:rsid w:val="00B45D27"/>
    <w:rsid w:val="00B6258A"/>
    <w:rsid w:val="00B642A7"/>
    <w:rsid w:val="00B858EF"/>
    <w:rsid w:val="00BC1E03"/>
    <w:rsid w:val="00BD2880"/>
    <w:rsid w:val="00BD3E8C"/>
    <w:rsid w:val="00C404AD"/>
    <w:rsid w:val="00C420CB"/>
    <w:rsid w:val="00C45D27"/>
    <w:rsid w:val="00C66535"/>
    <w:rsid w:val="00C766BF"/>
    <w:rsid w:val="00C80415"/>
    <w:rsid w:val="00C906F1"/>
    <w:rsid w:val="00CA098F"/>
    <w:rsid w:val="00CB3267"/>
    <w:rsid w:val="00CD404C"/>
    <w:rsid w:val="00CE0EB6"/>
    <w:rsid w:val="00CE113B"/>
    <w:rsid w:val="00D05019"/>
    <w:rsid w:val="00D13F24"/>
    <w:rsid w:val="00D45099"/>
    <w:rsid w:val="00D53B9E"/>
    <w:rsid w:val="00D827D7"/>
    <w:rsid w:val="00DA712A"/>
    <w:rsid w:val="00DB4EFF"/>
    <w:rsid w:val="00DF63E7"/>
    <w:rsid w:val="00E04F4B"/>
    <w:rsid w:val="00E11874"/>
    <w:rsid w:val="00E149DA"/>
    <w:rsid w:val="00E22D66"/>
    <w:rsid w:val="00E63827"/>
    <w:rsid w:val="00E67A33"/>
    <w:rsid w:val="00E834F5"/>
    <w:rsid w:val="00EA6C72"/>
    <w:rsid w:val="00EC59D9"/>
    <w:rsid w:val="00EF0867"/>
    <w:rsid w:val="00F10B22"/>
    <w:rsid w:val="00F23007"/>
    <w:rsid w:val="00F424D7"/>
    <w:rsid w:val="00F820AC"/>
    <w:rsid w:val="00F859E2"/>
    <w:rsid w:val="00F9305F"/>
    <w:rsid w:val="00FA4F65"/>
    <w:rsid w:val="00FB4DB2"/>
    <w:rsid w:val="00FB65E6"/>
    <w:rsid w:val="00FC5248"/>
    <w:rsid w:val="00FC567B"/>
    <w:rsid w:val="00FD53A3"/>
    <w:rsid w:val="00FE1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A7527CB-796B-404F-9204-FF9B6AE9D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FB65E6"/>
    <w:rPr>
      <w:rFonts w:ascii="TimesLT" w:hAnsi="TimesLT"/>
      <w:sz w:val="24"/>
      <w:szCs w:val="20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FB65E6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FB65E6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FB65E6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Pr>
      <w:rFonts w:ascii="TimesLT" w:hAnsi="TimesLT" w:cs="Times New Roman"/>
      <w:sz w:val="20"/>
      <w:szCs w:val="20"/>
      <w:lang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072493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07249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298</TotalTime>
  <Pages>1</Pages>
  <Words>645</Words>
  <Characters>369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irmunda</dc:creator>
  <cp:keywords/>
  <dc:description/>
  <cp:lastModifiedBy>Irmunda Čepulionienė</cp:lastModifiedBy>
  <cp:revision>15</cp:revision>
  <cp:lastPrinted>2018-11-27T06:46:00Z</cp:lastPrinted>
  <dcterms:created xsi:type="dcterms:W3CDTF">2018-11-26T12:57:00Z</dcterms:created>
  <dcterms:modified xsi:type="dcterms:W3CDTF">2018-11-27T11:20:00Z</dcterms:modified>
</cp:coreProperties>
</file>