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A05BF" w:rsidRDefault="008A05BF">
      <w:pPr>
        <w:jc w:val="center"/>
        <w:rPr>
          <w:rFonts w:ascii="Times New Roman" w:hAnsi="Times New Roman"/>
          <w:b/>
          <w:sz w:val="8"/>
        </w:rPr>
      </w:pPr>
    </w:p>
    <w:p w:rsidR="00310AC5" w:rsidRDefault="005F4F0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-433070</wp:posOffset>
            </wp:positionV>
            <wp:extent cx="495300" cy="609600"/>
            <wp:effectExtent l="0" t="0" r="0" b="0"/>
            <wp:wrapNone/>
            <wp:docPr id="3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97A44" w:rsidRDefault="00497A44">
      <w:pPr>
        <w:jc w:val="center"/>
        <w:rPr>
          <w:rFonts w:ascii="Times New Roman" w:hAnsi="Times New Roman"/>
          <w:b/>
        </w:rPr>
      </w:pPr>
    </w:p>
    <w:p w:rsidR="008A05BF" w:rsidRPr="002D3292" w:rsidRDefault="008A05BF">
      <w:pPr>
        <w:jc w:val="center"/>
        <w:rPr>
          <w:rFonts w:ascii="Times New Roman" w:hAnsi="Times New Roman"/>
          <w:b/>
          <w:sz w:val="22"/>
          <w:szCs w:val="22"/>
        </w:rPr>
      </w:pPr>
      <w:r w:rsidRPr="002D3292">
        <w:rPr>
          <w:rFonts w:ascii="Times New Roman" w:hAnsi="Times New Roman"/>
          <w:b/>
          <w:sz w:val="22"/>
          <w:szCs w:val="22"/>
        </w:rPr>
        <w:t>ŠAKIŲ RAJONO SAVIVALDYBĖS ADMINISTRACIJOS DIREKTORIUS</w:t>
      </w:r>
    </w:p>
    <w:p w:rsidR="008A05BF" w:rsidRPr="002D3292" w:rsidRDefault="008A05BF">
      <w:pPr>
        <w:jc w:val="center"/>
        <w:rPr>
          <w:rFonts w:ascii="Times New Roman" w:hAnsi="Times New Roman"/>
          <w:b/>
          <w:sz w:val="22"/>
          <w:szCs w:val="22"/>
        </w:rPr>
      </w:pPr>
    </w:p>
    <w:p w:rsidR="008A05BF" w:rsidRPr="002D3292" w:rsidRDefault="008A05BF" w:rsidP="00C71EB6">
      <w:pPr>
        <w:spacing w:line="360" w:lineRule="auto"/>
        <w:jc w:val="center"/>
        <w:rPr>
          <w:rFonts w:ascii="Times New Roman" w:hAnsi="Times New Roman"/>
          <w:b/>
          <w:sz w:val="22"/>
          <w:szCs w:val="22"/>
        </w:rPr>
      </w:pPr>
      <w:r w:rsidRPr="002D3292">
        <w:rPr>
          <w:rFonts w:ascii="Times New Roman" w:hAnsi="Times New Roman"/>
          <w:b/>
          <w:sz w:val="22"/>
          <w:szCs w:val="22"/>
        </w:rPr>
        <w:t>ĮSAKYMAS</w:t>
      </w:r>
    </w:p>
    <w:p w:rsidR="008A05BF" w:rsidRPr="002D3292" w:rsidRDefault="00925FE4" w:rsidP="00D149B7">
      <w:pPr>
        <w:jc w:val="center"/>
        <w:rPr>
          <w:rFonts w:ascii="Times New Roman" w:hAnsi="Times New Roman"/>
          <w:b/>
          <w:sz w:val="22"/>
          <w:szCs w:val="22"/>
        </w:rPr>
      </w:pPr>
      <w:r w:rsidRPr="002D3292">
        <w:rPr>
          <w:rFonts w:ascii="Times New Roman" w:hAnsi="Times New Roman"/>
          <w:b/>
          <w:sz w:val="22"/>
          <w:szCs w:val="22"/>
        </w:rPr>
        <w:t>DĖL</w:t>
      </w:r>
      <w:r w:rsidR="00D92EA4">
        <w:rPr>
          <w:rFonts w:ascii="Times New Roman" w:hAnsi="Times New Roman"/>
          <w:b/>
          <w:sz w:val="22"/>
          <w:szCs w:val="22"/>
        </w:rPr>
        <w:t xml:space="preserve"> RAJONO SAVIVALDYBĖS ADMINI</w:t>
      </w:r>
      <w:r w:rsidR="00994C19">
        <w:rPr>
          <w:rFonts w:ascii="Times New Roman" w:hAnsi="Times New Roman"/>
          <w:b/>
          <w:sz w:val="22"/>
          <w:szCs w:val="22"/>
        </w:rPr>
        <w:t>S</w:t>
      </w:r>
      <w:r w:rsidR="00D92EA4">
        <w:rPr>
          <w:rFonts w:ascii="Times New Roman" w:hAnsi="Times New Roman"/>
          <w:b/>
          <w:sz w:val="22"/>
          <w:szCs w:val="22"/>
        </w:rPr>
        <w:t>TRACIJOS DIREKTORIAUS</w:t>
      </w:r>
      <w:r w:rsidRPr="002D3292">
        <w:rPr>
          <w:rFonts w:ascii="Times New Roman" w:hAnsi="Times New Roman"/>
          <w:b/>
          <w:sz w:val="22"/>
          <w:szCs w:val="22"/>
        </w:rPr>
        <w:t xml:space="preserve"> </w:t>
      </w:r>
      <w:r w:rsidR="00423E28" w:rsidRPr="002D3292">
        <w:rPr>
          <w:rFonts w:ascii="Times New Roman" w:hAnsi="Times New Roman"/>
          <w:b/>
          <w:sz w:val="22"/>
          <w:szCs w:val="22"/>
        </w:rPr>
        <w:t>201</w:t>
      </w:r>
      <w:r w:rsidR="00C71EB6" w:rsidRPr="002D3292">
        <w:rPr>
          <w:rFonts w:ascii="Times New Roman" w:hAnsi="Times New Roman"/>
          <w:b/>
          <w:sz w:val="22"/>
          <w:szCs w:val="22"/>
        </w:rPr>
        <w:t>8</w:t>
      </w:r>
      <w:r w:rsidR="00423E28" w:rsidRPr="002D3292">
        <w:rPr>
          <w:rFonts w:ascii="Times New Roman" w:hAnsi="Times New Roman"/>
          <w:b/>
          <w:sz w:val="22"/>
          <w:szCs w:val="22"/>
        </w:rPr>
        <w:t xml:space="preserve"> M. SPALIO 1</w:t>
      </w:r>
      <w:r w:rsidR="00C71EB6" w:rsidRPr="002D3292">
        <w:rPr>
          <w:rFonts w:ascii="Times New Roman" w:hAnsi="Times New Roman"/>
          <w:b/>
          <w:sz w:val="22"/>
          <w:szCs w:val="22"/>
        </w:rPr>
        <w:t>9</w:t>
      </w:r>
      <w:r w:rsidR="00423E28" w:rsidRPr="002D3292">
        <w:rPr>
          <w:rFonts w:ascii="Times New Roman" w:hAnsi="Times New Roman"/>
          <w:b/>
          <w:sz w:val="22"/>
          <w:szCs w:val="22"/>
        </w:rPr>
        <w:t xml:space="preserve"> D. ĮSAKYMO NR. AT-9</w:t>
      </w:r>
      <w:r w:rsidR="00C71EB6" w:rsidRPr="002D3292">
        <w:rPr>
          <w:rFonts w:ascii="Times New Roman" w:hAnsi="Times New Roman"/>
          <w:b/>
          <w:sz w:val="22"/>
          <w:szCs w:val="22"/>
        </w:rPr>
        <w:t>79</w:t>
      </w:r>
      <w:r w:rsidR="00423E28" w:rsidRPr="002D3292">
        <w:rPr>
          <w:rFonts w:ascii="Times New Roman" w:hAnsi="Times New Roman"/>
          <w:b/>
          <w:sz w:val="22"/>
          <w:szCs w:val="22"/>
        </w:rPr>
        <w:t xml:space="preserve"> </w:t>
      </w:r>
      <w:r w:rsidR="00497A44" w:rsidRPr="002D3292">
        <w:rPr>
          <w:rFonts w:ascii="Times New Roman" w:hAnsi="Times New Roman"/>
          <w:b/>
          <w:sz w:val="22"/>
          <w:szCs w:val="22"/>
        </w:rPr>
        <w:t>„</w:t>
      </w:r>
      <w:r w:rsidR="00497A44" w:rsidRPr="002D3292">
        <w:rPr>
          <w:rFonts w:ascii="Times New Roman" w:hAnsi="Times New Roman"/>
          <w:b/>
          <w:caps/>
          <w:sz w:val="22"/>
          <w:szCs w:val="22"/>
        </w:rPr>
        <w:t>Dėl bendrojo ugdymo mokyklų ir Gelgaudiškio „Šaltinio“ specialiojo ugdymo centro mokinių vežiojimo į (iš) mokyklas 201</w:t>
      </w:r>
      <w:r w:rsidR="00C71EB6" w:rsidRPr="002D3292">
        <w:rPr>
          <w:rFonts w:ascii="Times New Roman" w:hAnsi="Times New Roman"/>
          <w:b/>
          <w:caps/>
          <w:sz w:val="22"/>
          <w:szCs w:val="22"/>
        </w:rPr>
        <w:t>8</w:t>
      </w:r>
      <w:r w:rsidR="00497A44" w:rsidRPr="002D3292">
        <w:rPr>
          <w:rFonts w:ascii="Times New Roman" w:hAnsi="Times New Roman"/>
          <w:b/>
          <w:caps/>
          <w:sz w:val="22"/>
          <w:szCs w:val="22"/>
        </w:rPr>
        <w:t>-201</w:t>
      </w:r>
      <w:r w:rsidR="00C71EB6" w:rsidRPr="002D3292">
        <w:rPr>
          <w:rFonts w:ascii="Times New Roman" w:hAnsi="Times New Roman"/>
          <w:b/>
          <w:caps/>
          <w:sz w:val="22"/>
          <w:szCs w:val="22"/>
        </w:rPr>
        <w:t>9</w:t>
      </w:r>
      <w:r w:rsidR="00497A44" w:rsidRPr="002D3292">
        <w:rPr>
          <w:rFonts w:ascii="Times New Roman" w:hAnsi="Times New Roman"/>
          <w:b/>
          <w:caps/>
          <w:sz w:val="22"/>
          <w:szCs w:val="22"/>
        </w:rPr>
        <w:t xml:space="preserve"> m.m. maršrutų </w:t>
      </w:r>
      <w:r w:rsidR="00C71EB6" w:rsidRPr="002D3292">
        <w:rPr>
          <w:rFonts w:ascii="Times New Roman" w:hAnsi="Times New Roman"/>
          <w:b/>
          <w:caps/>
          <w:sz w:val="22"/>
          <w:szCs w:val="22"/>
        </w:rPr>
        <w:t>PA</w:t>
      </w:r>
      <w:r w:rsidR="00497A44" w:rsidRPr="002D3292">
        <w:rPr>
          <w:rFonts w:ascii="Times New Roman" w:hAnsi="Times New Roman"/>
          <w:b/>
          <w:caps/>
          <w:sz w:val="22"/>
          <w:szCs w:val="22"/>
        </w:rPr>
        <w:t>tvirtinimo</w:t>
      </w:r>
      <w:r w:rsidR="00497A44" w:rsidRPr="002D3292">
        <w:rPr>
          <w:rFonts w:ascii="Times New Roman" w:hAnsi="Times New Roman"/>
          <w:b/>
          <w:sz w:val="22"/>
          <w:szCs w:val="22"/>
        </w:rPr>
        <w:t xml:space="preserve">“ </w:t>
      </w:r>
      <w:r w:rsidR="00423E28" w:rsidRPr="002D3292">
        <w:rPr>
          <w:rFonts w:ascii="Times New Roman" w:hAnsi="Times New Roman"/>
          <w:b/>
          <w:sz w:val="22"/>
          <w:szCs w:val="22"/>
        </w:rPr>
        <w:t>PRIEDO PAKEITIMO</w:t>
      </w:r>
    </w:p>
    <w:p w:rsidR="008A05BF" w:rsidRPr="002D3292" w:rsidRDefault="008A05BF" w:rsidP="00497A44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8A05BF" w:rsidRPr="002D3292" w:rsidRDefault="00283DE7" w:rsidP="00497A44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201</w:t>
      </w:r>
      <w:r w:rsidR="004D5438" w:rsidRPr="002D3292">
        <w:rPr>
          <w:rFonts w:ascii="Times New Roman" w:hAnsi="Times New Roman"/>
          <w:sz w:val="22"/>
          <w:szCs w:val="22"/>
        </w:rPr>
        <w:t>8</w:t>
      </w:r>
      <w:r w:rsidR="008A05BF" w:rsidRPr="002D3292">
        <w:rPr>
          <w:rFonts w:ascii="Times New Roman" w:hAnsi="Times New Roman"/>
          <w:sz w:val="22"/>
          <w:szCs w:val="22"/>
        </w:rPr>
        <w:t xml:space="preserve"> m. </w:t>
      </w:r>
      <w:r w:rsidR="004D5438" w:rsidRPr="002D3292">
        <w:rPr>
          <w:rFonts w:ascii="Times New Roman" w:hAnsi="Times New Roman"/>
          <w:color w:val="000000"/>
          <w:sz w:val="22"/>
          <w:szCs w:val="22"/>
        </w:rPr>
        <w:t xml:space="preserve">gruodžio </w:t>
      </w:r>
      <w:r w:rsidR="008A05BF" w:rsidRPr="002D3292">
        <w:rPr>
          <w:rFonts w:ascii="Times New Roman" w:hAnsi="Times New Roman"/>
          <w:color w:val="FF6600"/>
          <w:sz w:val="22"/>
          <w:szCs w:val="22"/>
        </w:rPr>
        <w:t xml:space="preserve"> </w:t>
      </w:r>
      <w:r w:rsidR="008A05BF" w:rsidRPr="002D3292">
        <w:rPr>
          <w:rFonts w:ascii="Times New Roman" w:hAnsi="Times New Roman"/>
          <w:sz w:val="22"/>
          <w:szCs w:val="22"/>
        </w:rPr>
        <w:t>d. Nr.AT-</w:t>
      </w:r>
      <w:r w:rsidR="00310AC5" w:rsidRPr="002D3292">
        <w:rPr>
          <w:rFonts w:ascii="Times New Roman" w:hAnsi="Times New Roman"/>
          <w:sz w:val="22"/>
          <w:szCs w:val="22"/>
        </w:rPr>
        <w:t xml:space="preserve"> </w:t>
      </w:r>
    </w:p>
    <w:p w:rsidR="00497A44" w:rsidRPr="002D3292" w:rsidRDefault="00320513" w:rsidP="00497A44">
      <w:pPr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Šakiai</w:t>
      </w:r>
    </w:p>
    <w:p w:rsidR="008A05BF" w:rsidRPr="002D3292" w:rsidRDefault="008A05BF" w:rsidP="00497A44">
      <w:pPr>
        <w:spacing w:line="360" w:lineRule="auto"/>
        <w:ind w:firstLine="720"/>
        <w:jc w:val="both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 xml:space="preserve">Vadovaudamasis </w:t>
      </w:r>
      <w:r w:rsidR="00423E28" w:rsidRPr="002D3292">
        <w:rPr>
          <w:rFonts w:ascii="Times New Roman" w:hAnsi="Times New Roman"/>
          <w:sz w:val="22"/>
          <w:szCs w:val="22"/>
        </w:rPr>
        <w:t>vietos savivaldos įstatymo 18 straipsnio 1  dalimi</w:t>
      </w:r>
      <w:r w:rsidR="00497A44" w:rsidRPr="002D3292">
        <w:rPr>
          <w:rFonts w:ascii="Times New Roman" w:hAnsi="Times New Roman"/>
          <w:sz w:val="22"/>
          <w:szCs w:val="22"/>
        </w:rPr>
        <w:t xml:space="preserve"> bei atsižvelgdamas į </w:t>
      </w:r>
      <w:r w:rsidR="005D677E">
        <w:rPr>
          <w:rFonts w:ascii="Times New Roman" w:hAnsi="Times New Roman"/>
          <w:sz w:val="22"/>
          <w:szCs w:val="22"/>
        </w:rPr>
        <w:t>Griškabūdžio gimnazijos</w:t>
      </w:r>
      <w:r w:rsidR="004D5438" w:rsidRPr="002D3292">
        <w:rPr>
          <w:rFonts w:ascii="Times New Roman" w:hAnsi="Times New Roman"/>
          <w:sz w:val="22"/>
          <w:szCs w:val="22"/>
        </w:rPr>
        <w:t xml:space="preserve"> 2018 m. gruodžio </w:t>
      </w:r>
      <w:r w:rsidR="005D677E">
        <w:rPr>
          <w:rFonts w:ascii="Times New Roman" w:hAnsi="Times New Roman"/>
          <w:sz w:val="22"/>
          <w:szCs w:val="22"/>
        </w:rPr>
        <w:t>18</w:t>
      </w:r>
      <w:r w:rsidR="004D5438" w:rsidRPr="002D3292">
        <w:rPr>
          <w:rFonts w:ascii="Times New Roman" w:hAnsi="Times New Roman"/>
          <w:sz w:val="22"/>
          <w:szCs w:val="22"/>
        </w:rPr>
        <w:t xml:space="preserve"> d. </w:t>
      </w:r>
      <w:r w:rsidR="00497A44" w:rsidRPr="002D3292">
        <w:rPr>
          <w:rFonts w:ascii="Times New Roman" w:hAnsi="Times New Roman"/>
          <w:sz w:val="22"/>
          <w:szCs w:val="22"/>
        </w:rPr>
        <w:t xml:space="preserve"> prašymą</w:t>
      </w:r>
      <w:r w:rsidR="004D5438" w:rsidRPr="002D3292">
        <w:rPr>
          <w:rFonts w:ascii="Times New Roman" w:hAnsi="Times New Roman"/>
          <w:sz w:val="22"/>
          <w:szCs w:val="22"/>
        </w:rPr>
        <w:t xml:space="preserve"> Nr.</w:t>
      </w:r>
      <w:r w:rsidR="006C211A">
        <w:rPr>
          <w:rFonts w:ascii="Times New Roman" w:hAnsi="Times New Roman"/>
          <w:sz w:val="22"/>
          <w:szCs w:val="22"/>
        </w:rPr>
        <w:t xml:space="preserve"> </w:t>
      </w:r>
      <w:r w:rsidR="005D677E">
        <w:rPr>
          <w:rFonts w:ascii="Times New Roman" w:hAnsi="Times New Roman"/>
          <w:sz w:val="22"/>
          <w:szCs w:val="22"/>
        </w:rPr>
        <w:t>128</w:t>
      </w:r>
      <w:r w:rsidR="002D3292">
        <w:rPr>
          <w:rFonts w:ascii="Times New Roman" w:hAnsi="Times New Roman"/>
          <w:sz w:val="22"/>
          <w:szCs w:val="22"/>
        </w:rPr>
        <w:t>,</w:t>
      </w:r>
    </w:p>
    <w:p w:rsidR="008A05BF" w:rsidRPr="009627ED" w:rsidRDefault="009627ED" w:rsidP="009627ED">
      <w:pPr>
        <w:pStyle w:val="Sraopastraipa"/>
        <w:numPr>
          <w:ilvl w:val="0"/>
          <w:numId w:val="2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pacing w:val="60"/>
          <w:sz w:val="22"/>
          <w:szCs w:val="22"/>
        </w:rPr>
        <w:t>P</w:t>
      </w:r>
      <w:r w:rsidR="00423E28" w:rsidRPr="009627ED">
        <w:rPr>
          <w:rFonts w:ascii="Times New Roman" w:hAnsi="Times New Roman"/>
          <w:spacing w:val="60"/>
          <w:sz w:val="22"/>
          <w:szCs w:val="22"/>
        </w:rPr>
        <w:t>akeičiu</w:t>
      </w:r>
      <w:r w:rsidR="00925FE4" w:rsidRPr="009627ED">
        <w:rPr>
          <w:rFonts w:ascii="Times New Roman" w:hAnsi="Times New Roman"/>
          <w:sz w:val="22"/>
          <w:szCs w:val="22"/>
        </w:rPr>
        <w:t xml:space="preserve">  </w:t>
      </w:r>
      <w:r w:rsidR="00423E28" w:rsidRPr="009627ED">
        <w:rPr>
          <w:rFonts w:ascii="Times New Roman" w:hAnsi="Times New Roman"/>
          <w:sz w:val="22"/>
          <w:szCs w:val="22"/>
        </w:rPr>
        <w:t>201</w:t>
      </w:r>
      <w:r w:rsidR="004D5438" w:rsidRPr="009627ED">
        <w:rPr>
          <w:rFonts w:ascii="Times New Roman" w:hAnsi="Times New Roman"/>
          <w:sz w:val="22"/>
          <w:szCs w:val="22"/>
        </w:rPr>
        <w:t>8</w:t>
      </w:r>
      <w:r w:rsidR="00423E28" w:rsidRPr="009627ED">
        <w:rPr>
          <w:rFonts w:ascii="Times New Roman" w:hAnsi="Times New Roman"/>
          <w:sz w:val="22"/>
          <w:szCs w:val="22"/>
        </w:rPr>
        <w:t xml:space="preserve"> m. spalio 1</w:t>
      </w:r>
      <w:r w:rsidR="004D5438" w:rsidRPr="009627ED">
        <w:rPr>
          <w:rFonts w:ascii="Times New Roman" w:hAnsi="Times New Roman"/>
          <w:sz w:val="22"/>
          <w:szCs w:val="22"/>
        </w:rPr>
        <w:t>9</w:t>
      </w:r>
      <w:r w:rsidR="00423E28" w:rsidRPr="009627ED">
        <w:rPr>
          <w:rFonts w:ascii="Times New Roman" w:hAnsi="Times New Roman"/>
          <w:sz w:val="22"/>
          <w:szCs w:val="22"/>
        </w:rPr>
        <w:t xml:space="preserve"> d. savivaldybės admin</w:t>
      </w:r>
      <w:r w:rsidR="00497A44" w:rsidRPr="009627ED">
        <w:rPr>
          <w:rFonts w:ascii="Times New Roman" w:hAnsi="Times New Roman"/>
          <w:sz w:val="22"/>
          <w:szCs w:val="22"/>
        </w:rPr>
        <w:t>istracijos direktoriaus įsakymo</w:t>
      </w:r>
      <w:r w:rsidR="001311D9" w:rsidRPr="009627ED">
        <w:rPr>
          <w:rFonts w:ascii="Times New Roman" w:hAnsi="Times New Roman"/>
          <w:sz w:val="22"/>
          <w:szCs w:val="22"/>
        </w:rPr>
        <w:t xml:space="preserve"> </w:t>
      </w:r>
      <w:r w:rsidR="00423E28" w:rsidRPr="009627ED">
        <w:rPr>
          <w:rFonts w:ascii="Times New Roman" w:hAnsi="Times New Roman"/>
          <w:sz w:val="22"/>
          <w:szCs w:val="22"/>
        </w:rPr>
        <w:t>Nr.</w:t>
      </w:r>
      <w:r w:rsidR="001311D9" w:rsidRPr="009627ED">
        <w:rPr>
          <w:rFonts w:ascii="Times New Roman" w:hAnsi="Times New Roman"/>
          <w:sz w:val="22"/>
          <w:szCs w:val="22"/>
        </w:rPr>
        <w:t xml:space="preserve"> </w:t>
      </w:r>
      <w:r w:rsidR="00423E28" w:rsidRPr="009627ED">
        <w:rPr>
          <w:rFonts w:ascii="Times New Roman" w:hAnsi="Times New Roman"/>
          <w:sz w:val="22"/>
          <w:szCs w:val="22"/>
        </w:rPr>
        <w:t>AT-9</w:t>
      </w:r>
      <w:r w:rsidR="004D5438" w:rsidRPr="009627ED">
        <w:rPr>
          <w:rFonts w:ascii="Times New Roman" w:hAnsi="Times New Roman"/>
          <w:sz w:val="22"/>
          <w:szCs w:val="22"/>
        </w:rPr>
        <w:t>79</w:t>
      </w:r>
      <w:r w:rsidR="00423E28" w:rsidRPr="009627ED">
        <w:rPr>
          <w:rFonts w:ascii="Times New Roman" w:hAnsi="Times New Roman"/>
          <w:sz w:val="22"/>
          <w:szCs w:val="22"/>
        </w:rPr>
        <w:t xml:space="preserve"> „Dėl bendrojo </w:t>
      </w:r>
      <w:r w:rsidR="001311D9" w:rsidRPr="009627ED">
        <w:rPr>
          <w:rFonts w:ascii="Times New Roman" w:hAnsi="Times New Roman"/>
          <w:sz w:val="22"/>
          <w:szCs w:val="22"/>
        </w:rPr>
        <w:t>ugdymo mokyklų ir Gelgaudiškio „Šaltinio“</w:t>
      </w:r>
      <w:r w:rsidR="00423E28" w:rsidRPr="009627ED">
        <w:rPr>
          <w:rFonts w:ascii="Times New Roman" w:hAnsi="Times New Roman"/>
          <w:sz w:val="22"/>
          <w:szCs w:val="22"/>
        </w:rPr>
        <w:t xml:space="preserve"> specialiojo ugdymo centro mokinių vežiojimo į (iš) mokyklas 201</w:t>
      </w:r>
      <w:r w:rsidR="004D5438" w:rsidRPr="009627ED">
        <w:rPr>
          <w:rFonts w:ascii="Times New Roman" w:hAnsi="Times New Roman"/>
          <w:sz w:val="22"/>
          <w:szCs w:val="22"/>
        </w:rPr>
        <w:t>8</w:t>
      </w:r>
      <w:r w:rsidR="00423E28" w:rsidRPr="009627ED">
        <w:rPr>
          <w:rFonts w:ascii="Times New Roman" w:hAnsi="Times New Roman"/>
          <w:sz w:val="22"/>
          <w:szCs w:val="22"/>
        </w:rPr>
        <w:t>-201</w:t>
      </w:r>
      <w:r w:rsidR="004D5438" w:rsidRPr="009627ED">
        <w:rPr>
          <w:rFonts w:ascii="Times New Roman" w:hAnsi="Times New Roman"/>
          <w:sz w:val="22"/>
          <w:szCs w:val="22"/>
        </w:rPr>
        <w:t>9</w:t>
      </w:r>
      <w:r w:rsidR="00423E28" w:rsidRPr="009627ED">
        <w:rPr>
          <w:rFonts w:ascii="Times New Roman" w:hAnsi="Times New Roman"/>
          <w:sz w:val="22"/>
          <w:szCs w:val="22"/>
        </w:rPr>
        <w:t xml:space="preserve"> m.</w:t>
      </w:r>
      <w:r w:rsidR="00D149B7" w:rsidRPr="009627ED">
        <w:rPr>
          <w:rFonts w:ascii="Times New Roman" w:hAnsi="Times New Roman"/>
          <w:sz w:val="22"/>
          <w:szCs w:val="22"/>
        </w:rPr>
        <w:t xml:space="preserve"> </w:t>
      </w:r>
      <w:r w:rsidR="00423E28" w:rsidRPr="009627ED">
        <w:rPr>
          <w:rFonts w:ascii="Times New Roman" w:hAnsi="Times New Roman"/>
          <w:sz w:val="22"/>
          <w:szCs w:val="22"/>
        </w:rPr>
        <w:t xml:space="preserve">m. maršrutų </w:t>
      </w:r>
      <w:r w:rsidR="004D5438" w:rsidRPr="009627ED">
        <w:rPr>
          <w:rFonts w:ascii="Times New Roman" w:hAnsi="Times New Roman"/>
          <w:sz w:val="22"/>
          <w:szCs w:val="22"/>
        </w:rPr>
        <w:t>pa</w:t>
      </w:r>
      <w:r w:rsidR="00423E28" w:rsidRPr="009627ED">
        <w:rPr>
          <w:rFonts w:ascii="Times New Roman" w:hAnsi="Times New Roman"/>
          <w:sz w:val="22"/>
          <w:szCs w:val="22"/>
        </w:rPr>
        <w:t>tvirtinimo“ priedo dalį</w:t>
      </w:r>
      <w:r w:rsidR="00497A44" w:rsidRPr="009627ED">
        <w:rPr>
          <w:rFonts w:ascii="Times New Roman" w:hAnsi="Times New Roman"/>
          <w:sz w:val="22"/>
          <w:szCs w:val="22"/>
        </w:rPr>
        <w:t xml:space="preserve"> „</w:t>
      </w:r>
      <w:r w:rsidR="005D677E" w:rsidRPr="009627ED">
        <w:rPr>
          <w:rFonts w:ascii="Times New Roman" w:hAnsi="Times New Roman"/>
          <w:sz w:val="22"/>
          <w:szCs w:val="22"/>
        </w:rPr>
        <w:t>Griškabūdžio gimnazija</w:t>
      </w:r>
      <w:r w:rsidR="00497A44" w:rsidRPr="009627ED">
        <w:rPr>
          <w:rFonts w:ascii="Times New Roman" w:hAnsi="Times New Roman"/>
          <w:sz w:val="22"/>
          <w:szCs w:val="22"/>
        </w:rPr>
        <w:t xml:space="preserve">“ </w:t>
      </w:r>
      <w:r w:rsidR="00423E28" w:rsidRPr="009627ED">
        <w:rPr>
          <w:rFonts w:ascii="Times New Roman" w:hAnsi="Times New Roman"/>
          <w:sz w:val="22"/>
          <w:szCs w:val="22"/>
        </w:rPr>
        <w:t xml:space="preserve"> ir išdėstau </w:t>
      </w:r>
      <w:r w:rsidR="00497A44" w:rsidRPr="009627ED">
        <w:rPr>
          <w:rFonts w:ascii="Times New Roman" w:hAnsi="Times New Roman"/>
          <w:sz w:val="22"/>
          <w:szCs w:val="22"/>
        </w:rPr>
        <w:t xml:space="preserve">ją </w:t>
      </w:r>
      <w:r w:rsidR="00423E28" w:rsidRPr="009627ED">
        <w:rPr>
          <w:rFonts w:ascii="Times New Roman" w:hAnsi="Times New Roman"/>
          <w:sz w:val="22"/>
          <w:szCs w:val="22"/>
        </w:rPr>
        <w:t>nauja redakcija:</w:t>
      </w:r>
    </w:p>
    <w:p w:rsidR="005D677E" w:rsidRPr="00726108" w:rsidRDefault="00423E28" w:rsidP="005D677E">
      <w:pPr>
        <w:rPr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„</w:t>
      </w:r>
      <w:r w:rsidR="005D677E" w:rsidRPr="00726108">
        <w:rPr>
          <w:sz w:val="22"/>
          <w:szCs w:val="22"/>
        </w:rPr>
        <w:t>Seniūnijos autobuso maršrutas Nr. 1</w:t>
      </w:r>
    </w:p>
    <w:p w:rsidR="005D677E" w:rsidRPr="00726108" w:rsidRDefault="005D677E" w:rsidP="005D677E">
      <w:pPr>
        <w:rPr>
          <w:b/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 xml:space="preserve">Griškabūdis –Laukinė </w:t>
      </w:r>
      <w:proofErr w:type="spellStart"/>
      <w:r w:rsidRPr="00726108">
        <w:rPr>
          <w:b/>
          <w:bCs/>
          <w:sz w:val="22"/>
          <w:szCs w:val="22"/>
        </w:rPr>
        <w:t>Kubiliškė</w:t>
      </w:r>
      <w:proofErr w:type="spellEnd"/>
      <w:r w:rsidRPr="00726108">
        <w:rPr>
          <w:b/>
          <w:bCs/>
          <w:sz w:val="22"/>
          <w:szCs w:val="22"/>
        </w:rPr>
        <w:t xml:space="preserve"> – </w:t>
      </w:r>
      <w:proofErr w:type="spellStart"/>
      <w:r w:rsidRPr="00726108">
        <w:rPr>
          <w:b/>
          <w:bCs/>
          <w:sz w:val="22"/>
          <w:szCs w:val="22"/>
        </w:rPr>
        <w:t>Patamošupiai</w:t>
      </w:r>
      <w:proofErr w:type="spellEnd"/>
      <w:r w:rsidRPr="00726108">
        <w:rPr>
          <w:b/>
          <w:bCs/>
          <w:sz w:val="22"/>
          <w:szCs w:val="22"/>
        </w:rPr>
        <w:t xml:space="preserve"> - Patašinė – Griškabūdis </w:t>
      </w:r>
      <w:r w:rsidRPr="00726108">
        <w:rPr>
          <w:sz w:val="22"/>
          <w:szCs w:val="22"/>
        </w:rPr>
        <w:t>(pirmadieniais-penktadieniais)</w:t>
      </w:r>
    </w:p>
    <w:p w:rsidR="005D677E" w:rsidRPr="00726108" w:rsidRDefault="005D677E" w:rsidP="005D677E">
      <w:pPr>
        <w:rPr>
          <w:b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417"/>
        <w:gridCol w:w="1418"/>
        <w:gridCol w:w="1247"/>
        <w:gridCol w:w="1276"/>
      </w:tblGrid>
      <w:tr w:rsidR="005D677E" w:rsidRPr="00726108" w:rsidTr="005D677E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5D677E" w:rsidRPr="00726108" w:rsidTr="005D677E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</w:tr>
      <w:tr w:rsidR="005D677E" w:rsidRPr="00726108" w:rsidTr="005D677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5D677E" w:rsidRPr="00726108" w:rsidTr="005D677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</w:t>
            </w:r>
            <w:r>
              <w:rPr>
                <w:sz w:val="22"/>
                <w:szCs w:val="22"/>
              </w:rPr>
              <w:t>aukinė</w:t>
            </w:r>
            <w:r w:rsidRPr="00726108">
              <w:rPr>
                <w:sz w:val="22"/>
                <w:szCs w:val="22"/>
              </w:rPr>
              <w:t xml:space="preserve"> </w:t>
            </w:r>
            <w:proofErr w:type="spellStart"/>
            <w:r w:rsidRPr="00726108">
              <w:rPr>
                <w:sz w:val="22"/>
                <w:szCs w:val="22"/>
              </w:rPr>
              <w:t>Kubiliškė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senų fermų)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</w:tr>
      <w:tr w:rsidR="005D677E" w:rsidRPr="00726108" w:rsidTr="005D677E">
        <w:trPr>
          <w:trHeight w:val="26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Patašinė (prie kultūros namų)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</w:t>
            </w:r>
          </w:p>
        </w:tc>
      </w:tr>
      <w:tr w:rsidR="005D677E" w:rsidRPr="00726108" w:rsidTr="005D677E">
        <w:trPr>
          <w:trHeight w:val="214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 (mokyklos kiemas)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5D677E" w:rsidRPr="00726108" w:rsidTr="005D677E">
        <w:trPr>
          <w:trHeight w:val="33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24</w:t>
            </w:r>
          </w:p>
        </w:tc>
      </w:tr>
    </w:tbl>
    <w:p w:rsidR="005D677E" w:rsidRPr="00726108" w:rsidRDefault="005D677E" w:rsidP="005D677E">
      <w:pPr>
        <w:rPr>
          <w:sz w:val="22"/>
          <w:szCs w:val="22"/>
        </w:rPr>
      </w:pPr>
    </w:p>
    <w:p w:rsidR="005D677E" w:rsidRPr="00726108" w:rsidRDefault="005D677E" w:rsidP="005D677E">
      <w:pPr>
        <w:rPr>
          <w:sz w:val="22"/>
          <w:szCs w:val="22"/>
        </w:rPr>
      </w:pPr>
      <w:r w:rsidRPr="00726108">
        <w:rPr>
          <w:sz w:val="22"/>
          <w:szCs w:val="22"/>
        </w:rPr>
        <w:t>Seniūnijos autobuso maršrutas Nr. 2</w:t>
      </w:r>
    </w:p>
    <w:p w:rsidR="005D677E" w:rsidRPr="00726108" w:rsidRDefault="005D677E" w:rsidP="005D677E">
      <w:pPr>
        <w:rPr>
          <w:b/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 xml:space="preserve">Griškabūdis – </w:t>
      </w:r>
      <w:proofErr w:type="spellStart"/>
      <w:r w:rsidRPr="00726108">
        <w:rPr>
          <w:b/>
          <w:bCs/>
          <w:sz w:val="22"/>
          <w:szCs w:val="22"/>
        </w:rPr>
        <w:t>Buktiškiai</w:t>
      </w:r>
      <w:proofErr w:type="spellEnd"/>
      <w:r w:rsidRPr="00726108">
        <w:rPr>
          <w:b/>
          <w:bCs/>
          <w:sz w:val="22"/>
          <w:szCs w:val="22"/>
        </w:rPr>
        <w:t xml:space="preserve"> – Barzdai – Griškabūdis </w:t>
      </w:r>
      <w:r w:rsidRPr="00726108">
        <w:rPr>
          <w:sz w:val="22"/>
          <w:szCs w:val="22"/>
        </w:rPr>
        <w:t>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417"/>
        <w:gridCol w:w="1418"/>
        <w:gridCol w:w="1247"/>
        <w:gridCol w:w="1276"/>
      </w:tblGrid>
      <w:tr w:rsidR="005D677E" w:rsidRPr="00726108" w:rsidTr="005D677E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5D677E" w:rsidRPr="00726108" w:rsidTr="005D677E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</w:tr>
      <w:tr w:rsidR="005D677E" w:rsidRPr="00726108" w:rsidTr="005D677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5D677E" w:rsidRPr="00726108" w:rsidTr="005D677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Buktiškiai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(centre)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</w:t>
            </w:r>
          </w:p>
        </w:tc>
      </w:tr>
      <w:tr w:rsidR="005D677E" w:rsidRPr="00726108" w:rsidTr="005D677E">
        <w:trPr>
          <w:trHeight w:val="24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Barzdai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seniūnijos)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</w:tr>
      <w:tr w:rsidR="005D677E" w:rsidRPr="00726108" w:rsidTr="005D677E">
        <w:trPr>
          <w:trHeight w:val="22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Bliuviškiai</w:t>
            </w:r>
            <w:proofErr w:type="spellEnd"/>
            <w:r w:rsidRPr="00726108">
              <w:rPr>
                <w:sz w:val="22"/>
                <w:szCs w:val="22"/>
              </w:rPr>
              <w:t xml:space="preserve"> (sankryža)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</w:t>
            </w:r>
          </w:p>
        </w:tc>
      </w:tr>
      <w:tr w:rsidR="005D677E" w:rsidRPr="00726108" w:rsidTr="005D677E">
        <w:trPr>
          <w:trHeight w:val="2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 xml:space="preserve">(prie mokyklos)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</w:tr>
      <w:tr w:rsidR="005D677E" w:rsidRPr="00726108" w:rsidTr="005D677E">
        <w:trPr>
          <w:trHeight w:val="352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30</w:t>
            </w:r>
          </w:p>
        </w:tc>
      </w:tr>
    </w:tbl>
    <w:p w:rsidR="005D677E" w:rsidRPr="00726108" w:rsidRDefault="005D677E" w:rsidP="005D677E">
      <w:pPr>
        <w:rPr>
          <w:color w:val="FF0000"/>
          <w:sz w:val="22"/>
          <w:szCs w:val="22"/>
        </w:rPr>
      </w:pPr>
    </w:p>
    <w:p w:rsidR="005D677E" w:rsidRPr="00726108" w:rsidRDefault="005D677E" w:rsidP="005D677E">
      <w:pPr>
        <w:rPr>
          <w:sz w:val="22"/>
          <w:szCs w:val="22"/>
        </w:rPr>
      </w:pPr>
      <w:r w:rsidRPr="00726108">
        <w:rPr>
          <w:sz w:val="22"/>
          <w:szCs w:val="22"/>
        </w:rPr>
        <w:t>Seniūnijos autobuso maršrutas Nr. 3</w:t>
      </w:r>
    </w:p>
    <w:p w:rsidR="005D677E" w:rsidRPr="00726108" w:rsidRDefault="005D677E" w:rsidP="005D677E">
      <w:pPr>
        <w:rPr>
          <w:b/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 xml:space="preserve">Griškabūdis – Degutinė- Griškabūdis </w:t>
      </w:r>
      <w:r w:rsidRPr="00726108">
        <w:rPr>
          <w:sz w:val="22"/>
          <w:szCs w:val="22"/>
        </w:rPr>
        <w:t>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417"/>
        <w:gridCol w:w="1418"/>
        <w:gridCol w:w="1247"/>
        <w:gridCol w:w="1276"/>
      </w:tblGrid>
      <w:tr w:rsidR="005D677E" w:rsidRPr="00726108" w:rsidTr="005D677E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5D677E" w:rsidRPr="00726108" w:rsidTr="005D677E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451D35">
            <w:pPr>
              <w:rPr>
                <w:sz w:val="22"/>
                <w:szCs w:val="22"/>
              </w:rPr>
            </w:pPr>
          </w:p>
        </w:tc>
      </w:tr>
      <w:tr w:rsidR="005D677E" w:rsidRPr="00726108" w:rsidTr="005D677E">
        <w:trPr>
          <w:trHeight w:val="298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mokyklos)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12.55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5D677E" w:rsidRPr="00726108" w:rsidTr="005D677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Degutinė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darželio)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</w:t>
            </w:r>
          </w:p>
        </w:tc>
      </w:tr>
      <w:tr w:rsidR="005D677E" w:rsidRPr="00726108" w:rsidTr="005D677E">
        <w:trPr>
          <w:trHeight w:val="24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</w:t>
            </w:r>
          </w:p>
        </w:tc>
      </w:tr>
      <w:tr w:rsidR="005D677E" w:rsidRPr="00726108" w:rsidTr="005D677E">
        <w:trPr>
          <w:trHeight w:val="25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451D35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</w:t>
            </w:r>
          </w:p>
        </w:tc>
      </w:tr>
    </w:tbl>
    <w:p w:rsidR="005D677E" w:rsidRPr="00726108" w:rsidRDefault="005D677E" w:rsidP="005D677E">
      <w:pPr>
        <w:rPr>
          <w:sz w:val="22"/>
          <w:szCs w:val="22"/>
        </w:rPr>
      </w:pPr>
    </w:p>
    <w:p w:rsidR="005D677E" w:rsidRPr="00726108" w:rsidRDefault="005D677E" w:rsidP="005D677E">
      <w:pPr>
        <w:rPr>
          <w:sz w:val="22"/>
          <w:szCs w:val="22"/>
        </w:rPr>
      </w:pPr>
      <w:r w:rsidRPr="00726108">
        <w:rPr>
          <w:sz w:val="22"/>
          <w:szCs w:val="22"/>
        </w:rPr>
        <w:t>Seniūnijos autobuso maršrutas Nr. 4</w:t>
      </w:r>
    </w:p>
    <w:p w:rsidR="005D677E" w:rsidRPr="00726108" w:rsidRDefault="005D677E" w:rsidP="005D677E">
      <w:pPr>
        <w:rPr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 xml:space="preserve">Griškabūdis – </w:t>
      </w:r>
      <w:proofErr w:type="spellStart"/>
      <w:r w:rsidRPr="00726108">
        <w:rPr>
          <w:b/>
          <w:bCs/>
          <w:sz w:val="22"/>
          <w:szCs w:val="22"/>
        </w:rPr>
        <w:t>Pentiškiai</w:t>
      </w:r>
      <w:proofErr w:type="spellEnd"/>
      <w:r w:rsidRPr="00726108">
        <w:rPr>
          <w:b/>
          <w:bCs/>
          <w:sz w:val="22"/>
          <w:szCs w:val="22"/>
        </w:rPr>
        <w:t xml:space="preserve"> - Katiliai – Griškabūdis </w:t>
      </w:r>
      <w:r w:rsidRPr="00726108">
        <w:rPr>
          <w:sz w:val="22"/>
          <w:szCs w:val="22"/>
        </w:rPr>
        <w:t>(pirmadieniais-penktadieniais)</w:t>
      </w:r>
    </w:p>
    <w:tbl>
      <w:tblPr>
        <w:tblpPr w:leftFromText="180" w:rightFromText="180" w:vertAnchor="text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07"/>
        <w:gridCol w:w="1463"/>
        <w:gridCol w:w="1416"/>
        <w:gridCol w:w="1406"/>
        <w:gridCol w:w="1268"/>
        <w:gridCol w:w="1274"/>
      </w:tblGrid>
      <w:tr w:rsidR="005D677E" w:rsidRPr="00726108" w:rsidTr="005D677E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5D677E" w:rsidRPr="00726108" w:rsidTr="005D677E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Pirmadienis</w:t>
            </w:r>
          </w:p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Antradienis</w:t>
            </w:r>
          </w:p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Trečiadienis</w:t>
            </w:r>
          </w:p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Ketvirtadienis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Penktadienis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</w:p>
        </w:tc>
      </w:tr>
      <w:tr w:rsidR="005D677E" w:rsidRPr="00726108" w:rsidTr="005D677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5D677E" w:rsidRPr="00726108" w:rsidTr="005D677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Pentiškiai</w:t>
            </w:r>
            <w:proofErr w:type="spellEnd"/>
            <w:r w:rsidRPr="00726108">
              <w:rPr>
                <w:sz w:val="22"/>
                <w:szCs w:val="22"/>
              </w:rPr>
              <w:t xml:space="preserve"> (sankryža)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14. 50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3.5</w:t>
            </w:r>
          </w:p>
        </w:tc>
      </w:tr>
      <w:tr w:rsidR="005D677E" w:rsidRPr="00726108" w:rsidTr="005D677E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Katiliai (centre)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2,5</w:t>
            </w:r>
          </w:p>
        </w:tc>
      </w:tr>
      <w:tr w:rsidR="005D677E" w:rsidRPr="00726108" w:rsidTr="005D677E">
        <w:trPr>
          <w:trHeight w:val="20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4,5</w:t>
            </w:r>
          </w:p>
        </w:tc>
      </w:tr>
      <w:tr w:rsidR="005D677E" w:rsidRPr="00726108" w:rsidTr="005D677E">
        <w:trPr>
          <w:trHeight w:val="31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552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16,5</w:t>
            </w:r>
          </w:p>
        </w:tc>
      </w:tr>
    </w:tbl>
    <w:p w:rsidR="005D677E" w:rsidRPr="00726108" w:rsidRDefault="005D677E" w:rsidP="005D677E">
      <w:pPr>
        <w:rPr>
          <w:color w:val="FF0000"/>
          <w:sz w:val="22"/>
          <w:szCs w:val="22"/>
        </w:rPr>
      </w:pPr>
    </w:p>
    <w:p w:rsidR="005D677E" w:rsidRPr="00726108" w:rsidRDefault="005D677E" w:rsidP="005D677E">
      <w:pPr>
        <w:rPr>
          <w:sz w:val="22"/>
          <w:szCs w:val="22"/>
        </w:rPr>
      </w:pPr>
      <w:r w:rsidRPr="00726108">
        <w:rPr>
          <w:sz w:val="22"/>
          <w:szCs w:val="22"/>
        </w:rPr>
        <w:t>Seniūnijos autobuso maršrutas Nr. 5</w:t>
      </w:r>
    </w:p>
    <w:p w:rsidR="005D677E" w:rsidRPr="00726108" w:rsidRDefault="005D677E" w:rsidP="005D677E">
      <w:pPr>
        <w:rPr>
          <w:b/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 xml:space="preserve">Griškabūdis – </w:t>
      </w:r>
      <w:proofErr w:type="spellStart"/>
      <w:r w:rsidRPr="00726108">
        <w:rPr>
          <w:b/>
          <w:bCs/>
          <w:sz w:val="22"/>
          <w:szCs w:val="22"/>
        </w:rPr>
        <w:t>Bliuviškiai</w:t>
      </w:r>
      <w:proofErr w:type="spellEnd"/>
      <w:r w:rsidRPr="00726108">
        <w:rPr>
          <w:b/>
          <w:bCs/>
          <w:sz w:val="22"/>
          <w:szCs w:val="22"/>
        </w:rPr>
        <w:t>-</w:t>
      </w:r>
      <w:r>
        <w:rPr>
          <w:b/>
          <w:bCs/>
          <w:sz w:val="22"/>
          <w:szCs w:val="22"/>
        </w:rPr>
        <w:t>P</w:t>
      </w:r>
      <w:r w:rsidRPr="00726108">
        <w:rPr>
          <w:b/>
          <w:bCs/>
          <w:sz w:val="22"/>
          <w:szCs w:val="22"/>
        </w:rPr>
        <w:t xml:space="preserve">atašinė-Laukinė </w:t>
      </w:r>
      <w:proofErr w:type="spellStart"/>
      <w:r w:rsidRPr="00726108">
        <w:rPr>
          <w:b/>
          <w:bCs/>
          <w:sz w:val="22"/>
          <w:szCs w:val="22"/>
        </w:rPr>
        <w:t>Kubiliškė</w:t>
      </w:r>
      <w:proofErr w:type="spellEnd"/>
      <w:r>
        <w:rPr>
          <w:b/>
          <w:bCs/>
          <w:sz w:val="22"/>
          <w:szCs w:val="22"/>
        </w:rPr>
        <w:t>-</w:t>
      </w:r>
      <w:r w:rsidRPr="00726108">
        <w:rPr>
          <w:b/>
          <w:bCs/>
          <w:sz w:val="22"/>
          <w:szCs w:val="22"/>
        </w:rPr>
        <w:t xml:space="preserve">Griškabūdis  </w:t>
      </w:r>
      <w:r w:rsidRPr="00726108">
        <w:rPr>
          <w:sz w:val="22"/>
          <w:szCs w:val="22"/>
        </w:rPr>
        <w:t>(pirmadieniais-penktadieniais)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417"/>
        <w:gridCol w:w="1418"/>
        <w:gridCol w:w="1247"/>
        <w:gridCol w:w="1276"/>
      </w:tblGrid>
      <w:tr w:rsidR="005D677E" w:rsidRPr="00726108" w:rsidTr="005D677E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5D677E" w:rsidRPr="00726108" w:rsidTr="005D677E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</w:p>
        </w:tc>
      </w:tr>
      <w:tr w:rsidR="005D677E" w:rsidRPr="00726108" w:rsidTr="005D677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 w:rsidR="00976F8F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dienos centro)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5D677E" w:rsidRPr="00726108" w:rsidTr="005D677E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Bliuviškiai</w:t>
            </w:r>
            <w:proofErr w:type="spellEnd"/>
            <w:r w:rsidRPr="00726108">
              <w:rPr>
                <w:sz w:val="22"/>
                <w:szCs w:val="22"/>
              </w:rPr>
              <w:t xml:space="preserve"> (prie senos parduotuvės)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53.20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</w:tr>
      <w:tr w:rsidR="005D677E" w:rsidRPr="00726108" w:rsidTr="00976F8F">
        <w:trPr>
          <w:trHeight w:val="24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Patašinė (prie stotelės)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</w:p>
        </w:tc>
      </w:tr>
      <w:tr w:rsidR="005D677E" w:rsidRPr="00726108" w:rsidTr="005D677E">
        <w:trPr>
          <w:trHeight w:val="2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 xml:space="preserve">Laukinė </w:t>
            </w:r>
            <w:proofErr w:type="spellStart"/>
            <w:r w:rsidRPr="00726108">
              <w:rPr>
                <w:sz w:val="22"/>
                <w:szCs w:val="22"/>
              </w:rPr>
              <w:t>Kubiliškė</w:t>
            </w:r>
            <w:proofErr w:type="spellEnd"/>
            <w:r w:rsidRPr="00726108">
              <w:rPr>
                <w:sz w:val="22"/>
                <w:szCs w:val="22"/>
              </w:rPr>
              <w:t xml:space="preserve"> (prie fermų)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</w:tr>
      <w:tr w:rsidR="005D677E" w:rsidRPr="00726108" w:rsidTr="005D677E">
        <w:trPr>
          <w:trHeight w:val="24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</w:tr>
      <w:tr w:rsidR="005D677E" w:rsidRPr="00726108" w:rsidTr="005D677E">
        <w:trPr>
          <w:trHeight w:val="25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677E" w:rsidRPr="00726108" w:rsidRDefault="005D677E" w:rsidP="005D677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23</w:t>
            </w:r>
          </w:p>
        </w:tc>
      </w:tr>
    </w:tbl>
    <w:p w:rsidR="00423E28" w:rsidRDefault="00423E28" w:rsidP="00497A44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976F8F" w:rsidRPr="00726108" w:rsidRDefault="00976F8F" w:rsidP="00976F8F">
      <w:pPr>
        <w:rPr>
          <w:sz w:val="22"/>
          <w:szCs w:val="22"/>
        </w:rPr>
      </w:pPr>
      <w:r w:rsidRPr="00726108">
        <w:rPr>
          <w:sz w:val="22"/>
          <w:szCs w:val="22"/>
        </w:rPr>
        <w:t xml:space="preserve">Mokyklinio autobuso maršrutas Nr. 1 </w:t>
      </w:r>
    </w:p>
    <w:p w:rsidR="00976F8F" w:rsidRPr="00726108" w:rsidRDefault="00976F8F" w:rsidP="00976F8F">
      <w:pPr>
        <w:rPr>
          <w:b/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 xml:space="preserve">Barzdai – </w:t>
      </w:r>
      <w:proofErr w:type="spellStart"/>
      <w:r w:rsidRPr="00726108">
        <w:rPr>
          <w:b/>
          <w:bCs/>
          <w:sz w:val="22"/>
          <w:szCs w:val="22"/>
        </w:rPr>
        <w:t>Janukiškiai</w:t>
      </w:r>
      <w:proofErr w:type="spellEnd"/>
      <w:r w:rsidRPr="00726108">
        <w:rPr>
          <w:b/>
          <w:bCs/>
          <w:sz w:val="22"/>
          <w:szCs w:val="22"/>
        </w:rPr>
        <w:t xml:space="preserve"> – Griškabūdis </w:t>
      </w:r>
      <w:r w:rsidRPr="00726108">
        <w:rPr>
          <w:sz w:val="22"/>
          <w:szCs w:val="22"/>
        </w:rPr>
        <w:t>(pirmadieniais-penktadieniais)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417"/>
        <w:gridCol w:w="1418"/>
        <w:gridCol w:w="1247"/>
        <w:gridCol w:w="1276"/>
      </w:tblGrid>
      <w:tr w:rsidR="00976F8F" w:rsidRPr="00726108" w:rsidTr="00976F8F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976F8F" w:rsidRPr="00726108" w:rsidTr="00976F8F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</w:tr>
      <w:tr w:rsidR="00976F8F" w:rsidRPr="00726108" w:rsidTr="00976F8F">
        <w:trPr>
          <w:trHeight w:val="2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Baltrušiai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976F8F" w:rsidRPr="00726108" w:rsidTr="00976F8F">
        <w:trPr>
          <w:trHeight w:val="36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Ambrasai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</w:tr>
      <w:tr w:rsidR="00976F8F" w:rsidRPr="00726108" w:rsidTr="00976F8F">
        <w:trPr>
          <w:trHeight w:val="28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Žiliai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</w:tr>
      <w:tr w:rsidR="00976F8F" w:rsidRPr="00726108" w:rsidTr="00976F8F">
        <w:trPr>
          <w:trHeight w:val="307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Janukiškiai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</w:tr>
      <w:tr w:rsidR="00976F8F" w:rsidRPr="00726108" w:rsidTr="00976F8F">
        <w:trPr>
          <w:trHeight w:val="25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Pavingrupiai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</w:t>
            </w:r>
          </w:p>
        </w:tc>
      </w:tr>
      <w:tr w:rsidR="00976F8F" w:rsidRPr="00726108" w:rsidTr="00976F8F">
        <w:trPr>
          <w:trHeight w:val="236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Barzdai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10</w:t>
            </w:r>
          </w:p>
        </w:tc>
      </w:tr>
      <w:tr w:rsidR="00976F8F" w:rsidRPr="00726108" w:rsidTr="00976F8F">
        <w:trPr>
          <w:trHeight w:val="24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</w:tr>
      <w:tr w:rsidR="00976F8F" w:rsidRPr="00726108" w:rsidTr="00976F8F">
        <w:trPr>
          <w:trHeight w:val="22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Barzdai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</w:tr>
      <w:tr w:rsidR="00976F8F" w:rsidRPr="00726108" w:rsidTr="00976F8F">
        <w:trPr>
          <w:trHeight w:val="274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45</w:t>
            </w:r>
          </w:p>
        </w:tc>
      </w:tr>
    </w:tbl>
    <w:p w:rsidR="00976F8F" w:rsidRDefault="00976F8F" w:rsidP="00497A44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976F8F" w:rsidRPr="00726108" w:rsidRDefault="00976F8F" w:rsidP="00976F8F">
      <w:pPr>
        <w:rPr>
          <w:sz w:val="22"/>
          <w:szCs w:val="22"/>
        </w:rPr>
      </w:pPr>
      <w:r w:rsidRPr="00726108">
        <w:rPr>
          <w:sz w:val="22"/>
          <w:szCs w:val="22"/>
        </w:rPr>
        <w:t xml:space="preserve">Mokyklinio autobuso maršrutas Nr.2 </w:t>
      </w:r>
    </w:p>
    <w:p w:rsidR="00976F8F" w:rsidRPr="00726108" w:rsidRDefault="00976F8F" w:rsidP="00976F8F">
      <w:pPr>
        <w:rPr>
          <w:b/>
          <w:sz w:val="22"/>
          <w:szCs w:val="22"/>
        </w:rPr>
      </w:pPr>
      <w:r w:rsidRPr="00726108">
        <w:rPr>
          <w:b/>
          <w:sz w:val="22"/>
          <w:szCs w:val="22"/>
        </w:rPr>
        <w:t xml:space="preserve">Griškabūdis – </w:t>
      </w:r>
      <w:proofErr w:type="spellStart"/>
      <w:r w:rsidRPr="00726108">
        <w:rPr>
          <w:b/>
          <w:sz w:val="22"/>
          <w:szCs w:val="22"/>
        </w:rPr>
        <w:t>Paluobiai</w:t>
      </w:r>
      <w:proofErr w:type="spellEnd"/>
      <w:r w:rsidRPr="00726108">
        <w:rPr>
          <w:b/>
          <w:sz w:val="22"/>
          <w:szCs w:val="22"/>
        </w:rPr>
        <w:t xml:space="preserve"> – Griškabūdis (p</w:t>
      </w:r>
      <w:r w:rsidRPr="00726108">
        <w:rPr>
          <w:sz w:val="22"/>
          <w:szCs w:val="22"/>
        </w:rPr>
        <w:t>irmadienį, trečiadienį, penktadienį)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1417"/>
        <w:gridCol w:w="1418"/>
        <w:gridCol w:w="1276"/>
        <w:gridCol w:w="1270"/>
      </w:tblGrid>
      <w:tr w:rsidR="00976F8F" w:rsidRPr="00726108" w:rsidTr="00976F8F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976F8F" w:rsidRPr="00726108" w:rsidTr="00976F8F">
        <w:trPr>
          <w:trHeight w:val="319"/>
        </w:trPr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</w:tr>
      <w:tr w:rsidR="00976F8F" w:rsidRPr="00726108" w:rsidTr="00976F8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976F8F" w:rsidRPr="00726108" w:rsidTr="00976F8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  <w:r w:rsidRPr="00726108">
              <w:rPr>
                <w:sz w:val="22"/>
                <w:szCs w:val="22"/>
              </w:rPr>
              <w:t xml:space="preserve"> (prie mokyklos)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976F8F" w:rsidRPr="00726108" w:rsidTr="00976F8F">
        <w:trPr>
          <w:trHeight w:val="274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mokyklos)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976F8F" w:rsidRPr="00726108" w:rsidTr="00976F8F">
        <w:trPr>
          <w:trHeight w:val="294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1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76F8F" w:rsidRPr="00726108" w:rsidRDefault="00976F8F" w:rsidP="00976F8F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</w:t>
            </w:r>
          </w:p>
        </w:tc>
      </w:tr>
    </w:tbl>
    <w:p w:rsidR="00976F8F" w:rsidRPr="00726108" w:rsidRDefault="00976F8F" w:rsidP="00976F8F">
      <w:pPr>
        <w:rPr>
          <w:sz w:val="22"/>
          <w:szCs w:val="22"/>
        </w:rPr>
      </w:pPr>
    </w:p>
    <w:p w:rsidR="00976F8F" w:rsidRPr="00726108" w:rsidRDefault="00976F8F" w:rsidP="00976F8F">
      <w:pPr>
        <w:rPr>
          <w:sz w:val="22"/>
          <w:szCs w:val="22"/>
        </w:rPr>
      </w:pPr>
      <w:r w:rsidRPr="00726108">
        <w:rPr>
          <w:sz w:val="22"/>
          <w:szCs w:val="22"/>
        </w:rPr>
        <w:t>Mokyklinio autobuso maršrutas Nr. 3</w:t>
      </w:r>
    </w:p>
    <w:p w:rsidR="00976F8F" w:rsidRPr="00726108" w:rsidRDefault="00976F8F" w:rsidP="00976F8F">
      <w:pPr>
        <w:rPr>
          <w:b/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>Griškabūdis – Žvirgždaičiai – Griškabūdis (</w:t>
      </w:r>
      <w:r w:rsidRPr="00726108">
        <w:rPr>
          <w:sz w:val="22"/>
          <w:szCs w:val="22"/>
        </w:rPr>
        <w:t>(pirmadieniais-penktadieniais)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417"/>
        <w:gridCol w:w="1418"/>
        <w:gridCol w:w="1247"/>
        <w:gridCol w:w="1276"/>
      </w:tblGrid>
      <w:tr w:rsidR="00976F8F" w:rsidRPr="00726108" w:rsidTr="00976F8F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976F8F" w:rsidRPr="00726108" w:rsidTr="00976F8F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976F8F">
            <w:pPr>
              <w:rPr>
                <w:sz w:val="22"/>
                <w:szCs w:val="22"/>
              </w:rPr>
            </w:pPr>
          </w:p>
        </w:tc>
      </w:tr>
      <w:tr w:rsidR="00976F8F" w:rsidRPr="00726108" w:rsidTr="00976F8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976F8F" w:rsidRPr="00726108" w:rsidTr="00976F8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color w:val="000000"/>
                <w:sz w:val="22"/>
                <w:szCs w:val="22"/>
              </w:rPr>
              <w:lastRenderedPageBreak/>
              <w:t>Žvirgždaičiai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(stotelėje)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12,5</w:t>
            </w:r>
          </w:p>
        </w:tc>
      </w:tr>
      <w:tr w:rsidR="00976F8F" w:rsidRPr="00726108" w:rsidTr="00976F8F">
        <w:trPr>
          <w:trHeight w:val="36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Vyžpiniai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(sankryža)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</w:tr>
      <w:tr w:rsidR="00976F8F" w:rsidRPr="00726108" w:rsidTr="00976F8F">
        <w:trPr>
          <w:trHeight w:val="281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mokyklos)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6,5</w:t>
            </w:r>
          </w:p>
        </w:tc>
      </w:tr>
      <w:tr w:rsidR="00976F8F" w:rsidRPr="00726108" w:rsidTr="00976F8F">
        <w:trPr>
          <w:trHeight w:val="25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976F8F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976F8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28</w:t>
            </w:r>
          </w:p>
        </w:tc>
      </w:tr>
    </w:tbl>
    <w:p w:rsidR="00976F8F" w:rsidRDefault="00976F8F" w:rsidP="00497A44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976F8F" w:rsidRPr="00726108" w:rsidRDefault="00976F8F" w:rsidP="00976F8F">
      <w:pPr>
        <w:rPr>
          <w:sz w:val="22"/>
          <w:szCs w:val="22"/>
        </w:rPr>
      </w:pPr>
      <w:r w:rsidRPr="00726108">
        <w:rPr>
          <w:sz w:val="22"/>
          <w:szCs w:val="22"/>
        </w:rPr>
        <w:t>Mokyklinio autobuso maršrutas Nr. 4</w:t>
      </w:r>
    </w:p>
    <w:p w:rsidR="00976F8F" w:rsidRPr="00726108" w:rsidRDefault="00976F8F" w:rsidP="00976F8F">
      <w:pPr>
        <w:rPr>
          <w:b/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 xml:space="preserve">Barzdai – </w:t>
      </w:r>
      <w:r>
        <w:rPr>
          <w:b/>
          <w:bCs/>
          <w:sz w:val="22"/>
          <w:szCs w:val="22"/>
        </w:rPr>
        <w:t>Patašinė-Barzdai</w:t>
      </w:r>
      <w:r w:rsidRPr="00726108">
        <w:rPr>
          <w:b/>
          <w:bCs/>
          <w:sz w:val="22"/>
          <w:szCs w:val="22"/>
        </w:rPr>
        <w:t xml:space="preserve">– Griškabūdis </w:t>
      </w:r>
      <w:r w:rsidRPr="00726108">
        <w:rPr>
          <w:sz w:val="22"/>
          <w:szCs w:val="22"/>
        </w:rPr>
        <w:t>(pirmadieniais-penktadieniais)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248"/>
        <w:gridCol w:w="1417"/>
        <w:gridCol w:w="1418"/>
        <w:gridCol w:w="1247"/>
        <w:gridCol w:w="1276"/>
      </w:tblGrid>
      <w:tr w:rsidR="00976F8F" w:rsidRPr="00726108" w:rsidTr="00976F8F">
        <w:tc>
          <w:tcPr>
            <w:tcW w:w="42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976F8F" w:rsidRPr="00726108" w:rsidTr="00976F8F">
        <w:tc>
          <w:tcPr>
            <w:tcW w:w="42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</w:p>
        </w:tc>
      </w:tr>
      <w:tr w:rsidR="00976F8F" w:rsidRPr="00726108" w:rsidTr="00976F8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Griškabūdis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</w:p>
        </w:tc>
      </w:tr>
      <w:tr w:rsidR="00976F8F" w:rsidRPr="00726108" w:rsidTr="00976F8F"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Bliuviškiai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976F8F" w:rsidRPr="00726108" w:rsidTr="00976F8F">
        <w:trPr>
          <w:trHeight w:val="17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Patašinė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976F8F" w:rsidRPr="00726108" w:rsidTr="00976F8F">
        <w:trPr>
          <w:trHeight w:val="300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Barzdai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</w:tr>
      <w:tr w:rsidR="00976F8F" w:rsidRPr="00726108" w:rsidTr="00976F8F">
        <w:trPr>
          <w:trHeight w:val="213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Baltrušiai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976F8F" w:rsidRPr="00726108" w:rsidTr="00976F8F">
        <w:trPr>
          <w:trHeight w:val="25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Ambrasai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976F8F" w:rsidRPr="00726108" w:rsidTr="00976F8F">
        <w:trPr>
          <w:trHeight w:val="25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Default="00976F8F" w:rsidP="00451D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Žiliai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976F8F" w:rsidRPr="00726108" w:rsidTr="00976F8F">
        <w:trPr>
          <w:trHeight w:val="25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Default="00976F8F" w:rsidP="00451D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Butkiškiai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</w:tr>
      <w:tr w:rsidR="00976F8F" w:rsidRPr="00726108" w:rsidTr="00976F8F">
        <w:trPr>
          <w:trHeight w:val="25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Default="00976F8F" w:rsidP="00451D35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Griškabūdos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976F8F" w:rsidRPr="00726108" w:rsidTr="00976F8F">
        <w:trPr>
          <w:trHeight w:val="255"/>
        </w:trPr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Default="00976F8F" w:rsidP="00451D35">
            <w:pPr>
              <w:rPr>
                <w:sz w:val="22"/>
                <w:szCs w:val="22"/>
              </w:rPr>
            </w:pPr>
          </w:p>
        </w:tc>
        <w:tc>
          <w:tcPr>
            <w:tcW w:w="40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451D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</w:t>
            </w:r>
          </w:p>
        </w:tc>
      </w:tr>
    </w:tbl>
    <w:p w:rsidR="00976F8F" w:rsidRDefault="00976F8F" w:rsidP="00497A44">
      <w:pPr>
        <w:spacing w:line="360" w:lineRule="auto"/>
        <w:rPr>
          <w:rFonts w:ascii="Times New Roman" w:hAnsi="Times New Roman"/>
          <w:sz w:val="22"/>
          <w:szCs w:val="22"/>
        </w:rPr>
      </w:pPr>
    </w:p>
    <w:p w:rsidR="00976F8F" w:rsidRPr="00726108" w:rsidRDefault="00976F8F" w:rsidP="00976F8F">
      <w:pPr>
        <w:rPr>
          <w:sz w:val="22"/>
          <w:szCs w:val="22"/>
        </w:rPr>
      </w:pPr>
      <w:r w:rsidRPr="00726108">
        <w:rPr>
          <w:sz w:val="22"/>
          <w:szCs w:val="22"/>
        </w:rPr>
        <w:t xml:space="preserve">Mokyklinio autobuso maršrutas Nr. </w:t>
      </w:r>
      <w:r>
        <w:rPr>
          <w:sz w:val="22"/>
          <w:szCs w:val="22"/>
        </w:rPr>
        <w:t>5</w:t>
      </w:r>
      <w:r w:rsidRPr="00726108">
        <w:rPr>
          <w:sz w:val="22"/>
          <w:szCs w:val="22"/>
        </w:rPr>
        <w:t xml:space="preserve"> </w:t>
      </w:r>
    </w:p>
    <w:p w:rsidR="00976F8F" w:rsidRPr="00726108" w:rsidRDefault="00976F8F" w:rsidP="00976F8F">
      <w:pPr>
        <w:rPr>
          <w:b/>
          <w:bCs/>
          <w:sz w:val="22"/>
          <w:szCs w:val="22"/>
        </w:rPr>
      </w:pPr>
      <w:r w:rsidRPr="00726108">
        <w:rPr>
          <w:b/>
          <w:bCs/>
          <w:sz w:val="22"/>
          <w:szCs w:val="22"/>
        </w:rPr>
        <w:t xml:space="preserve">Griškabūdis – Žvirgždaičiai – </w:t>
      </w:r>
      <w:proofErr w:type="spellStart"/>
      <w:r w:rsidR="007B229E">
        <w:rPr>
          <w:b/>
          <w:bCs/>
          <w:sz w:val="22"/>
          <w:szCs w:val="22"/>
        </w:rPr>
        <w:t>Pavingrupiai</w:t>
      </w:r>
      <w:proofErr w:type="spellEnd"/>
      <w:r w:rsidR="007B229E">
        <w:rPr>
          <w:b/>
          <w:bCs/>
          <w:sz w:val="22"/>
          <w:szCs w:val="22"/>
        </w:rPr>
        <w:t>-</w:t>
      </w:r>
      <w:proofErr w:type="spellStart"/>
      <w:r w:rsidR="007B229E">
        <w:rPr>
          <w:b/>
          <w:bCs/>
          <w:sz w:val="22"/>
          <w:szCs w:val="22"/>
        </w:rPr>
        <w:t>Janukiškiai</w:t>
      </w:r>
      <w:proofErr w:type="spellEnd"/>
      <w:r w:rsidR="007B229E">
        <w:rPr>
          <w:b/>
          <w:bCs/>
          <w:sz w:val="22"/>
          <w:szCs w:val="22"/>
        </w:rPr>
        <w:t>-Žiliai-Ambrasai-Barzdai-</w:t>
      </w:r>
      <w:proofErr w:type="spellStart"/>
      <w:r w:rsidR="007B229E">
        <w:rPr>
          <w:b/>
          <w:bCs/>
          <w:sz w:val="22"/>
          <w:szCs w:val="22"/>
        </w:rPr>
        <w:t>Baltrušiai</w:t>
      </w:r>
      <w:proofErr w:type="spellEnd"/>
      <w:r w:rsidRPr="00726108">
        <w:rPr>
          <w:b/>
          <w:bCs/>
          <w:sz w:val="22"/>
          <w:szCs w:val="22"/>
        </w:rPr>
        <w:t xml:space="preserve"> </w:t>
      </w:r>
      <w:r w:rsidRPr="00726108">
        <w:rPr>
          <w:sz w:val="22"/>
          <w:szCs w:val="22"/>
        </w:rPr>
        <w:t>(pirmadieniais-penktadieniais)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769"/>
        <w:gridCol w:w="1463"/>
        <w:gridCol w:w="1304"/>
        <w:gridCol w:w="1341"/>
        <w:gridCol w:w="742"/>
        <w:gridCol w:w="776"/>
        <w:gridCol w:w="1234"/>
      </w:tblGrid>
      <w:tr w:rsidR="007B229E" w:rsidRPr="00726108" w:rsidTr="007B229E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38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15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7B229E" w:rsidRPr="00726108" w:rsidTr="007B229E"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Pirmadienis</w:t>
            </w:r>
          </w:p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Antradienis</w:t>
            </w:r>
          </w:p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Ketvirtadienis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Trečiadienis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Penktadienis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</w:p>
        </w:tc>
      </w:tr>
      <w:tr w:rsidR="007B229E" w:rsidRPr="00726108" w:rsidTr="007B229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 w:rsidR="007B229E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</w:t>
            </w:r>
            <w:r w:rsidR="007B229E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mokyklos)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15.15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13.45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</w:p>
        </w:tc>
      </w:tr>
      <w:tr w:rsidR="007B229E" w:rsidRPr="00726108" w:rsidTr="007B229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Degutinė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15.20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13.50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6,5</w:t>
            </w:r>
          </w:p>
        </w:tc>
      </w:tr>
      <w:tr w:rsidR="007B229E" w:rsidRPr="00726108" w:rsidTr="007B229E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Žvirgždaičiai</w:t>
            </w:r>
            <w:r w:rsidR="007B229E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(stotelėje)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14.55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15.25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13.55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7B229E" w:rsidRPr="00726108" w:rsidTr="007B229E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Pavingrupiai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15.35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14.05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7B229E" w:rsidRPr="00726108" w:rsidTr="007B229E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Janukiškiai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15.45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14.15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B229E" w:rsidRPr="00726108" w:rsidTr="007B229E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Žiliai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15.20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15.50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14.20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</w:t>
            </w:r>
          </w:p>
        </w:tc>
      </w:tr>
      <w:tr w:rsidR="007B229E" w:rsidRPr="00726108" w:rsidTr="007B229E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Ambrasai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16.00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14.30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7B229E" w:rsidRPr="00726108" w:rsidTr="007B229E">
        <w:trPr>
          <w:trHeight w:val="360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Barzdai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16.10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14.40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B229E" w:rsidRPr="00726108" w:rsidTr="007B229E">
        <w:trPr>
          <w:trHeight w:val="281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7B229E" w:rsidP="007B229E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Baltrušiai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  <w:r w:rsidR="007B229E">
              <w:rPr>
                <w:sz w:val="22"/>
                <w:szCs w:val="22"/>
              </w:rPr>
              <w:t>6.00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  <w:r w:rsidR="007B229E">
              <w:rPr>
                <w:sz w:val="22"/>
                <w:szCs w:val="22"/>
              </w:rPr>
              <w:t>6.30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  <w:r w:rsidR="007B229E">
              <w:rPr>
                <w:sz w:val="22"/>
                <w:szCs w:val="22"/>
              </w:rPr>
              <w:t>5.00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7B229E" w:rsidRPr="00726108" w:rsidTr="007B229E">
        <w:trPr>
          <w:trHeight w:val="32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</w:p>
        </w:tc>
        <w:tc>
          <w:tcPr>
            <w:tcW w:w="54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976F8F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6F8F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</w:t>
            </w:r>
          </w:p>
        </w:tc>
      </w:tr>
    </w:tbl>
    <w:p w:rsidR="007B229E" w:rsidRDefault="007B229E" w:rsidP="00497A44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7B229E" w:rsidRPr="00726108" w:rsidRDefault="007B229E" w:rsidP="007B229E">
      <w:pPr>
        <w:rPr>
          <w:sz w:val="22"/>
          <w:szCs w:val="22"/>
        </w:rPr>
      </w:pPr>
      <w:r w:rsidRPr="00726108">
        <w:rPr>
          <w:sz w:val="22"/>
          <w:szCs w:val="22"/>
        </w:rPr>
        <w:t xml:space="preserve">Mokyklinio autobuso maršrutas Nr. </w:t>
      </w:r>
      <w:r w:rsidR="008B2457">
        <w:rPr>
          <w:sz w:val="22"/>
          <w:szCs w:val="22"/>
        </w:rPr>
        <w:t>6</w:t>
      </w:r>
    </w:p>
    <w:p w:rsidR="007B229E" w:rsidRPr="00726108" w:rsidRDefault="007B229E" w:rsidP="007B229E">
      <w:pPr>
        <w:rPr>
          <w:b/>
          <w:sz w:val="22"/>
          <w:szCs w:val="22"/>
        </w:rPr>
      </w:pPr>
      <w:r w:rsidRPr="00726108">
        <w:rPr>
          <w:b/>
          <w:sz w:val="22"/>
          <w:szCs w:val="22"/>
        </w:rPr>
        <w:t>Griškabūdis – Patašinė – Būda –Kampiniai- Jankai –</w:t>
      </w:r>
      <w:proofErr w:type="spellStart"/>
      <w:r w:rsidRPr="00726108">
        <w:rPr>
          <w:b/>
          <w:sz w:val="22"/>
          <w:szCs w:val="22"/>
        </w:rPr>
        <w:t>Karčrūdė</w:t>
      </w:r>
      <w:proofErr w:type="spellEnd"/>
      <w:r w:rsidRPr="00726108">
        <w:rPr>
          <w:b/>
          <w:sz w:val="22"/>
          <w:szCs w:val="22"/>
        </w:rPr>
        <w:t xml:space="preserve"> – Griškabūdis </w:t>
      </w:r>
      <w:r w:rsidRPr="00726108">
        <w:rPr>
          <w:sz w:val="22"/>
          <w:szCs w:val="22"/>
        </w:rPr>
        <w:t>(pirmadieniais-penktadieniais)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0"/>
        <w:gridCol w:w="1463"/>
        <w:gridCol w:w="1306"/>
        <w:gridCol w:w="1408"/>
        <w:gridCol w:w="698"/>
        <w:gridCol w:w="743"/>
        <w:gridCol w:w="1231"/>
      </w:tblGrid>
      <w:tr w:rsidR="008B2457" w:rsidRPr="00726108" w:rsidTr="008B2457">
        <w:tc>
          <w:tcPr>
            <w:tcW w:w="2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14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8B2457" w:rsidRPr="00726108" w:rsidTr="008B2457">
        <w:tc>
          <w:tcPr>
            <w:tcW w:w="29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Pirmadienis</w:t>
            </w:r>
          </w:p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Antradienis</w:t>
            </w:r>
          </w:p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Ketvirtadienis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Trečiadienis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Penktadienis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</w:p>
        </w:tc>
      </w:tr>
      <w:tr w:rsidR="008B2457" w:rsidRPr="00726108" w:rsidTr="008B2457">
        <w:tc>
          <w:tcPr>
            <w:tcW w:w="29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 w:rsidR="008B2457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mokyklos)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22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8B2457" w:rsidRPr="00726108" w:rsidTr="008B2457">
        <w:trPr>
          <w:trHeight w:val="143"/>
        </w:trPr>
        <w:tc>
          <w:tcPr>
            <w:tcW w:w="2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Būda</w:t>
            </w:r>
            <w:r w:rsidR="008B2457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kultūros namų)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15.30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14.30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17</w:t>
            </w:r>
          </w:p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289"/>
        </w:trPr>
        <w:tc>
          <w:tcPr>
            <w:tcW w:w="2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Kampiniai (sankryža)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15.35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14.35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2.5</w:t>
            </w:r>
          </w:p>
        </w:tc>
      </w:tr>
      <w:tr w:rsidR="008B2457" w:rsidRPr="00726108" w:rsidTr="008B245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Jankai</w:t>
            </w:r>
            <w:r w:rsidR="008B2457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parduotuvės)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15.45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8.5</w:t>
            </w:r>
          </w:p>
        </w:tc>
      </w:tr>
      <w:tr w:rsidR="008B2457" w:rsidRPr="00726108" w:rsidTr="008B245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Pašilupiai</w:t>
            </w:r>
            <w:proofErr w:type="spellEnd"/>
            <w:r w:rsidR="008B2457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(stotelė)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15.50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</w:t>
            </w:r>
          </w:p>
        </w:tc>
      </w:tr>
      <w:tr w:rsidR="008B2457" w:rsidRPr="00726108" w:rsidTr="008B245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lastRenderedPageBreak/>
              <w:t>Karčrūdė</w:t>
            </w:r>
            <w:proofErr w:type="spellEnd"/>
            <w:r w:rsidR="008B2457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(stotelė)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15.55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</w:t>
            </w:r>
          </w:p>
        </w:tc>
      </w:tr>
      <w:tr w:rsidR="008B2457" w:rsidRPr="00726108" w:rsidTr="008B2457">
        <w:trPr>
          <w:trHeight w:val="284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Sasnava</w:t>
            </w:r>
            <w:r w:rsidR="008B2457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(stotelė)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16.00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</w:tr>
      <w:tr w:rsidR="008B2457" w:rsidRPr="00726108" w:rsidTr="008B2457">
        <w:trPr>
          <w:trHeight w:val="243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  <w:r w:rsidRPr="00726108">
              <w:rPr>
                <w:sz w:val="22"/>
                <w:szCs w:val="22"/>
              </w:rPr>
              <w:t xml:space="preserve"> </w:t>
            </w:r>
            <w:r w:rsidR="008B2457"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mokyklos)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16.05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5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</w:tr>
      <w:tr w:rsidR="008B2457" w:rsidRPr="00726108" w:rsidTr="008B2457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 xml:space="preserve">     16.15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 xml:space="preserve">     16.45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325"/>
        </w:trPr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B229E" w:rsidRPr="00726108" w:rsidRDefault="007B229E" w:rsidP="007B229E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47</w:t>
            </w:r>
          </w:p>
        </w:tc>
      </w:tr>
    </w:tbl>
    <w:p w:rsidR="008B2457" w:rsidRDefault="008B2457" w:rsidP="00497A44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8B2457" w:rsidRPr="00726108" w:rsidRDefault="008B2457" w:rsidP="008B2457">
      <w:pPr>
        <w:rPr>
          <w:sz w:val="22"/>
          <w:szCs w:val="22"/>
        </w:rPr>
      </w:pPr>
      <w:r w:rsidRPr="00726108">
        <w:rPr>
          <w:sz w:val="22"/>
          <w:szCs w:val="22"/>
        </w:rPr>
        <w:t xml:space="preserve">Mokyklinio autobuso maršrutas Nr. </w:t>
      </w:r>
      <w:r>
        <w:rPr>
          <w:sz w:val="22"/>
          <w:szCs w:val="22"/>
        </w:rPr>
        <w:t>7</w:t>
      </w:r>
    </w:p>
    <w:p w:rsidR="008B2457" w:rsidRPr="00726108" w:rsidRDefault="008B2457" w:rsidP="008B2457">
      <w:pPr>
        <w:rPr>
          <w:b/>
          <w:sz w:val="22"/>
          <w:szCs w:val="22"/>
        </w:rPr>
      </w:pPr>
      <w:r w:rsidRPr="00726108">
        <w:rPr>
          <w:b/>
          <w:sz w:val="22"/>
          <w:szCs w:val="22"/>
        </w:rPr>
        <w:t xml:space="preserve">Griškabūdis – </w:t>
      </w:r>
      <w:proofErr w:type="spellStart"/>
      <w:r w:rsidRPr="00726108">
        <w:rPr>
          <w:b/>
          <w:sz w:val="22"/>
          <w:szCs w:val="22"/>
        </w:rPr>
        <w:t>Paluobiai</w:t>
      </w:r>
      <w:proofErr w:type="spellEnd"/>
      <w:r w:rsidRPr="00726108">
        <w:rPr>
          <w:b/>
          <w:sz w:val="22"/>
          <w:szCs w:val="22"/>
        </w:rPr>
        <w:t xml:space="preserve"> – Griškabūdis </w:t>
      </w:r>
      <w:r w:rsidRPr="00726108">
        <w:rPr>
          <w:sz w:val="22"/>
          <w:szCs w:val="22"/>
        </w:rPr>
        <w:t>(pirmadieniais-penktadieniais)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69"/>
        <w:gridCol w:w="1463"/>
        <w:gridCol w:w="1304"/>
        <w:gridCol w:w="1413"/>
        <w:gridCol w:w="704"/>
        <w:gridCol w:w="745"/>
        <w:gridCol w:w="1231"/>
      </w:tblGrid>
      <w:tr w:rsidR="008B2457" w:rsidRPr="00726108" w:rsidTr="008B2457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41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14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8B2457" w:rsidRPr="00726108" w:rsidTr="008B2457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Pirmadienis</w:t>
            </w:r>
          </w:p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Antradienis</w:t>
            </w:r>
          </w:p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Ketvirtadienis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Trečiadienis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Penktadienis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</w:tr>
      <w:tr w:rsidR="008B2457" w:rsidRPr="00726108" w:rsidTr="008B245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mokyklos)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14.45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8B2457" w:rsidRPr="00726108" w:rsidTr="008B245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mokyklos)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15.30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2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15.15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15.45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14.45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29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</w:t>
            </w:r>
          </w:p>
        </w:tc>
      </w:tr>
    </w:tbl>
    <w:p w:rsidR="008B2457" w:rsidRDefault="008B2457" w:rsidP="00497A44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</w:p>
    <w:p w:rsidR="008B2457" w:rsidRPr="00726108" w:rsidRDefault="008B2457" w:rsidP="008B2457">
      <w:pPr>
        <w:rPr>
          <w:sz w:val="22"/>
          <w:szCs w:val="22"/>
        </w:rPr>
      </w:pPr>
      <w:r w:rsidRPr="00726108">
        <w:rPr>
          <w:sz w:val="22"/>
          <w:szCs w:val="22"/>
        </w:rPr>
        <w:t>Mokyklinio autobuso maršrutas Nr.</w:t>
      </w:r>
      <w:r>
        <w:rPr>
          <w:sz w:val="22"/>
          <w:szCs w:val="22"/>
        </w:rPr>
        <w:t>8</w:t>
      </w:r>
    </w:p>
    <w:p w:rsidR="008B2457" w:rsidRPr="00726108" w:rsidRDefault="008B2457" w:rsidP="008B2457">
      <w:pPr>
        <w:rPr>
          <w:b/>
          <w:sz w:val="22"/>
          <w:szCs w:val="22"/>
        </w:rPr>
      </w:pPr>
      <w:r w:rsidRPr="00726108">
        <w:rPr>
          <w:b/>
          <w:sz w:val="22"/>
          <w:szCs w:val="22"/>
        </w:rPr>
        <w:t xml:space="preserve">Griškabūdis – </w:t>
      </w:r>
      <w:proofErr w:type="spellStart"/>
      <w:r w:rsidRPr="00726108">
        <w:rPr>
          <w:b/>
          <w:sz w:val="22"/>
          <w:szCs w:val="22"/>
        </w:rPr>
        <w:t>Paluobiai</w:t>
      </w:r>
      <w:proofErr w:type="spellEnd"/>
      <w:r w:rsidRPr="00726108">
        <w:rPr>
          <w:b/>
          <w:sz w:val="22"/>
          <w:szCs w:val="22"/>
        </w:rPr>
        <w:t xml:space="preserve"> – Griškabūdis </w:t>
      </w:r>
      <w:r w:rsidRPr="00726108">
        <w:rPr>
          <w:sz w:val="22"/>
          <w:szCs w:val="22"/>
        </w:rPr>
        <w:t>(pirmadieniais, trečiadieniais, 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694"/>
        <w:gridCol w:w="1417"/>
        <w:gridCol w:w="1418"/>
        <w:gridCol w:w="1270"/>
      </w:tblGrid>
      <w:tr w:rsidR="008B2457" w:rsidRPr="00726108" w:rsidTr="008B2457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8B2457" w:rsidRPr="00726108" w:rsidTr="008B2457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</w:tr>
      <w:tr w:rsidR="008B2457" w:rsidRPr="00726108" w:rsidTr="008B245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  <w:r w:rsidRPr="007261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7.15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8B2457" w:rsidRPr="00726108" w:rsidTr="008B2457">
        <w:trPr>
          <w:trHeight w:val="32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Sasnava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(stotelė)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2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Karčrūdė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s</w:t>
            </w:r>
            <w:r w:rsidRPr="00726108">
              <w:rPr>
                <w:sz w:val="22"/>
                <w:szCs w:val="22"/>
              </w:rPr>
              <w:t>totelė)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</w:t>
            </w:r>
          </w:p>
        </w:tc>
      </w:tr>
      <w:tr w:rsidR="008B2457" w:rsidRPr="00726108" w:rsidTr="008B2457">
        <w:trPr>
          <w:trHeight w:val="28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p</w:t>
            </w:r>
            <w:r w:rsidRPr="00726108">
              <w:rPr>
                <w:sz w:val="22"/>
                <w:szCs w:val="22"/>
              </w:rPr>
              <w:t>rie mokyklos)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</w:t>
            </w:r>
          </w:p>
        </w:tc>
      </w:tr>
      <w:tr w:rsidR="008B2457" w:rsidRPr="00726108" w:rsidTr="008B2457">
        <w:trPr>
          <w:trHeight w:val="2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(prie mokyklos)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17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29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20</w:t>
            </w:r>
          </w:p>
        </w:tc>
      </w:tr>
    </w:tbl>
    <w:p w:rsidR="008B2457" w:rsidRPr="00726108" w:rsidRDefault="008B2457" w:rsidP="008B2457">
      <w:pPr>
        <w:rPr>
          <w:sz w:val="22"/>
          <w:szCs w:val="22"/>
        </w:rPr>
      </w:pPr>
    </w:p>
    <w:p w:rsidR="008B2457" w:rsidRPr="00726108" w:rsidRDefault="008B2457" w:rsidP="008B2457">
      <w:pPr>
        <w:rPr>
          <w:sz w:val="22"/>
          <w:szCs w:val="22"/>
        </w:rPr>
      </w:pPr>
      <w:r w:rsidRPr="00726108">
        <w:rPr>
          <w:sz w:val="22"/>
          <w:szCs w:val="22"/>
        </w:rPr>
        <w:t>Mokyklinio autobuso maršrutas Nr.</w:t>
      </w:r>
      <w:r>
        <w:rPr>
          <w:sz w:val="22"/>
          <w:szCs w:val="22"/>
        </w:rPr>
        <w:t>9</w:t>
      </w:r>
    </w:p>
    <w:p w:rsidR="008B2457" w:rsidRPr="00726108" w:rsidRDefault="008B2457" w:rsidP="008B2457">
      <w:pPr>
        <w:rPr>
          <w:b/>
          <w:sz w:val="22"/>
          <w:szCs w:val="22"/>
        </w:rPr>
      </w:pPr>
      <w:r w:rsidRPr="00726108">
        <w:rPr>
          <w:b/>
          <w:sz w:val="22"/>
          <w:szCs w:val="22"/>
        </w:rPr>
        <w:t xml:space="preserve">Griškabūdis – </w:t>
      </w:r>
      <w:proofErr w:type="spellStart"/>
      <w:r w:rsidRPr="00726108">
        <w:rPr>
          <w:b/>
          <w:sz w:val="22"/>
          <w:szCs w:val="22"/>
        </w:rPr>
        <w:t>Paluobiai</w:t>
      </w:r>
      <w:proofErr w:type="spellEnd"/>
      <w:r w:rsidRPr="00726108">
        <w:rPr>
          <w:b/>
          <w:sz w:val="22"/>
          <w:szCs w:val="22"/>
        </w:rPr>
        <w:t xml:space="preserve"> – Griškabūdis </w:t>
      </w:r>
      <w:r w:rsidRPr="00726108">
        <w:rPr>
          <w:sz w:val="22"/>
          <w:szCs w:val="22"/>
        </w:rPr>
        <w:t>(pirmadieniais-penktadieniais)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694"/>
        <w:gridCol w:w="1417"/>
        <w:gridCol w:w="1418"/>
        <w:gridCol w:w="1270"/>
      </w:tblGrid>
      <w:tr w:rsidR="008B2457" w:rsidRPr="00726108" w:rsidTr="008B2457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8B2457" w:rsidRPr="00726108" w:rsidTr="008B2457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</w:tr>
      <w:tr w:rsidR="008B2457" w:rsidRPr="00726108" w:rsidTr="008B245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  <w:r w:rsidRPr="007261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12.45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8B2457" w:rsidRPr="00726108" w:rsidTr="008B2457">
        <w:trPr>
          <w:trHeight w:val="18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p</w:t>
            </w:r>
            <w:r w:rsidRPr="00726108">
              <w:rPr>
                <w:sz w:val="22"/>
                <w:szCs w:val="22"/>
              </w:rPr>
              <w:t>rie mokyklos)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12.55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219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Sasnava (stotelė)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</w:t>
            </w:r>
          </w:p>
        </w:tc>
      </w:tr>
      <w:tr w:rsidR="008B2457" w:rsidRPr="00726108" w:rsidTr="008B2457">
        <w:trPr>
          <w:trHeight w:val="2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Karčrūdė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s</w:t>
            </w:r>
            <w:r w:rsidRPr="00726108">
              <w:rPr>
                <w:sz w:val="22"/>
                <w:szCs w:val="22"/>
              </w:rPr>
              <w:t>totelė)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</w:t>
            </w:r>
          </w:p>
        </w:tc>
      </w:tr>
      <w:tr w:rsidR="008B2457" w:rsidRPr="00726108" w:rsidTr="008B2457">
        <w:trPr>
          <w:trHeight w:val="22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726108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p</w:t>
            </w:r>
            <w:r w:rsidRPr="00726108">
              <w:rPr>
                <w:sz w:val="22"/>
                <w:szCs w:val="22"/>
              </w:rPr>
              <w:t>rie mokyklos)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13.35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</w:t>
            </w:r>
          </w:p>
        </w:tc>
      </w:tr>
      <w:tr w:rsidR="008B2457" w:rsidRPr="00726108" w:rsidTr="008B2457">
        <w:trPr>
          <w:trHeight w:val="29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25</w:t>
            </w:r>
          </w:p>
        </w:tc>
      </w:tr>
    </w:tbl>
    <w:p w:rsidR="008B2457" w:rsidRPr="00726108" w:rsidRDefault="008B2457" w:rsidP="008B2457">
      <w:pPr>
        <w:rPr>
          <w:sz w:val="22"/>
          <w:szCs w:val="22"/>
        </w:rPr>
      </w:pPr>
    </w:p>
    <w:p w:rsidR="008B2457" w:rsidRPr="00726108" w:rsidRDefault="008B2457" w:rsidP="008B2457">
      <w:pPr>
        <w:rPr>
          <w:sz w:val="22"/>
          <w:szCs w:val="22"/>
        </w:rPr>
      </w:pPr>
      <w:r w:rsidRPr="00726108">
        <w:rPr>
          <w:sz w:val="22"/>
          <w:szCs w:val="22"/>
        </w:rPr>
        <w:t>Neįgaliųjų dienos užimtumo centro maršrutas Nr.1 (antradieniais, ketvirtadieniais)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694"/>
        <w:gridCol w:w="1417"/>
        <w:gridCol w:w="1418"/>
        <w:gridCol w:w="1270"/>
      </w:tblGrid>
      <w:tr w:rsidR="008B2457" w:rsidRPr="00726108" w:rsidTr="008B2457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8B2457" w:rsidRPr="00726108" w:rsidTr="008B2457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</w:tr>
      <w:tr w:rsidR="008B2457" w:rsidRPr="00726108" w:rsidTr="008B245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  <w:r w:rsidRPr="00726108">
              <w:rPr>
                <w:sz w:val="22"/>
                <w:szCs w:val="22"/>
              </w:rPr>
              <w:t xml:space="preserve">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7.35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8B2457" w:rsidRPr="00726108" w:rsidTr="008B2457">
        <w:trPr>
          <w:trHeight w:val="28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32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Panoviai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29</w:t>
            </w:r>
          </w:p>
        </w:tc>
      </w:tr>
      <w:tr w:rsidR="008B2457" w:rsidRPr="00726108" w:rsidTr="008B2457">
        <w:trPr>
          <w:trHeight w:val="2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Kudirkos Naumiestis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8.40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17</w:t>
            </w:r>
          </w:p>
        </w:tc>
      </w:tr>
      <w:tr w:rsidR="008B2457" w:rsidRPr="00726108" w:rsidTr="008B2457">
        <w:trPr>
          <w:trHeight w:val="28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Tarpučiai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8.50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</w:t>
            </w:r>
          </w:p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31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Janukiškiai</w:t>
            </w:r>
            <w:proofErr w:type="spellEnd"/>
          </w:p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</w:t>
            </w:r>
          </w:p>
        </w:tc>
      </w:tr>
      <w:tr w:rsidR="008B2457" w:rsidRPr="00726108" w:rsidTr="008B2457">
        <w:trPr>
          <w:trHeight w:val="237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Barzdai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26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</w:tr>
      <w:tr w:rsidR="008B2457" w:rsidRPr="00726108" w:rsidTr="008B2457">
        <w:trPr>
          <w:trHeight w:val="2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9.40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29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103</w:t>
            </w:r>
          </w:p>
        </w:tc>
      </w:tr>
    </w:tbl>
    <w:p w:rsidR="008B2457" w:rsidRPr="00726108" w:rsidRDefault="008B2457" w:rsidP="008B2457">
      <w:pPr>
        <w:rPr>
          <w:color w:val="FF0000"/>
          <w:sz w:val="22"/>
          <w:szCs w:val="22"/>
        </w:rPr>
      </w:pPr>
    </w:p>
    <w:p w:rsidR="008B2457" w:rsidRPr="00726108" w:rsidRDefault="008B2457" w:rsidP="008B2457">
      <w:pPr>
        <w:rPr>
          <w:sz w:val="22"/>
          <w:szCs w:val="22"/>
        </w:rPr>
      </w:pPr>
    </w:p>
    <w:p w:rsidR="008B2457" w:rsidRPr="00726108" w:rsidRDefault="008B2457" w:rsidP="008B2457">
      <w:pPr>
        <w:rPr>
          <w:sz w:val="22"/>
          <w:szCs w:val="22"/>
        </w:rPr>
      </w:pPr>
      <w:r w:rsidRPr="00726108">
        <w:rPr>
          <w:sz w:val="22"/>
          <w:szCs w:val="22"/>
        </w:rPr>
        <w:t>Neįgaliųjų dienos užimtumo centro maršrutas Nr.2 (pirmadieniais, trečiadieniais, 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694"/>
        <w:gridCol w:w="1417"/>
        <w:gridCol w:w="1418"/>
        <w:gridCol w:w="1270"/>
      </w:tblGrid>
      <w:tr w:rsidR="008B2457" w:rsidRPr="00726108" w:rsidTr="008B2457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8B2457" w:rsidRPr="00726108" w:rsidTr="008B2457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</w:tr>
      <w:tr w:rsidR="008B2457" w:rsidRPr="00726108" w:rsidTr="008B245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28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7.45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8B2457" w:rsidRPr="00726108" w:rsidTr="008B2457">
        <w:trPr>
          <w:trHeight w:val="30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Panoviai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29</w:t>
            </w:r>
          </w:p>
        </w:tc>
      </w:tr>
      <w:tr w:rsidR="008B2457" w:rsidRPr="00726108" w:rsidTr="008B2457">
        <w:trPr>
          <w:trHeight w:val="2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Kudirkos Naumiestis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8.40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17</w:t>
            </w:r>
          </w:p>
        </w:tc>
      </w:tr>
      <w:tr w:rsidR="008B2457" w:rsidRPr="00726108" w:rsidTr="008B2457">
        <w:trPr>
          <w:trHeight w:val="266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Tarpučiai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8.50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</w:t>
            </w:r>
          </w:p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31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Janukiškiai</w:t>
            </w:r>
            <w:proofErr w:type="spellEnd"/>
          </w:p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</w:t>
            </w:r>
          </w:p>
        </w:tc>
      </w:tr>
      <w:tr w:rsidR="008B2457" w:rsidRPr="00726108" w:rsidTr="008B2457">
        <w:trPr>
          <w:trHeight w:val="23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Barzdai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26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</w:tr>
      <w:tr w:rsidR="008B2457" w:rsidRPr="00726108" w:rsidTr="008B2457">
        <w:trPr>
          <w:trHeight w:val="2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9.40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29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95</w:t>
            </w:r>
          </w:p>
        </w:tc>
      </w:tr>
    </w:tbl>
    <w:p w:rsidR="008B2457" w:rsidRPr="00726108" w:rsidRDefault="008B2457" w:rsidP="008B2457">
      <w:pPr>
        <w:rPr>
          <w:sz w:val="22"/>
          <w:szCs w:val="22"/>
        </w:rPr>
      </w:pPr>
    </w:p>
    <w:p w:rsidR="008B2457" w:rsidRPr="00726108" w:rsidRDefault="008B2457" w:rsidP="008B2457">
      <w:pPr>
        <w:rPr>
          <w:sz w:val="22"/>
          <w:szCs w:val="22"/>
        </w:rPr>
      </w:pPr>
    </w:p>
    <w:p w:rsidR="008B2457" w:rsidRPr="00726108" w:rsidRDefault="008B2457" w:rsidP="008B2457">
      <w:pPr>
        <w:rPr>
          <w:sz w:val="22"/>
          <w:szCs w:val="22"/>
        </w:rPr>
      </w:pPr>
      <w:r w:rsidRPr="00726108">
        <w:rPr>
          <w:sz w:val="22"/>
          <w:szCs w:val="22"/>
        </w:rPr>
        <w:t>Neįgaliųjų dienos užimtumo centro maršrutas Nr.3 (pirmadieniais-penktadieniais)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694"/>
        <w:gridCol w:w="1417"/>
        <w:gridCol w:w="1418"/>
        <w:gridCol w:w="1270"/>
      </w:tblGrid>
      <w:tr w:rsidR="008B2457" w:rsidRPr="00726108" w:rsidTr="008B2457">
        <w:tc>
          <w:tcPr>
            <w:tcW w:w="2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Sustojimas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Laikas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Mokinių skaičius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</w:tr>
      <w:tr w:rsidR="008B2457" w:rsidRPr="00726108" w:rsidTr="008B2457">
        <w:tc>
          <w:tcPr>
            <w:tcW w:w="2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Įlipa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Išlipa</w:t>
            </w: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</w:tr>
      <w:tr w:rsidR="008B2457" w:rsidRPr="00726108" w:rsidTr="008B2457"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</w:tr>
      <w:tr w:rsidR="008B2457" w:rsidRPr="00726108" w:rsidTr="008B2457">
        <w:trPr>
          <w:trHeight w:val="283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Griškabūdis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4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19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 xml:space="preserve">Barzdai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11</w:t>
            </w:r>
          </w:p>
        </w:tc>
      </w:tr>
      <w:tr w:rsidR="008B2457" w:rsidRPr="00726108" w:rsidTr="008B2457">
        <w:trPr>
          <w:trHeight w:val="27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Janukiškiai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8</w:t>
            </w:r>
          </w:p>
        </w:tc>
      </w:tr>
      <w:tr w:rsidR="008B2457" w:rsidRPr="00726108" w:rsidTr="008B2457">
        <w:trPr>
          <w:trHeight w:val="198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Tarpučiai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16.50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16</w:t>
            </w:r>
          </w:p>
        </w:tc>
      </w:tr>
      <w:tr w:rsidR="008B2457" w:rsidRPr="00726108" w:rsidTr="008B2457">
        <w:trPr>
          <w:trHeight w:val="23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Kudirkos Naumiestis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17.00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6</w:t>
            </w:r>
          </w:p>
        </w:tc>
      </w:tr>
      <w:tr w:rsidR="008B2457" w:rsidRPr="00726108" w:rsidTr="008B2457">
        <w:trPr>
          <w:trHeight w:val="32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Panoviai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17.20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17</w:t>
            </w:r>
          </w:p>
        </w:tc>
      </w:tr>
      <w:tr w:rsidR="008B2457" w:rsidRPr="00726108" w:rsidTr="008B2457">
        <w:trPr>
          <w:trHeight w:val="261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proofErr w:type="spellStart"/>
            <w:r w:rsidRPr="00726108">
              <w:rPr>
                <w:sz w:val="22"/>
                <w:szCs w:val="22"/>
              </w:rPr>
              <w:t>Paluobiai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17.55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0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37</w:t>
            </w:r>
          </w:p>
        </w:tc>
      </w:tr>
      <w:tr w:rsidR="008B2457" w:rsidRPr="00726108" w:rsidTr="008B2457">
        <w:trPr>
          <w:trHeight w:val="260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</w:tr>
      <w:tr w:rsidR="008B2457" w:rsidRPr="00726108" w:rsidTr="008B2457">
        <w:trPr>
          <w:trHeight w:val="294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Nuvažiuota kilometrų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2457" w:rsidRPr="00726108" w:rsidRDefault="008B2457" w:rsidP="008B2457">
            <w:pPr>
              <w:jc w:val="center"/>
              <w:rPr>
                <w:sz w:val="22"/>
                <w:szCs w:val="22"/>
              </w:rPr>
            </w:pPr>
            <w:r w:rsidRPr="00726108">
              <w:rPr>
                <w:sz w:val="22"/>
                <w:szCs w:val="22"/>
              </w:rPr>
              <w:t>103</w:t>
            </w:r>
          </w:p>
        </w:tc>
      </w:tr>
    </w:tbl>
    <w:p w:rsidR="008A05BF" w:rsidRPr="002D3292" w:rsidRDefault="00D149B7" w:rsidP="00497A44">
      <w:pPr>
        <w:spacing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“</w:t>
      </w:r>
    </w:p>
    <w:p w:rsidR="00C71EB6" w:rsidRPr="009627ED" w:rsidRDefault="009627ED" w:rsidP="009627ED">
      <w:pPr>
        <w:pStyle w:val="Sraopastraipa"/>
        <w:numPr>
          <w:ilvl w:val="0"/>
          <w:numId w:val="2"/>
        </w:numPr>
        <w:rPr>
          <w:rFonts w:ascii="Times New Roman" w:hAnsi="Times New Roman"/>
          <w:sz w:val="22"/>
          <w:szCs w:val="22"/>
        </w:rPr>
      </w:pPr>
      <w:r w:rsidRPr="0098488C">
        <w:rPr>
          <w:rFonts w:ascii="Times New Roman" w:hAnsi="Times New Roman"/>
          <w:spacing w:val="60"/>
        </w:rPr>
        <w:t>Nustatau</w:t>
      </w:r>
      <w:r>
        <w:rPr>
          <w:rFonts w:ascii="Times New Roman" w:hAnsi="Times New Roman"/>
        </w:rPr>
        <w:t xml:space="preserve">, kad įsakymas </w:t>
      </w:r>
      <w:r>
        <w:rPr>
          <w:rFonts w:ascii="Times New Roman" w:hAnsi="Times New Roman"/>
        </w:rPr>
        <w:t>įsi</w:t>
      </w:r>
      <w:r>
        <w:rPr>
          <w:rFonts w:ascii="Times New Roman" w:hAnsi="Times New Roman"/>
        </w:rPr>
        <w:t xml:space="preserve">galioja </w:t>
      </w:r>
      <w:r>
        <w:rPr>
          <w:rFonts w:ascii="Times New Roman" w:hAnsi="Times New Roman"/>
        </w:rPr>
        <w:t>nuo</w:t>
      </w:r>
      <w:r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 xml:space="preserve">sausio </w:t>
      </w:r>
      <w:r>
        <w:rPr>
          <w:rFonts w:ascii="Times New Roman" w:hAnsi="Times New Roman"/>
        </w:rPr>
        <w:t>1 d.</w:t>
      </w:r>
    </w:p>
    <w:p w:rsidR="009627ED" w:rsidRDefault="009627ED" w:rsidP="009627ED">
      <w:pPr>
        <w:rPr>
          <w:rFonts w:ascii="Times New Roman" w:hAnsi="Times New Roman"/>
          <w:sz w:val="22"/>
          <w:szCs w:val="22"/>
        </w:rPr>
      </w:pPr>
    </w:p>
    <w:p w:rsidR="009627ED" w:rsidRDefault="009627ED" w:rsidP="009627ED">
      <w:pPr>
        <w:rPr>
          <w:rFonts w:ascii="Times New Roman" w:hAnsi="Times New Roman"/>
          <w:sz w:val="22"/>
          <w:szCs w:val="22"/>
        </w:rPr>
      </w:pPr>
    </w:p>
    <w:p w:rsidR="009627ED" w:rsidRPr="009627ED" w:rsidRDefault="009627ED" w:rsidP="009627ED">
      <w:pPr>
        <w:rPr>
          <w:rFonts w:ascii="Times New Roman" w:hAnsi="Times New Roman"/>
          <w:sz w:val="22"/>
          <w:szCs w:val="22"/>
        </w:rPr>
      </w:pPr>
      <w:bookmarkStart w:id="0" w:name="_GoBack"/>
      <w:bookmarkEnd w:id="0"/>
    </w:p>
    <w:p w:rsidR="008A05BF" w:rsidRPr="002D3292" w:rsidRDefault="00320513">
      <w:pPr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Administracijos d</w:t>
      </w:r>
      <w:r w:rsidR="008A05BF" w:rsidRPr="002D3292">
        <w:rPr>
          <w:rFonts w:ascii="Times New Roman" w:hAnsi="Times New Roman"/>
          <w:sz w:val="22"/>
          <w:szCs w:val="22"/>
        </w:rPr>
        <w:t xml:space="preserve">irektorius                                   </w:t>
      </w:r>
      <w:r w:rsidR="004D76F1" w:rsidRPr="002D3292">
        <w:rPr>
          <w:rFonts w:ascii="Times New Roman" w:hAnsi="Times New Roman"/>
          <w:sz w:val="22"/>
          <w:szCs w:val="22"/>
        </w:rPr>
        <w:t xml:space="preserve">                               </w:t>
      </w:r>
      <w:r w:rsidR="008A05BF" w:rsidRPr="002D3292">
        <w:rPr>
          <w:rFonts w:ascii="Times New Roman" w:hAnsi="Times New Roman"/>
          <w:sz w:val="22"/>
          <w:szCs w:val="22"/>
        </w:rPr>
        <w:t xml:space="preserve">      </w:t>
      </w:r>
      <w:r w:rsidR="00925FE4" w:rsidRPr="002D3292">
        <w:rPr>
          <w:rFonts w:ascii="Times New Roman" w:hAnsi="Times New Roman"/>
          <w:sz w:val="22"/>
          <w:szCs w:val="22"/>
        </w:rPr>
        <w:t>Dainius Grincevičius</w:t>
      </w:r>
      <w:r w:rsidR="008A05BF" w:rsidRPr="002D3292">
        <w:rPr>
          <w:rFonts w:ascii="Times New Roman" w:hAnsi="Times New Roman"/>
          <w:sz w:val="22"/>
          <w:szCs w:val="22"/>
        </w:rPr>
        <w:t xml:space="preserve"> </w:t>
      </w:r>
    </w:p>
    <w:p w:rsidR="008A05BF" w:rsidRPr="002D3292" w:rsidRDefault="008A05BF">
      <w:pPr>
        <w:rPr>
          <w:rFonts w:ascii="Times New Roman" w:hAnsi="Times New Roman"/>
          <w:sz w:val="22"/>
          <w:szCs w:val="22"/>
        </w:rPr>
      </w:pPr>
    </w:p>
    <w:p w:rsidR="00497A44" w:rsidRPr="002D3292" w:rsidRDefault="00497A44">
      <w:pPr>
        <w:rPr>
          <w:rFonts w:ascii="Times New Roman" w:hAnsi="Times New Roman"/>
          <w:sz w:val="22"/>
          <w:szCs w:val="22"/>
        </w:rPr>
      </w:pPr>
    </w:p>
    <w:p w:rsidR="00C71EB6" w:rsidRPr="002D3292" w:rsidRDefault="00C71EB6">
      <w:pPr>
        <w:rPr>
          <w:rFonts w:ascii="Times New Roman" w:hAnsi="Times New Roman"/>
          <w:sz w:val="22"/>
          <w:szCs w:val="22"/>
        </w:rPr>
      </w:pPr>
    </w:p>
    <w:p w:rsidR="00925FE4" w:rsidRPr="002D3292" w:rsidRDefault="00925FE4" w:rsidP="00925FE4">
      <w:pPr>
        <w:tabs>
          <w:tab w:val="left" w:pos="2445"/>
        </w:tabs>
        <w:overflowPunct w:val="0"/>
        <w:rPr>
          <w:rFonts w:ascii="Times New Roman" w:hAnsi="Times New Roman"/>
          <w:sz w:val="22"/>
          <w:szCs w:val="22"/>
          <w:lang w:val="en-US"/>
        </w:rPr>
      </w:pPr>
      <w:r w:rsidRPr="002D3292">
        <w:rPr>
          <w:rFonts w:ascii="Times New Roman" w:hAnsi="Times New Roman"/>
          <w:sz w:val="22"/>
          <w:szCs w:val="22"/>
        </w:rPr>
        <w:t>Parengė</w:t>
      </w:r>
      <w:r w:rsidRPr="002D3292">
        <w:rPr>
          <w:rFonts w:ascii="Times New Roman" w:hAnsi="Times New Roman"/>
          <w:sz w:val="22"/>
          <w:szCs w:val="22"/>
        </w:rPr>
        <w:tab/>
      </w:r>
      <w:r w:rsidRPr="002D3292">
        <w:rPr>
          <w:rFonts w:ascii="Times New Roman" w:hAnsi="Times New Roman"/>
          <w:sz w:val="22"/>
          <w:szCs w:val="22"/>
        </w:rPr>
        <w:tab/>
      </w:r>
    </w:p>
    <w:p w:rsidR="00C71EB6" w:rsidRPr="002D3292" w:rsidRDefault="00925FE4" w:rsidP="00925FE4">
      <w:pPr>
        <w:overflowPunct w:val="0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Švietimo</w:t>
      </w:r>
      <w:r w:rsidR="00C71EB6" w:rsidRPr="002D3292">
        <w:rPr>
          <w:rFonts w:ascii="Times New Roman" w:hAnsi="Times New Roman"/>
          <w:sz w:val="22"/>
          <w:szCs w:val="22"/>
        </w:rPr>
        <w:t xml:space="preserve">, </w:t>
      </w:r>
      <w:r w:rsidRPr="002D3292">
        <w:rPr>
          <w:rFonts w:ascii="Times New Roman" w:hAnsi="Times New Roman"/>
          <w:sz w:val="22"/>
          <w:szCs w:val="22"/>
        </w:rPr>
        <w:t xml:space="preserve">sporto </w:t>
      </w:r>
      <w:r w:rsidR="00C71EB6" w:rsidRPr="002D3292">
        <w:rPr>
          <w:rFonts w:ascii="Times New Roman" w:hAnsi="Times New Roman"/>
          <w:sz w:val="22"/>
          <w:szCs w:val="22"/>
        </w:rPr>
        <w:t xml:space="preserve">ir jaunimo reikalų </w:t>
      </w:r>
      <w:r w:rsidRPr="002D3292">
        <w:rPr>
          <w:rFonts w:ascii="Times New Roman" w:hAnsi="Times New Roman"/>
          <w:sz w:val="22"/>
          <w:szCs w:val="22"/>
        </w:rPr>
        <w:t>skyriaus</w:t>
      </w:r>
    </w:p>
    <w:p w:rsidR="00925FE4" w:rsidRPr="002D3292" w:rsidRDefault="00925FE4" w:rsidP="00925FE4">
      <w:pPr>
        <w:overflowPunct w:val="0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vyriausiasis specialistas</w:t>
      </w:r>
    </w:p>
    <w:p w:rsidR="00925FE4" w:rsidRPr="002D3292" w:rsidRDefault="00925FE4" w:rsidP="00925FE4">
      <w:pPr>
        <w:overflowPunct w:val="0"/>
        <w:rPr>
          <w:rFonts w:ascii="Times New Roman" w:hAnsi="Times New Roman"/>
          <w:sz w:val="22"/>
          <w:szCs w:val="22"/>
        </w:rPr>
      </w:pPr>
    </w:p>
    <w:p w:rsidR="00925FE4" w:rsidRPr="002D3292" w:rsidRDefault="00925FE4" w:rsidP="00925FE4">
      <w:pPr>
        <w:overflowPunct w:val="0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 xml:space="preserve">Gintaras </w:t>
      </w:r>
      <w:proofErr w:type="spellStart"/>
      <w:r w:rsidRPr="002D3292">
        <w:rPr>
          <w:rFonts w:ascii="Times New Roman" w:hAnsi="Times New Roman"/>
          <w:sz w:val="22"/>
          <w:szCs w:val="22"/>
        </w:rPr>
        <w:t>Demenius</w:t>
      </w:r>
      <w:proofErr w:type="spellEnd"/>
    </w:p>
    <w:p w:rsidR="00925FE4" w:rsidRPr="002D3292" w:rsidRDefault="00497A44" w:rsidP="00497A44">
      <w:pPr>
        <w:overflowPunct w:val="0"/>
        <w:rPr>
          <w:rFonts w:ascii="Times New Roman" w:hAnsi="Times New Roman"/>
          <w:sz w:val="22"/>
          <w:szCs w:val="22"/>
        </w:rPr>
      </w:pPr>
      <w:r w:rsidRPr="002D3292">
        <w:rPr>
          <w:rFonts w:ascii="Times New Roman" w:hAnsi="Times New Roman"/>
          <w:sz w:val="22"/>
          <w:szCs w:val="22"/>
        </w:rPr>
        <w:t>201</w:t>
      </w:r>
      <w:r w:rsidR="00C71EB6" w:rsidRPr="002D3292">
        <w:rPr>
          <w:rFonts w:ascii="Times New Roman" w:hAnsi="Times New Roman"/>
          <w:sz w:val="22"/>
          <w:szCs w:val="22"/>
        </w:rPr>
        <w:t>8</w:t>
      </w:r>
      <w:r w:rsidRPr="002D3292">
        <w:rPr>
          <w:rFonts w:ascii="Times New Roman" w:hAnsi="Times New Roman"/>
          <w:sz w:val="22"/>
          <w:szCs w:val="22"/>
        </w:rPr>
        <w:t>-1</w:t>
      </w:r>
      <w:r w:rsidR="00C71EB6" w:rsidRPr="002D3292">
        <w:rPr>
          <w:rFonts w:ascii="Times New Roman" w:hAnsi="Times New Roman"/>
          <w:sz w:val="22"/>
          <w:szCs w:val="22"/>
        </w:rPr>
        <w:t>2</w:t>
      </w:r>
      <w:r w:rsidRPr="002D3292">
        <w:rPr>
          <w:rFonts w:ascii="Times New Roman" w:hAnsi="Times New Roman"/>
          <w:sz w:val="22"/>
          <w:szCs w:val="22"/>
        </w:rPr>
        <w:t>-</w:t>
      </w:r>
      <w:r w:rsidR="008B2457">
        <w:rPr>
          <w:rFonts w:ascii="Times New Roman" w:hAnsi="Times New Roman"/>
          <w:sz w:val="22"/>
          <w:szCs w:val="22"/>
        </w:rPr>
        <w:t>17</w:t>
      </w:r>
    </w:p>
    <w:sectPr w:rsidR="00925FE4" w:rsidRPr="002D3292" w:rsidSect="00497A44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28B4" w:rsidRDefault="00B328B4">
      <w:r>
        <w:separator/>
      </w:r>
    </w:p>
  </w:endnote>
  <w:endnote w:type="continuationSeparator" w:id="0">
    <w:p w:rsidR="00B328B4" w:rsidRDefault="00B328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CD9" w:rsidRDefault="00986CD9">
    <w:pPr>
      <w:pStyle w:val="Porat"/>
      <w:jc w:val="right"/>
    </w:pPr>
    <w:r>
      <w:rPr>
        <w:sz w:val="8"/>
      </w:rPr>
      <w:fldChar w:fldCharType="begin"/>
    </w:r>
    <w:r>
      <w:rPr>
        <w:sz w:val="8"/>
      </w:rPr>
      <w:instrText xml:space="preserve"> FILENAME \p \* MERGEFORMAT </w:instrText>
    </w:r>
    <w:r>
      <w:rPr>
        <w:sz w:val="8"/>
      </w:rPr>
      <w:fldChar w:fldCharType="separate"/>
    </w:r>
    <w:r>
      <w:rPr>
        <w:noProof/>
        <w:sz w:val="8"/>
      </w:rPr>
      <w:t>C:\Users\Gintaras\Desktop\marsrutai\2017\įsakymas_pakeitimas.doc</w:t>
    </w:r>
    <w:r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28B4" w:rsidRDefault="00B328B4">
      <w:r>
        <w:separator/>
      </w:r>
    </w:p>
  </w:footnote>
  <w:footnote w:type="continuationSeparator" w:id="0">
    <w:p w:rsidR="00B328B4" w:rsidRDefault="00B328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CD9" w:rsidRDefault="00986CD9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E47E9"/>
    <w:multiLevelType w:val="hybridMultilevel"/>
    <w:tmpl w:val="67B87B76"/>
    <w:lvl w:ilvl="0" w:tplc="C51078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C035CD"/>
    <w:multiLevelType w:val="hybridMultilevel"/>
    <w:tmpl w:val="F60A8630"/>
    <w:lvl w:ilvl="0" w:tplc="A306AD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513"/>
    <w:rsid w:val="00034784"/>
    <w:rsid w:val="00094024"/>
    <w:rsid w:val="001311D9"/>
    <w:rsid w:val="00194B5C"/>
    <w:rsid w:val="001B3F38"/>
    <w:rsid w:val="00272953"/>
    <w:rsid w:val="00283DE7"/>
    <w:rsid w:val="00286C1A"/>
    <w:rsid w:val="0029611E"/>
    <w:rsid w:val="002A61DC"/>
    <w:rsid w:val="002D3292"/>
    <w:rsid w:val="00310AC5"/>
    <w:rsid w:val="00320513"/>
    <w:rsid w:val="003B25D9"/>
    <w:rsid w:val="004138E5"/>
    <w:rsid w:val="00423E28"/>
    <w:rsid w:val="00497A44"/>
    <w:rsid w:val="004D5438"/>
    <w:rsid w:val="004D76F1"/>
    <w:rsid w:val="00573AFD"/>
    <w:rsid w:val="005C009C"/>
    <w:rsid w:val="005D677E"/>
    <w:rsid w:val="005F4F0D"/>
    <w:rsid w:val="006103AE"/>
    <w:rsid w:val="00683FEB"/>
    <w:rsid w:val="006C211A"/>
    <w:rsid w:val="006F055A"/>
    <w:rsid w:val="007B229E"/>
    <w:rsid w:val="007F13B7"/>
    <w:rsid w:val="00852D0C"/>
    <w:rsid w:val="008A05BF"/>
    <w:rsid w:val="008B2457"/>
    <w:rsid w:val="008F58C5"/>
    <w:rsid w:val="00925FE4"/>
    <w:rsid w:val="009627ED"/>
    <w:rsid w:val="00976F8F"/>
    <w:rsid w:val="00986CD9"/>
    <w:rsid w:val="00994C19"/>
    <w:rsid w:val="009A71CC"/>
    <w:rsid w:val="00A007DF"/>
    <w:rsid w:val="00AB4CD1"/>
    <w:rsid w:val="00AB5BE3"/>
    <w:rsid w:val="00B328B4"/>
    <w:rsid w:val="00B64814"/>
    <w:rsid w:val="00C11505"/>
    <w:rsid w:val="00C61DA9"/>
    <w:rsid w:val="00C71EB6"/>
    <w:rsid w:val="00C814B8"/>
    <w:rsid w:val="00CA4193"/>
    <w:rsid w:val="00CC69DE"/>
    <w:rsid w:val="00CD66F2"/>
    <w:rsid w:val="00D149B7"/>
    <w:rsid w:val="00D24DB9"/>
    <w:rsid w:val="00D92EA4"/>
    <w:rsid w:val="00E56636"/>
    <w:rsid w:val="00E75915"/>
    <w:rsid w:val="00EF28DB"/>
    <w:rsid w:val="00F017C2"/>
    <w:rsid w:val="00FF01EE"/>
    <w:rsid w:val="00FF2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119AC29"/>
  <w15:chartTrackingRefBased/>
  <w15:docId w15:val="{8203EE49-D4B4-4717-B31A-E923BC868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962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5</Pages>
  <Words>5329</Words>
  <Characters>3039</Characters>
  <Application>Microsoft Office Word</Application>
  <DocSecurity>0</DocSecurity>
  <Lines>25</Lines>
  <Paragraphs>16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admin</dc:creator>
  <cp:keywords/>
  <dc:description/>
  <cp:lastModifiedBy>Gintaras</cp:lastModifiedBy>
  <cp:revision>3</cp:revision>
  <cp:lastPrinted>2017-11-20T07:16:00Z</cp:lastPrinted>
  <dcterms:created xsi:type="dcterms:W3CDTF">2018-12-17T07:41:00Z</dcterms:created>
  <dcterms:modified xsi:type="dcterms:W3CDTF">2018-12-17T12:02:00Z</dcterms:modified>
</cp:coreProperties>
</file>