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061" w:rsidRPr="00DF3061" w:rsidRDefault="005778CB" w:rsidP="00DF3061">
      <w:pPr>
        <w:suppressAutoHyphens/>
        <w:jc w:val="center"/>
        <w:rPr>
          <w:rFonts w:ascii="Times New Roman" w:eastAsia="Calibri" w:hAnsi="Times New Roman"/>
          <w:color w:val="000000"/>
          <w:szCs w:val="24"/>
          <w:lang w:eastAsia="ar-SA"/>
        </w:rPr>
      </w:pP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               </w:t>
      </w:r>
      <w:r w:rsidR="00D57CD3">
        <w:rPr>
          <w:rFonts w:ascii="Times New Roman" w:eastAsia="Calibri" w:hAnsi="Times New Roman"/>
          <w:color w:val="000000"/>
          <w:szCs w:val="24"/>
          <w:lang w:eastAsia="ar-SA"/>
        </w:rPr>
        <w:t xml:space="preserve"> </w:t>
      </w:r>
      <w:r w:rsidR="002F178B">
        <w:rPr>
          <w:rFonts w:ascii="Times New Roman" w:eastAsia="Calibri" w:hAnsi="Times New Roman"/>
          <w:color w:val="000000"/>
          <w:szCs w:val="24"/>
          <w:lang w:eastAsia="ar-SA"/>
        </w:rPr>
        <w:t xml:space="preserve"> </w:t>
      </w:r>
      <w:r w:rsidR="00DF3061"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PATVIRTINTA                                                                    </w:t>
      </w:r>
    </w:p>
    <w:p w:rsidR="00DF3061" w:rsidRPr="00DF3061" w:rsidRDefault="00DF3061" w:rsidP="00DF3061">
      <w:pPr>
        <w:suppressAutoHyphens/>
        <w:rPr>
          <w:rFonts w:ascii="Times New Roman" w:eastAsia="Calibri" w:hAnsi="Times New Roman"/>
          <w:color w:val="000000"/>
          <w:szCs w:val="24"/>
          <w:lang w:eastAsia="ar-SA"/>
        </w:rPr>
      </w:pP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                                                   </w:t>
      </w: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Šakių rajono savivaldybės  administracijos                                                                                                                                                                                                   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  <w:t xml:space="preserve">                    </w:t>
      </w: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            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>direktoriaus 201</w:t>
      </w:r>
      <w:r w:rsidR="00E828A8">
        <w:rPr>
          <w:rFonts w:ascii="Times New Roman" w:eastAsia="Calibri" w:hAnsi="Times New Roman"/>
          <w:color w:val="000000"/>
          <w:szCs w:val="24"/>
          <w:lang w:eastAsia="ar-SA"/>
        </w:rPr>
        <w:t>9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m. </w:t>
      </w: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sausio 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d.</w:t>
      </w:r>
    </w:p>
    <w:p w:rsidR="00DF3061" w:rsidRPr="00DF3061" w:rsidRDefault="00DF3061" w:rsidP="00DF3061">
      <w:pPr>
        <w:suppressAutoHyphens/>
        <w:rPr>
          <w:rFonts w:ascii="Times New Roman" w:hAnsi="Times New Roman"/>
          <w:bCs/>
          <w:szCs w:val="24"/>
          <w:lang w:eastAsia="ar-SA"/>
        </w:rPr>
      </w:pP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   </w:t>
      </w: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                               įsakymu Nr. AT -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  <w:t xml:space="preserve">                                                                                                                                                                                        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  <w:t xml:space="preserve">                               </w:t>
      </w:r>
    </w:p>
    <w:p w:rsidR="00DF3061" w:rsidRPr="00DF3061" w:rsidRDefault="00DF3061" w:rsidP="00DF3061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  <w:r w:rsidRPr="00DF3061">
        <w:rPr>
          <w:rFonts w:ascii="Times New Roman" w:hAnsi="Times New Roman"/>
          <w:b/>
          <w:szCs w:val="24"/>
          <w:lang w:eastAsia="ar-SA"/>
        </w:rPr>
        <w:t>RAJONO SAVIVALDYB</w:t>
      </w:r>
      <w:r w:rsidRPr="00DF3061">
        <w:rPr>
          <w:rFonts w:ascii="Times New Roman" w:hAnsi="Times New Roman" w:hint="eastAsia"/>
          <w:b/>
          <w:szCs w:val="24"/>
          <w:lang w:eastAsia="ar-SA"/>
        </w:rPr>
        <w:t>Ė</w:t>
      </w:r>
      <w:r w:rsidR="00E828A8">
        <w:rPr>
          <w:rFonts w:ascii="Times New Roman" w:hAnsi="Times New Roman"/>
          <w:b/>
          <w:szCs w:val="24"/>
          <w:lang w:eastAsia="ar-SA"/>
        </w:rPr>
        <w:t>S 2019</w:t>
      </w:r>
      <w:r w:rsidR="00E33B9C">
        <w:rPr>
          <w:rFonts w:ascii="Times New Roman" w:hAnsi="Times New Roman"/>
        </w:rPr>
        <w:t>–</w:t>
      </w:r>
      <w:r w:rsidR="00E828A8">
        <w:rPr>
          <w:rFonts w:ascii="Times New Roman" w:hAnsi="Times New Roman"/>
          <w:b/>
          <w:szCs w:val="24"/>
          <w:lang w:eastAsia="ar-SA"/>
        </w:rPr>
        <w:t>2021</w:t>
      </w:r>
      <w:r w:rsidRPr="00DF3061">
        <w:rPr>
          <w:rFonts w:ascii="Times New Roman" w:hAnsi="Times New Roman"/>
          <w:b/>
          <w:szCs w:val="24"/>
          <w:lang w:eastAsia="ar-SA"/>
        </w:rPr>
        <w:t xml:space="preserve"> M. STRATEGINIO VEIKLOS PLANO VEIKLOS PROGRAM</w:t>
      </w:r>
      <w:r w:rsidRPr="00DF3061">
        <w:rPr>
          <w:rFonts w:ascii="Times New Roman" w:hAnsi="Times New Roman" w:hint="eastAsia"/>
          <w:b/>
          <w:szCs w:val="24"/>
          <w:lang w:eastAsia="ar-SA"/>
        </w:rPr>
        <w:t>Ų</w:t>
      </w:r>
      <w:r w:rsidRPr="00DF3061">
        <w:rPr>
          <w:rFonts w:ascii="Times New Roman" w:hAnsi="Times New Roman"/>
          <w:b/>
          <w:szCs w:val="24"/>
          <w:lang w:eastAsia="ar-SA"/>
        </w:rPr>
        <w:t xml:space="preserve"> SVARSTYM</w:t>
      </w:r>
      <w:r>
        <w:rPr>
          <w:rFonts w:ascii="Times New Roman" w:hAnsi="Times New Roman"/>
          <w:b/>
          <w:szCs w:val="24"/>
          <w:lang w:eastAsia="ar-SA"/>
        </w:rPr>
        <w:t>O</w:t>
      </w:r>
      <w:r w:rsidRPr="00DF3061">
        <w:rPr>
          <w:rFonts w:ascii="Times New Roman" w:hAnsi="Times New Roman"/>
          <w:b/>
          <w:szCs w:val="24"/>
          <w:lang w:eastAsia="ar-SA"/>
        </w:rPr>
        <w:t xml:space="preserve"> 201</w:t>
      </w:r>
      <w:r w:rsidR="00E828A8">
        <w:rPr>
          <w:rFonts w:ascii="Times New Roman" w:hAnsi="Times New Roman"/>
          <w:b/>
          <w:szCs w:val="24"/>
          <w:lang w:eastAsia="ar-SA"/>
        </w:rPr>
        <w:t>9</w:t>
      </w:r>
      <w:r w:rsidR="00E659D2">
        <w:rPr>
          <w:rFonts w:ascii="Times New Roman" w:hAnsi="Times New Roman"/>
          <w:b/>
          <w:szCs w:val="24"/>
          <w:lang w:eastAsia="ar-SA"/>
        </w:rPr>
        <w:t xml:space="preserve"> </w:t>
      </w:r>
      <w:r w:rsidRPr="00DF3061">
        <w:rPr>
          <w:rFonts w:ascii="Times New Roman" w:hAnsi="Times New Roman"/>
          <w:b/>
          <w:szCs w:val="24"/>
          <w:lang w:eastAsia="ar-SA"/>
        </w:rPr>
        <w:t>METŲ</w:t>
      </w:r>
      <w:r w:rsidR="0026209D">
        <w:rPr>
          <w:rFonts w:ascii="Times New Roman" w:hAnsi="Times New Roman"/>
          <w:b/>
          <w:szCs w:val="24"/>
          <w:lang w:eastAsia="ar-SA"/>
        </w:rPr>
        <w:t xml:space="preserve"> </w:t>
      </w:r>
      <w:r w:rsidR="0026209D" w:rsidRPr="0026209D">
        <w:rPr>
          <w:rFonts w:ascii="Times New Roman" w:hAnsi="Times New Roman"/>
          <w:b/>
          <w:bCs/>
          <w:szCs w:val="24"/>
          <w:lang w:eastAsia="ar-SA"/>
        </w:rPr>
        <w:t>STRATEGINIO VEIKLOS PLANO PRIEŽIŪROS IR VALDYMO</w:t>
      </w:r>
      <w:r w:rsidR="0026209D" w:rsidRPr="0026209D">
        <w:rPr>
          <w:rFonts w:ascii="Times New Roman" w:hAnsi="Times New Roman"/>
          <w:b/>
          <w:szCs w:val="24"/>
          <w:lang w:eastAsia="ar-SA"/>
        </w:rPr>
        <w:t xml:space="preserve"> </w:t>
      </w:r>
      <w:r>
        <w:rPr>
          <w:rFonts w:ascii="Times New Roman" w:hAnsi="Times New Roman"/>
          <w:b/>
          <w:szCs w:val="24"/>
          <w:lang w:eastAsia="ar-SA"/>
        </w:rPr>
        <w:t xml:space="preserve">KOMISIJOS DARBO </w:t>
      </w:r>
      <w:r w:rsidRPr="00DF3061">
        <w:rPr>
          <w:rFonts w:ascii="Times New Roman" w:hAnsi="Times New Roman"/>
          <w:b/>
          <w:szCs w:val="24"/>
          <w:lang w:eastAsia="ar-SA"/>
        </w:rPr>
        <w:t xml:space="preserve">GRAFIKAS </w:t>
      </w:r>
    </w:p>
    <w:p w:rsidR="00DF3061" w:rsidRDefault="00DF3061" w:rsidP="00DF3061">
      <w:pPr>
        <w:suppressAutoHyphens/>
        <w:jc w:val="center"/>
        <w:rPr>
          <w:rFonts w:ascii="Times New Roman" w:hAnsi="Times New Roman"/>
          <w:b/>
          <w:color w:val="FF0000"/>
          <w:szCs w:val="24"/>
          <w:lang w:eastAsia="ar-SA"/>
        </w:rPr>
      </w:pPr>
    </w:p>
    <w:tbl>
      <w:tblPr>
        <w:tblpPr w:leftFromText="180" w:rightFromText="180" w:vertAnchor="text" w:horzAnchor="margin" w:tblpXSpec="center" w:tblpY="348"/>
        <w:tblW w:w="9634" w:type="dxa"/>
        <w:tblLayout w:type="fixed"/>
        <w:tblLook w:val="0000" w:firstRow="0" w:lastRow="0" w:firstColumn="0" w:lastColumn="0" w:noHBand="0" w:noVBand="0"/>
      </w:tblPr>
      <w:tblGrid>
        <w:gridCol w:w="625"/>
        <w:gridCol w:w="1550"/>
        <w:gridCol w:w="1341"/>
        <w:gridCol w:w="1441"/>
        <w:gridCol w:w="1417"/>
        <w:gridCol w:w="1559"/>
        <w:gridCol w:w="1701"/>
      </w:tblGrid>
      <w:tr w:rsidR="009963DE" w:rsidRPr="00C160AE" w:rsidTr="00C160AE">
        <w:trPr>
          <w:trHeight w:val="445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C160AE" w:rsidRDefault="009963DE" w:rsidP="00D010C6">
            <w:pPr>
              <w:suppressAutoHyphens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  <w:r w:rsidRPr="00C160AE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Nr.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C160AE" w:rsidRDefault="009963DE" w:rsidP="00D010C6">
            <w:pPr>
              <w:suppressAutoHyphens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  <w:r w:rsidRPr="00C160AE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Veiklos programa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5C67D8" w:rsidRDefault="009963DE" w:rsidP="00D010C6">
            <w:pPr>
              <w:suppressAutoHyphens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201</w:t>
            </w:r>
            <w:r w:rsidR="00E828A8"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9</w:t>
            </w:r>
            <w:r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-01-</w:t>
            </w:r>
            <w:r w:rsidR="00E828A8"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28</w:t>
            </w:r>
          </w:p>
          <w:p w:rsidR="009963DE" w:rsidRPr="005C67D8" w:rsidRDefault="009963DE" w:rsidP="00E659D2">
            <w:pPr>
              <w:suppressAutoHyphens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 xml:space="preserve">Pirmadienis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5C67D8" w:rsidRDefault="009963DE" w:rsidP="00C160AE">
            <w:pPr>
              <w:suppressAutoHyphens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201</w:t>
            </w:r>
            <w:r w:rsidR="00C160AE"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9</w:t>
            </w:r>
            <w:r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-01-</w:t>
            </w:r>
            <w:r w:rsidR="00E828A8"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 xml:space="preserve">29 </w:t>
            </w:r>
            <w:r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 xml:space="preserve">Antradienis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C160AE" w:rsidRDefault="009963DE" w:rsidP="00D010C6">
            <w:pPr>
              <w:suppressAutoHyphens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  <w:r w:rsidRPr="00C160AE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Vyks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C160AE" w:rsidRDefault="009963DE" w:rsidP="00D010C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160AE">
              <w:rPr>
                <w:rFonts w:ascii="Times New Roman" w:hAnsi="Times New Roman"/>
                <w:sz w:val="22"/>
                <w:szCs w:val="22"/>
              </w:rPr>
              <w:t xml:space="preserve">Programos </w:t>
            </w:r>
            <w:r w:rsidRPr="00C160AE">
              <w:rPr>
                <w:rFonts w:ascii="Times New Roman" w:hAnsi="Times New Roman"/>
                <w:bCs/>
                <w:sz w:val="22"/>
                <w:szCs w:val="22"/>
              </w:rPr>
              <w:t>koordinatorius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C160AE" w:rsidRDefault="009963DE" w:rsidP="00D010C6">
            <w:pPr>
              <w:ind w:left="-108" w:right="-175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160AE">
              <w:rPr>
                <w:rFonts w:ascii="Times New Roman" w:hAnsi="Times New Roman"/>
                <w:bCs/>
                <w:sz w:val="22"/>
                <w:szCs w:val="22"/>
              </w:rPr>
              <w:t>Atsakingas</w:t>
            </w:r>
          </w:p>
          <w:p w:rsidR="009963DE" w:rsidRPr="00C160AE" w:rsidRDefault="009963DE" w:rsidP="00D010C6">
            <w:pPr>
              <w:ind w:left="-108" w:right="-175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160AE">
              <w:rPr>
                <w:rFonts w:ascii="Times New Roman" w:hAnsi="Times New Roman"/>
                <w:bCs/>
                <w:sz w:val="22"/>
                <w:szCs w:val="22"/>
              </w:rPr>
              <w:t xml:space="preserve"> asmuo</w:t>
            </w:r>
          </w:p>
        </w:tc>
      </w:tr>
      <w:tr w:rsidR="009963DE" w:rsidRPr="00C160AE" w:rsidTr="00C160AE">
        <w:trPr>
          <w:trHeight w:val="490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C160AE" w:rsidRDefault="009963DE" w:rsidP="00D010C6">
            <w:pPr>
              <w:suppressAutoHyphens/>
              <w:jc w:val="center"/>
              <w:rPr>
                <w:rFonts w:ascii="Times New Roman" w:eastAsia="Calibri" w:hAnsi="Times New Roman"/>
                <w:sz w:val="22"/>
                <w:szCs w:val="22"/>
                <w:lang w:eastAsia="ar-SA"/>
              </w:rPr>
            </w:pPr>
            <w:r w:rsidRPr="00C160AE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1.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63DE" w:rsidRPr="00C160AE" w:rsidRDefault="00370C92" w:rsidP="00D010C6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60AE">
              <w:rPr>
                <w:rFonts w:ascii="Times New Roman" w:hAnsi="Times New Roman"/>
                <w:sz w:val="22"/>
                <w:szCs w:val="22"/>
              </w:rPr>
              <w:t xml:space="preserve">Mokymosi visą gyvenimą, jaunimo ir sporto programa </w:t>
            </w:r>
            <w:r w:rsidR="009963DE" w:rsidRPr="00C160AE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(01)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Default="008461F6" w:rsidP="00FC3602">
            <w:pPr>
              <w:suppressAutoHyphens/>
              <w:jc w:val="center"/>
              <w:rPr>
                <w:rFonts w:ascii="Times New Roman" w:hAnsi="Times New Roman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5C67D8">
              <w:rPr>
                <w:rFonts w:ascii="Times New Roman" w:hAnsi="Times New Roman"/>
                <w:bCs/>
                <w:color w:val="000000" w:themeColor="text1"/>
                <w:sz w:val="22"/>
                <w:szCs w:val="22"/>
                <w:lang w:eastAsia="ar-SA"/>
              </w:rPr>
              <w:t>1</w:t>
            </w:r>
            <w:r w:rsidR="00FC3602" w:rsidRPr="005C67D8">
              <w:rPr>
                <w:rFonts w:ascii="Times New Roman" w:hAnsi="Times New Roman"/>
                <w:bCs/>
                <w:color w:val="000000" w:themeColor="text1"/>
                <w:sz w:val="22"/>
                <w:szCs w:val="22"/>
                <w:lang w:eastAsia="ar-SA"/>
              </w:rPr>
              <w:t>4</w:t>
            </w:r>
            <w:r w:rsidRPr="005C67D8">
              <w:rPr>
                <w:rFonts w:ascii="Times New Roman" w:hAnsi="Times New Roman"/>
                <w:bCs/>
                <w:color w:val="000000" w:themeColor="text1"/>
                <w:sz w:val="22"/>
                <w:szCs w:val="22"/>
                <w:lang w:eastAsia="ar-SA"/>
              </w:rPr>
              <w:t>.00</w:t>
            </w:r>
            <w:r w:rsidR="00A603A0">
              <w:rPr>
                <w:rFonts w:ascii="Times New Roman" w:hAnsi="Times New Roman"/>
              </w:rPr>
              <w:t>–</w:t>
            </w:r>
            <w:r w:rsidR="00312AA1" w:rsidRPr="005C67D8">
              <w:rPr>
                <w:rFonts w:ascii="Times New Roman" w:hAnsi="Times New Roman"/>
                <w:bCs/>
                <w:color w:val="000000" w:themeColor="text1"/>
                <w:sz w:val="22"/>
                <w:szCs w:val="22"/>
                <w:lang w:eastAsia="ar-SA"/>
              </w:rPr>
              <w:t>1</w:t>
            </w:r>
            <w:r w:rsidR="00FC3602" w:rsidRPr="005C67D8">
              <w:rPr>
                <w:rFonts w:ascii="Times New Roman" w:hAnsi="Times New Roman"/>
                <w:bCs/>
                <w:color w:val="000000" w:themeColor="text1"/>
                <w:sz w:val="22"/>
                <w:szCs w:val="22"/>
                <w:lang w:eastAsia="ar-SA"/>
              </w:rPr>
              <w:t>5.0</w:t>
            </w:r>
            <w:r w:rsidRPr="005C67D8">
              <w:rPr>
                <w:rFonts w:ascii="Times New Roman" w:hAnsi="Times New Roman"/>
                <w:bCs/>
                <w:color w:val="000000" w:themeColor="text1"/>
                <w:sz w:val="22"/>
                <w:szCs w:val="22"/>
                <w:lang w:eastAsia="ar-SA"/>
              </w:rPr>
              <w:t>0</w:t>
            </w:r>
          </w:p>
          <w:p w:rsidR="00A603A0" w:rsidRPr="00A603A0" w:rsidRDefault="00A603A0" w:rsidP="00FC3602">
            <w:pPr>
              <w:suppressAutoHyphens/>
              <w:jc w:val="center"/>
              <w:rPr>
                <w:rFonts w:ascii="Times New Roman" w:hAnsi="Times New Roman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A603A0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val.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5C67D8" w:rsidRDefault="009963DE" w:rsidP="00D010C6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F4F" w:rsidRPr="00C160AE" w:rsidRDefault="00693F4F" w:rsidP="007B7AA1">
            <w:pPr>
              <w:rPr>
                <w:rFonts w:ascii="Times New Roman" w:hAnsi="Times New Roman"/>
                <w:sz w:val="22"/>
                <w:szCs w:val="22"/>
                <w:lang w:eastAsia="ar-SA"/>
              </w:rPr>
            </w:pPr>
          </w:p>
          <w:p w:rsidR="009963DE" w:rsidRPr="00C160AE" w:rsidRDefault="009963DE" w:rsidP="007B7AA1">
            <w:pPr>
              <w:rPr>
                <w:rFonts w:ascii="Times New Roman" w:hAnsi="Times New Roman"/>
                <w:sz w:val="22"/>
                <w:szCs w:val="22"/>
              </w:rPr>
            </w:pPr>
            <w:r w:rsidRPr="00C160AE">
              <w:rPr>
                <w:rFonts w:ascii="Times New Roman" w:hAnsi="Times New Roman"/>
                <w:sz w:val="22"/>
                <w:szCs w:val="22"/>
                <w:lang w:eastAsia="ar-SA"/>
              </w:rPr>
              <w:t>Konferencijų salėje</w:t>
            </w:r>
          </w:p>
          <w:p w:rsidR="009963DE" w:rsidRPr="00C160AE" w:rsidRDefault="009963DE" w:rsidP="007B7AA1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C160AE" w:rsidRDefault="009963DE" w:rsidP="00D010C6">
            <w:pPr>
              <w:rPr>
                <w:rFonts w:ascii="Times New Roman" w:hAnsi="Times New Roman"/>
                <w:sz w:val="22"/>
                <w:szCs w:val="22"/>
              </w:rPr>
            </w:pPr>
            <w:r w:rsidRPr="00C160AE">
              <w:rPr>
                <w:rFonts w:ascii="Times New Roman" w:hAnsi="Times New Roman"/>
                <w:sz w:val="22"/>
                <w:szCs w:val="22"/>
              </w:rPr>
              <w:t>E.</w:t>
            </w:r>
            <w:r w:rsidR="00E17AC0" w:rsidRPr="00C160A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160AE">
              <w:rPr>
                <w:rFonts w:ascii="Times New Roman" w:hAnsi="Times New Roman"/>
                <w:sz w:val="22"/>
                <w:szCs w:val="22"/>
              </w:rPr>
              <w:t>Pauliukėnas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C160AE" w:rsidRDefault="00370C92" w:rsidP="00D010C6">
            <w:pPr>
              <w:rPr>
                <w:rFonts w:ascii="Times New Roman" w:hAnsi="Times New Roman"/>
                <w:sz w:val="22"/>
                <w:szCs w:val="22"/>
              </w:rPr>
            </w:pPr>
            <w:r w:rsidRPr="00C160AE">
              <w:rPr>
                <w:rFonts w:ascii="Times New Roman" w:hAnsi="Times New Roman"/>
                <w:sz w:val="22"/>
                <w:szCs w:val="22"/>
              </w:rPr>
              <w:t>D.</w:t>
            </w:r>
            <w:r w:rsidR="00E17AC0" w:rsidRPr="00C160A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160AE">
              <w:rPr>
                <w:rFonts w:ascii="Times New Roman" w:hAnsi="Times New Roman"/>
                <w:sz w:val="22"/>
                <w:szCs w:val="22"/>
              </w:rPr>
              <w:t>Jurgutienė</w:t>
            </w:r>
            <w:proofErr w:type="spellEnd"/>
          </w:p>
        </w:tc>
      </w:tr>
      <w:tr w:rsidR="001B3C06" w:rsidRPr="00C160AE" w:rsidTr="00C160AE">
        <w:trPr>
          <w:trHeight w:val="505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C160AE" w:rsidRDefault="001B3C06" w:rsidP="001B3C06">
            <w:pPr>
              <w:suppressAutoHyphens/>
              <w:jc w:val="center"/>
              <w:rPr>
                <w:rFonts w:ascii="Times New Roman" w:eastAsia="Calibri" w:hAnsi="Times New Roman"/>
                <w:sz w:val="22"/>
                <w:szCs w:val="22"/>
                <w:lang w:eastAsia="ar-SA"/>
              </w:rPr>
            </w:pPr>
            <w:r w:rsidRPr="00C160AE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2.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C160AE" w:rsidRDefault="001B3C06" w:rsidP="001B3C06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60AE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Regioninės plėtros ir bendruomeninių iniciatyvų   programa (04)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5C67D8" w:rsidRDefault="001B3C06" w:rsidP="001B3C06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eastAsia="ar-SA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5C67D8" w:rsidRDefault="00FC3602" w:rsidP="00FC3602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eastAsia="ar-SA"/>
              </w:rPr>
            </w:pPr>
            <w:r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10.00</w:t>
            </w:r>
            <w:r w:rsidR="00A603A0">
              <w:rPr>
                <w:rFonts w:ascii="Times New Roman" w:hAnsi="Times New Roman"/>
              </w:rPr>
              <w:t>–</w:t>
            </w:r>
            <w:r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12</w:t>
            </w:r>
            <w:r w:rsidR="001B3C06"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.</w:t>
            </w:r>
            <w:r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0</w:t>
            </w:r>
            <w:r w:rsidR="001B3C06"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0</w:t>
            </w:r>
            <w:r w:rsidR="00A603A0" w:rsidRPr="00A603A0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 xml:space="preserve"> </w:t>
            </w:r>
            <w:r w:rsidR="00A603A0" w:rsidRPr="00A603A0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val.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C160AE" w:rsidRDefault="001B3C06" w:rsidP="001B3C06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</w:p>
          <w:p w:rsidR="001B3C06" w:rsidRPr="00C160AE" w:rsidRDefault="001B3C06" w:rsidP="001B3C06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60AE">
              <w:rPr>
                <w:rFonts w:ascii="Times New Roman" w:hAnsi="Times New Roman"/>
                <w:sz w:val="22"/>
                <w:szCs w:val="22"/>
                <w:lang w:eastAsia="ar-SA"/>
              </w:rPr>
              <w:t>Konferencijų salėje</w:t>
            </w:r>
          </w:p>
          <w:p w:rsidR="001B3C06" w:rsidRPr="00C160AE" w:rsidRDefault="001B3C06" w:rsidP="001B3C06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C160AE" w:rsidRDefault="001B3C06" w:rsidP="001B3C06">
            <w:pPr>
              <w:rPr>
                <w:rFonts w:ascii="Times New Roman" w:hAnsi="Times New Roman"/>
                <w:sz w:val="22"/>
                <w:szCs w:val="22"/>
              </w:rPr>
            </w:pPr>
            <w:r w:rsidRPr="00C160AE">
              <w:rPr>
                <w:rFonts w:ascii="Times New Roman" w:hAnsi="Times New Roman"/>
                <w:sz w:val="22"/>
                <w:szCs w:val="22"/>
              </w:rPr>
              <w:t>A. Šlėderis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C160AE" w:rsidRDefault="001B3C06" w:rsidP="001B3C06">
            <w:pPr>
              <w:rPr>
                <w:rFonts w:ascii="Times New Roman" w:hAnsi="Times New Roman"/>
                <w:sz w:val="22"/>
                <w:szCs w:val="22"/>
              </w:rPr>
            </w:pPr>
            <w:r w:rsidRPr="00C160AE">
              <w:rPr>
                <w:rFonts w:ascii="Times New Roman" w:hAnsi="Times New Roman"/>
                <w:sz w:val="22"/>
                <w:szCs w:val="22"/>
              </w:rPr>
              <w:t>K. Juodvalkienė</w:t>
            </w:r>
          </w:p>
        </w:tc>
      </w:tr>
      <w:tr w:rsidR="001B3C06" w:rsidRPr="00C160AE" w:rsidTr="00C160AE">
        <w:trPr>
          <w:trHeight w:val="490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C160AE" w:rsidRDefault="001B3C06" w:rsidP="001B3C06">
            <w:pPr>
              <w:suppressAutoHyphens/>
              <w:jc w:val="center"/>
              <w:rPr>
                <w:rFonts w:ascii="Times New Roman" w:eastAsia="Calibri" w:hAnsi="Times New Roman"/>
                <w:sz w:val="22"/>
                <w:szCs w:val="22"/>
                <w:lang w:eastAsia="ar-SA"/>
              </w:rPr>
            </w:pPr>
            <w:r w:rsidRPr="00C160AE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3.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C160AE" w:rsidRDefault="001B3C06" w:rsidP="001B3C06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60AE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Kultūros ir turizmo plėtros programa (06)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5C67D8" w:rsidRDefault="00FC3602" w:rsidP="00A603A0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eastAsia="ar-SA"/>
              </w:rPr>
            </w:pPr>
            <w:r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10.00</w:t>
            </w:r>
            <w:r w:rsidR="00A603A0">
              <w:rPr>
                <w:rFonts w:ascii="Times New Roman" w:hAnsi="Times New Roman"/>
              </w:rPr>
              <w:t>–</w:t>
            </w:r>
            <w:r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11</w:t>
            </w:r>
            <w:r w:rsidR="001B3C06"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.00</w:t>
            </w:r>
            <w:r w:rsidR="00A603A0" w:rsidRPr="00A603A0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 xml:space="preserve"> </w:t>
            </w:r>
            <w:r w:rsidR="00A603A0" w:rsidRPr="00A603A0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val.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5C67D8" w:rsidRDefault="001B3C06" w:rsidP="001B3C06">
            <w:pPr>
              <w:suppressAutoHyphens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C160AE" w:rsidRDefault="001B3C06" w:rsidP="001B3C06">
            <w:pPr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60AE">
              <w:rPr>
                <w:rFonts w:ascii="Times New Roman" w:hAnsi="Times New Roman"/>
                <w:sz w:val="22"/>
                <w:szCs w:val="22"/>
                <w:lang w:eastAsia="ar-SA"/>
              </w:rPr>
              <w:t>Konferencijų salėje</w:t>
            </w:r>
          </w:p>
          <w:p w:rsidR="001B3C06" w:rsidRPr="00C160AE" w:rsidRDefault="001B3C06" w:rsidP="001B3C06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C160AE" w:rsidRDefault="001B3C06" w:rsidP="001B3C06">
            <w:pPr>
              <w:rPr>
                <w:rFonts w:ascii="Times New Roman" w:hAnsi="Times New Roman"/>
                <w:sz w:val="22"/>
                <w:szCs w:val="22"/>
              </w:rPr>
            </w:pPr>
            <w:r w:rsidRPr="00C160AE">
              <w:rPr>
                <w:rFonts w:ascii="Times New Roman" w:hAnsi="Times New Roman"/>
                <w:sz w:val="22"/>
                <w:szCs w:val="22"/>
              </w:rPr>
              <w:t xml:space="preserve">A. </w:t>
            </w:r>
            <w:proofErr w:type="spellStart"/>
            <w:r w:rsidRPr="00C160AE">
              <w:rPr>
                <w:rFonts w:ascii="Times New Roman" w:hAnsi="Times New Roman"/>
                <w:sz w:val="22"/>
                <w:szCs w:val="22"/>
              </w:rPr>
              <w:t>Papievienė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C160AE" w:rsidRDefault="001B3C06" w:rsidP="001B3C06">
            <w:pPr>
              <w:rPr>
                <w:rFonts w:ascii="Times New Roman" w:hAnsi="Times New Roman"/>
                <w:sz w:val="22"/>
                <w:szCs w:val="22"/>
              </w:rPr>
            </w:pPr>
            <w:r w:rsidRPr="00C160AE">
              <w:rPr>
                <w:rFonts w:ascii="Times New Roman" w:hAnsi="Times New Roman"/>
                <w:sz w:val="22"/>
                <w:szCs w:val="22"/>
              </w:rPr>
              <w:t xml:space="preserve">A. </w:t>
            </w:r>
            <w:proofErr w:type="spellStart"/>
            <w:r w:rsidRPr="00C160AE">
              <w:rPr>
                <w:rFonts w:ascii="Times New Roman" w:hAnsi="Times New Roman"/>
                <w:sz w:val="22"/>
                <w:szCs w:val="22"/>
              </w:rPr>
              <w:t>Kėvelaitytė</w:t>
            </w:r>
            <w:proofErr w:type="spellEnd"/>
            <w:r w:rsidRPr="00C160AE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1B3C06" w:rsidRPr="00C160AE" w:rsidRDefault="001B3C06" w:rsidP="001B3C06">
            <w:pPr>
              <w:rPr>
                <w:rFonts w:ascii="Times New Roman" w:hAnsi="Times New Roman"/>
                <w:sz w:val="22"/>
                <w:szCs w:val="22"/>
              </w:rPr>
            </w:pPr>
            <w:r w:rsidRPr="00C160AE">
              <w:rPr>
                <w:rFonts w:ascii="Times New Roman" w:hAnsi="Times New Roman"/>
                <w:sz w:val="22"/>
                <w:szCs w:val="22"/>
              </w:rPr>
              <w:t>I. Bernotaitė</w:t>
            </w:r>
          </w:p>
        </w:tc>
      </w:tr>
      <w:tr w:rsidR="001B3C06" w:rsidRPr="00C160AE" w:rsidTr="00C160AE">
        <w:trPr>
          <w:trHeight w:val="308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C160AE" w:rsidRDefault="001B3C06" w:rsidP="001B3C06">
            <w:pPr>
              <w:suppressAutoHyphens/>
              <w:jc w:val="center"/>
              <w:rPr>
                <w:rFonts w:ascii="Times New Roman" w:eastAsia="Calibri" w:hAnsi="Times New Roman"/>
                <w:sz w:val="22"/>
                <w:szCs w:val="22"/>
                <w:lang w:eastAsia="ar-SA"/>
              </w:rPr>
            </w:pPr>
            <w:r w:rsidRPr="00C160AE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4.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C160AE" w:rsidRDefault="001B3C06" w:rsidP="001B3C06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60AE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 xml:space="preserve">Valdymo programa (07)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5C67D8" w:rsidRDefault="00FC3602" w:rsidP="001B3C06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13.00</w:t>
            </w:r>
            <w:r w:rsidR="00A603A0">
              <w:rPr>
                <w:rFonts w:ascii="Times New Roman" w:hAnsi="Times New Roman"/>
              </w:rPr>
              <w:t>–</w:t>
            </w:r>
            <w:r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14</w:t>
            </w:r>
            <w:r w:rsidR="001B3C06"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.00</w:t>
            </w:r>
            <w:r w:rsidR="00A603A0" w:rsidRPr="00A603A0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 xml:space="preserve"> </w:t>
            </w:r>
            <w:r w:rsidR="00A603A0" w:rsidRPr="00A603A0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val.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5C67D8" w:rsidRDefault="001B3C06" w:rsidP="001B3C06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C160AE" w:rsidRDefault="001B3C06" w:rsidP="001B3C06">
            <w:pPr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60AE">
              <w:rPr>
                <w:rFonts w:ascii="Times New Roman" w:hAnsi="Times New Roman"/>
                <w:sz w:val="22"/>
                <w:szCs w:val="22"/>
                <w:lang w:eastAsia="ar-SA"/>
              </w:rPr>
              <w:t>Konferencijų salėje</w:t>
            </w:r>
          </w:p>
          <w:p w:rsidR="001B3C06" w:rsidRPr="00C160AE" w:rsidRDefault="001B3C06" w:rsidP="001B3C06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C160AE" w:rsidRDefault="001B3C06" w:rsidP="001B3C06">
            <w:pPr>
              <w:rPr>
                <w:rFonts w:ascii="Times New Roman" w:hAnsi="Times New Roman"/>
                <w:sz w:val="22"/>
                <w:szCs w:val="22"/>
              </w:rPr>
            </w:pPr>
            <w:r w:rsidRPr="00C160AE">
              <w:rPr>
                <w:rFonts w:ascii="Times New Roman" w:hAnsi="Times New Roman"/>
                <w:sz w:val="22"/>
                <w:szCs w:val="22"/>
              </w:rPr>
              <w:t xml:space="preserve">V. </w:t>
            </w:r>
            <w:proofErr w:type="spellStart"/>
            <w:r w:rsidRPr="00C160AE">
              <w:rPr>
                <w:rFonts w:ascii="Times New Roman" w:hAnsi="Times New Roman"/>
                <w:sz w:val="22"/>
                <w:szCs w:val="22"/>
              </w:rPr>
              <w:t>Tumienė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C160AE" w:rsidRDefault="001B3C06" w:rsidP="001B3C06">
            <w:pPr>
              <w:rPr>
                <w:rFonts w:ascii="Times New Roman" w:hAnsi="Times New Roman"/>
                <w:sz w:val="22"/>
                <w:szCs w:val="22"/>
              </w:rPr>
            </w:pPr>
            <w:r w:rsidRPr="00C160AE">
              <w:rPr>
                <w:rFonts w:ascii="Times New Roman" w:hAnsi="Times New Roman"/>
                <w:sz w:val="22"/>
                <w:szCs w:val="22"/>
              </w:rPr>
              <w:t xml:space="preserve">V. </w:t>
            </w:r>
            <w:proofErr w:type="spellStart"/>
            <w:r w:rsidRPr="00C160AE">
              <w:rPr>
                <w:rFonts w:ascii="Times New Roman" w:hAnsi="Times New Roman"/>
                <w:sz w:val="22"/>
                <w:szCs w:val="22"/>
              </w:rPr>
              <w:t>Tumienė</w:t>
            </w:r>
            <w:proofErr w:type="spellEnd"/>
            <w:r w:rsidRPr="00C160AE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1B3C06" w:rsidRPr="00C160AE" w:rsidRDefault="001B3C06" w:rsidP="001B3C06">
            <w:pPr>
              <w:rPr>
                <w:rFonts w:ascii="Times New Roman" w:hAnsi="Times New Roman"/>
                <w:sz w:val="22"/>
                <w:szCs w:val="22"/>
              </w:rPr>
            </w:pPr>
            <w:r w:rsidRPr="00C160AE">
              <w:rPr>
                <w:rFonts w:ascii="Times New Roman" w:hAnsi="Times New Roman"/>
                <w:sz w:val="22"/>
                <w:szCs w:val="22"/>
              </w:rPr>
              <w:t>R. Vaičiūnienė</w:t>
            </w:r>
          </w:p>
        </w:tc>
      </w:tr>
      <w:tr w:rsidR="001B3C06" w:rsidRPr="00C160AE" w:rsidTr="00C160AE">
        <w:trPr>
          <w:trHeight w:val="41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C160AE" w:rsidRDefault="001B3C06" w:rsidP="001B3C06">
            <w:pPr>
              <w:suppressAutoHyphens/>
              <w:jc w:val="center"/>
              <w:rPr>
                <w:rFonts w:ascii="Times New Roman" w:eastAsia="Calibri" w:hAnsi="Times New Roman"/>
                <w:sz w:val="22"/>
                <w:szCs w:val="22"/>
                <w:lang w:eastAsia="ar-SA"/>
              </w:rPr>
            </w:pPr>
            <w:r w:rsidRPr="00C160AE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5.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3C06" w:rsidRPr="00C160AE" w:rsidRDefault="001B3C06" w:rsidP="001B3C06">
            <w:pPr>
              <w:rPr>
                <w:rFonts w:ascii="Times New Roman" w:eastAsia="Calibri" w:hAnsi="Times New Roman"/>
                <w:sz w:val="22"/>
                <w:szCs w:val="22"/>
                <w:lang w:eastAsia="ar-SA"/>
              </w:rPr>
            </w:pPr>
            <w:r w:rsidRPr="00C160AE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Ūkio plėtros programa (12)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5C67D8" w:rsidRDefault="001B3C06" w:rsidP="001B3C06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5C67D8" w:rsidRDefault="001B3C06" w:rsidP="00FC3602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1</w:t>
            </w:r>
            <w:r w:rsidR="00FC3602"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3.00</w:t>
            </w:r>
            <w:r w:rsidR="00A603A0">
              <w:rPr>
                <w:rFonts w:ascii="Times New Roman" w:hAnsi="Times New Roman"/>
              </w:rPr>
              <w:t>–</w:t>
            </w:r>
            <w:r w:rsidR="00FC3602"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14</w:t>
            </w:r>
            <w:r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.00</w:t>
            </w:r>
            <w:r w:rsidR="00A603A0" w:rsidRPr="00A603A0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 xml:space="preserve"> </w:t>
            </w:r>
            <w:r w:rsidR="00A603A0" w:rsidRPr="00A603A0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val.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C160AE" w:rsidRDefault="001B3C06" w:rsidP="001B3C06">
            <w:pPr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60AE">
              <w:rPr>
                <w:rFonts w:ascii="Times New Roman" w:hAnsi="Times New Roman"/>
                <w:sz w:val="22"/>
                <w:szCs w:val="22"/>
                <w:lang w:eastAsia="ar-SA"/>
              </w:rPr>
              <w:t>Konferencijų salėje</w:t>
            </w:r>
          </w:p>
          <w:p w:rsidR="001B3C06" w:rsidRPr="00C160AE" w:rsidRDefault="001B3C06" w:rsidP="001B3C06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C160AE" w:rsidRDefault="001B3C06" w:rsidP="001B3C0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C160AE">
              <w:rPr>
                <w:rFonts w:ascii="Times New Roman" w:hAnsi="Times New Roman"/>
                <w:sz w:val="22"/>
                <w:szCs w:val="22"/>
              </w:rPr>
              <w:t>A.Šlėderis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C160AE" w:rsidRDefault="001B3C06" w:rsidP="001B3C06">
            <w:pPr>
              <w:rPr>
                <w:rFonts w:ascii="Times New Roman" w:hAnsi="Times New Roman"/>
                <w:sz w:val="22"/>
                <w:szCs w:val="22"/>
              </w:rPr>
            </w:pPr>
            <w:r w:rsidRPr="00C160AE">
              <w:rPr>
                <w:rFonts w:ascii="Times New Roman" w:hAnsi="Times New Roman"/>
                <w:sz w:val="22"/>
                <w:szCs w:val="22"/>
              </w:rPr>
              <w:t xml:space="preserve">A. </w:t>
            </w:r>
            <w:proofErr w:type="spellStart"/>
            <w:r w:rsidRPr="00C160AE">
              <w:rPr>
                <w:rFonts w:ascii="Times New Roman" w:hAnsi="Times New Roman"/>
                <w:sz w:val="22"/>
                <w:szCs w:val="22"/>
              </w:rPr>
              <w:t>Cikanienė</w:t>
            </w:r>
            <w:proofErr w:type="spellEnd"/>
            <w:r w:rsidRPr="00C160AE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1B3C06" w:rsidRPr="00C160AE" w:rsidRDefault="001B3C06" w:rsidP="001B3C06">
            <w:pPr>
              <w:rPr>
                <w:rFonts w:ascii="Times New Roman" w:hAnsi="Times New Roman"/>
                <w:sz w:val="22"/>
                <w:szCs w:val="22"/>
              </w:rPr>
            </w:pPr>
            <w:r w:rsidRPr="00C160AE">
              <w:rPr>
                <w:rFonts w:ascii="Times New Roman" w:hAnsi="Times New Roman"/>
                <w:sz w:val="22"/>
                <w:szCs w:val="22"/>
              </w:rPr>
              <w:t>I. Žemaitienė,</w:t>
            </w:r>
          </w:p>
          <w:p w:rsidR="001B3C06" w:rsidRPr="00C160AE" w:rsidRDefault="001B3C06" w:rsidP="001B3C06">
            <w:pPr>
              <w:rPr>
                <w:rFonts w:ascii="Times New Roman" w:hAnsi="Times New Roman"/>
                <w:sz w:val="22"/>
                <w:szCs w:val="22"/>
              </w:rPr>
            </w:pPr>
            <w:r w:rsidRPr="00C160AE">
              <w:rPr>
                <w:rFonts w:ascii="Times New Roman" w:hAnsi="Times New Roman"/>
                <w:sz w:val="22"/>
                <w:szCs w:val="22"/>
              </w:rPr>
              <w:t>D. Palukaitienė</w:t>
            </w:r>
          </w:p>
        </w:tc>
      </w:tr>
      <w:tr w:rsidR="001B3C06" w:rsidRPr="00C160AE" w:rsidTr="00C160AE">
        <w:trPr>
          <w:trHeight w:val="666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C160AE" w:rsidRDefault="001B3C06" w:rsidP="001B3C06">
            <w:pPr>
              <w:suppressAutoHyphens/>
              <w:jc w:val="center"/>
              <w:rPr>
                <w:rFonts w:ascii="Times New Roman" w:eastAsia="Calibri" w:hAnsi="Times New Roman"/>
                <w:sz w:val="22"/>
                <w:szCs w:val="22"/>
                <w:lang w:eastAsia="ar-SA"/>
              </w:rPr>
            </w:pPr>
            <w:r w:rsidRPr="00C160AE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6.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3C06" w:rsidRPr="00C160AE" w:rsidRDefault="001B3C06" w:rsidP="001B3C06">
            <w:pPr>
              <w:rPr>
                <w:rFonts w:ascii="Times New Roman" w:eastAsia="Calibri" w:hAnsi="Times New Roman"/>
                <w:sz w:val="22"/>
                <w:szCs w:val="22"/>
                <w:lang w:eastAsia="ar-SA"/>
              </w:rPr>
            </w:pPr>
            <w:r w:rsidRPr="00C160AE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Socialinės ir sveikatos apsaugos programa (14)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5C67D8" w:rsidRDefault="00FC3602" w:rsidP="001B3C06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11.00</w:t>
            </w:r>
            <w:r w:rsidR="00A603A0">
              <w:rPr>
                <w:rFonts w:ascii="Times New Roman" w:hAnsi="Times New Roman"/>
              </w:rPr>
              <w:t>–</w:t>
            </w:r>
            <w:r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12</w:t>
            </w:r>
            <w:r w:rsidR="001B3C06" w:rsidRPr="005C67D8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.00</w:t>
            </w:r>
            <w:r w:rsidR="00A603A0" w:rsidRPr="00A603A0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 xml:space="preserve"> </w:t>
            </w:r>
            <w:r w:rsidR="00A603A0" w:rsidRPr="00A603A0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val.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5C67D8" w:rsidRDefault="001B3C06" w:rsidP="001B3C06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C160AE" w:rsidRDefault="001B3C06" w:rsidP="001B3C06">
            <w:pPr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60AE">
              <w:rPr>
                <w:rFonts w:ascii="Times New Roman" w:hAnsi="Times New Roman"/>
                <w:sz w:val="22"/>
                <w:szCs w:val="22"/>
                <w:lang w:eastAsia="ar-SA"/>
              </w:rPr>
              <w:t>Konferencijų salėje</w:t>
            </w:r>
          </w:p>
          <w:p w:rsidR="001B3C06" w:rsidRPr="00C160AE" w:rsidRDefault="001B3C06" w:rsidP="001B3C06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C160AE" w:rsidRDefault="001B3C06" w:rsidP="001B3C06">
            <w:pPr>
              <w:rPr>
                <w:rFonts w:ascii="Times New Roman" w:hAnsi="Times New Roman"/>
                <w:sz w:val="22"/>
                <w:szCs w:val="22"/>
              </w:rPr>
            </w:pPr>
            <w:r w:rsidRPr="00C160AE">
              <w:rPr>
                <w:rFonts w:ascii="Times New Roman" w:hAnsi="Times New Roman"/>
                <w:sz w:val="22"/>
                <w:szCs w:val="22"/>
              </w:rPr>
              <w:t>L. Pocevičiūtė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C160AE" w:rsidRDefault="001B3C06" w:rsidP="001B3C06">
            <w:pPr>
              <w:rPr>
                <w:rFonts w:ascii="Times New Roman" w:hAnsi="Times New Roman"/>
                <w:sz w:val="22"/>
                <w:szCs w:val="22"/>
              </w:rPr>
            </w:pPr>
            <w:r w:rsidRPr="00C160A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D.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Pilypaitytė</w:t>
            </w:r>
          </w:p>
        </w:tc>
      </w:tr>
    </w:tbl>
    <w:p w:rsidR="0006239A" w:rsidRPr="00133C02" w:rsidRDefault="00170AFE" w:rsidP="00DF3061">
      <w:pPr>
        <w:suppressAutoHyphens/>
        <w:jc w:val="center"/>
        <w:rPr>
          <w:rFonts w:ascii="Times New Roman" w:hAnsi="Times New Roman"/>
          <w:b/>
          <w:sz w:val="20"/>
          <w:lang w:eastAsia="ar-SA"/>
        </w:rPr>
      </w:pPr>
      <w:r w:rsidRPr="00133C02">
        <w:rPr>
          <w:rFonts w:ascii="Times New Roman" w:hAnsi="Times New Roman"/>
          <w:b/>
          <w:sz w:val="20"/>
          <w:lang w:eastAsia="ar-SA"/>
        </w:rPr>
        <w:t xml:space="preserve"> </w:t>
      </w:r>
    </w:p>
    <w:p w:rsidR="0030585D" w:rsidRPr="001845C3" w:rsidRDefault="00D010C6" w:rsidP="00D010C6">
      <w:pPr>
        <w:suppressAutoHyphens/>
        <w:jc w:val="center"/>
        <w:rPr>
          <w:rFonts w:ascii="Times New Roman" w:hAnsi="Times New Roman"/>
          <w:color w:val="000000"/>
          <w:sz w:val="20"/>
        </w:rPr>
      </w:pPr>
      <w:r w:rsidRPr="00133C02">
        <w:rPr>
          <w:rFonts w:ascii="Times New Roman" w:hAnsi="Times New Roman"/>
          <w:b/>
          <w:sz w:val="20"/>
          <w:lang w:eastAsia="ar-SA"/>
        </w:rPr>
        <w:t>_________________</w:t>
      </w:r>
      <w:r w:rsidRPr="001845C3">
        <w:rPr>
          <w:rFonts w:ascii="Times New Roman" w:hAnsi="Times New Roman"/>
          <w:b/>
          <w:color w:val="000000"/>
          <w:sz w:val="20"/>
          <w:lang w:eastAsia="ar-SA"/>
        </w:rPr>
        <w:t>___________________________</w:t>
      </w:r>
    </w:p>
    <w:sectPr w:rsidR="0030585D" w:rsidRPr="001845C3" w:rsidSect="00DA54C7">
      <w:headerReference w:type="default" r:id="rId7"/>
      <w:headerReference w:type="first" r:id="rId8"/>
      <w:pgSz w:w="11907" w:h="16840" w:code="9"/>
      <w:pgMar w:top="1134" w:right="567" w:bottom="510" w:left="1418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158A" w:rsidRDefault="0037158A">
      <w:r>
        <w:separator/>
      </w:r>
    </w:p>
  </w:endnote>
  <w:endnote w:type="continuationSeparator" w:id="0">
    <w:p w:rsidR="0037158A" w:rsidRDefault="00371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158A" w:rsidRDefault="0037158A">
      <w:r>
        <w:separator/>
      </w:r>
    </w:p>
  </w:footnote>
  <w:footnote w:type="continuationSeparator" w:id="0">
    <w:p w:rsidR="0037158A" w:rsidRDefault="003715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95813428"/>
      <w:docPartObj>
        <w:docPartGallery w:val="Page Numbers (Top of Page)"/>
        <w:docPartUnique/>
      </w:docPartObj>
    </w:sdtPr>
    <w:sdtEndPr/>
    <w:sdtContent>
      <w:p w:rsidR="00890A46" w:rsidRDefault="00890A4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178B">
          <w:rPr>
            <w:noProof/>
          </w:rPr>
          <w:t>2</w:t>
        </w:r>
        <w:r>
          <w:fldChar w:fldCharType="end"/>
        </w:r>
      </w:p>
    </w:sdtContent>
  </w:sdt>
  <w:p w:rsidR="00E2090A" w:rsidRDefault="00E2090A">
    <w:pPr>
      <w:pStyle w:val="Antrats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A46" w:rsidRDefault="00890A46">
    <w:pPr>
      <w:pStyle w:val="Antrats"/>
      <w:jc w:val="center"/>
    </w:pPr>
  </w:p>
  <w:p w:rsidR="00890A46" w:rsidRDefault="00890A46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BC2"/>
    <w:rsid w:val="00047698"/>
    <w:rsid w:val="0006239A"/>
    <w:rsid w:val="00094496"/>
    <w:rsid w:val="000B7EC4"/>
    <w:rsid w:val="000C2338"/>
    <w:rsid w:val="000D4A4C"/>
    <w:rsid w:val="00116FEB"/>
    <w:rsid w:val="0012299D"/>
    <w:rsid w:val="00133C02"/>
    <w:rsid w:val="00170AFE"/>
    <w:rsid w:val="001845C3"/>
    <w:rsid w:val="00191B9E"/>
    <w:rsid w:val="001B2650"/>
    <w:rsid w:val="001B3C06"/>
    <w:rsid w:val="001D2410"/>
    <w:rsid w:val="001F41D8"/>
    <w:rsid w:val="002144BB"/>
    <w:rsid w:val="00234ACE"/>
    <w:rsid w:val="00251B77"/>
    <w:rsid w:val="002577C5"/>
    <w:rsid w:val="0026209D"/>
    <w:rsid w:val="00266B1A"/>
    <w:rsid w:val="00282E0F"/>
    <w:rsid w:val="002B27D9"/>
    <w:rsid w:val="002B722E"/>
    <w:rsid w:val="002C1416"/>
    <w:rsid w:val="002E4B52"/>
    <w:rsid w:val="002F178B"/>
    <w:rsid w:val="002F46D8"/>
    <w:rsid w:val="002F7ACE"/>
    <w:rsid w:val="0030585D"/>
    <w:rsid w:val="00312AA1"/>
    <w:rsid w:val="00344D71"/>
    <w:rsid w:val="00367DAE"/>
    <w:rsid w:val="00370C92"/>
    <w:rsid w:val="0037158A"/>
    <w:rsid w:val="003B2957"/>
    <w:rsid w:val="004218EC"/>
    <w:rsid w:val="004A3F43"/>
    <w:rsid w:val="004F4749"/>
    <w:rsid w:val="00533B24"/>
    <w:rsid w:val="005406BE"/>
    <w:rsid w:val="00541ADF"/>
    <w:rsid w:val="00546123"/>
    <w:rsid w:val="0056091E"/>
    <w:rsid w:val="005778CB"/>
    <w:rsid w:val="005C1044"/>
    <w:rsid w:val="005C67D8"/>
    <w:rsid w:val="00606F07"/>
    <w:rsid w:val="006725FF"/>
    <w:rsid w:val="00683759"/>
    <w:rsid w:val="00693F4F"/>
    <w:rsid w:val="00694B8D"/>
    <w:rsid w:val="006C0CAB"/>
    <w:rsid w:val="006C2AFB"/>
    <w:rsid w:val="006C2B73"/>
    <w:rsid w:val="006E4429"/>
    <w:rsid w:val="006E5161"/>
    <w:rsid w:val="00704AB0"/>
    <w:rsid w:val="00731393"/>
    <w:rsid w:val="0075095D"/>
    <w:rsid w:val="007610E1"/>
    <w:rsid w:val="007B7AA1"/>
    <w:rsid w:val="007D3C06"/>
    <w:rsid w:val="007F2FCC"/>
    <w:rsid w:val="007F50BC"/>
    <w:rsid w:val="00811B5B"/>
    <w:rsid w:val="00834ACC"/>
    <w:rsid w:val="00834EC9"/>
    <w:rsid w:val="00835784"/>
    <w:rsid w:val="00845901"/>
    <w:rsid w:val="008461F6"/>
    <w:rsid w:val="00847A51"/>
    <w:rsid w:val="00871CA2"/>
    <w:rsid w:val="00890A46"/>
    <w:rsid w:val="00896183"/>
    <w:rsid w:val="008C25BE"/>
    <w:rsid w:val="008D6290"/>
    <w:rsid w:val="008D6D8C"/>
    <w:rsid w:val="0092309B"/>
    <w:rsid w:val="009257C8"/>
    <w:rsid w:val="00952C25"/>
    <w:rsid w:val="0096696C"/>
    <w:rsid w:val="009865A8"/>
    <w:rsid w:val="009963DE"/>
    <w:rsid w:val="009B4EFD"/>
    <w:rsid w:val="009C17F2"/>
    <w:rsid w:val="009E6133"/>
    <w:rsid w:val="00A07BC2"/>
    <w:rsid w:val="00A20900"/>
    <w:rsid w:val="00A34000"/>
    <w:rsid w:val="00A603A0"/>
    <w:rsid w:val="00A748A1"/>
    <w:rsid w:val="00A92968"/>
    <w:rsid w:val="00AC2D92"/>
    <w:rsid w:val="00B115BF"/>
    <w:rsid w:val="00B227BB"/>
    <w:rsid w:val="00B32980"/>
    <w:rsid w:val="00B37CFC"/>
    <w:rsid w:val="00BC681B"/>
    <w:rsid w:val="00BF4039"/>
    <w:rsid w:val="00C05F8B"/>
    <w:rsid w:val="00C079EC"/>
    <w:rsid w:val="00C160AE"/>
    <w:rsid w:val="00C433F3"/>
    <w:rsid w:val="00C45ABB"/>
    <w:rsid w:val="00C77A20"/>
    <w:rsid w:val="00C77DCE"/>
    <w:rsid w:val="00C92686"/>
    <w:rsid w:val="00C9571D"/>
    <w:rsid w:val="00CC71A7"/>
    <w:rsid w:val="00CD7C1D"/>
    <w:rsid w:val="00D010C6"/>
    <w:rsid w:val="00D57CD3"/>
    <w:rsid w:val="00D64E1A"/>
    <w:rsid w:val="00D937E6"/>
    <w:rsid w:val="00DA54C7"/>
    <w:rsid w:val="00DB0324"/>
    <w:rsid w:val="00DD7E87"/>
    <w:rsid w:val="00DF3061"/>
    <w:rsid w:val="00E17AC0"/>
    <w:rsid w:val="00E2090A"/>
    <w:rsid w:val="00E33B9C"/>
    <w:rsid w:val="00E43BDD"/>
    <w:rsid w:val="00E659D2"/>
    <w:rsid w:val="00E71617"/>
    <w:rsid w:val="00E828A8"/>
    <w:rsid w:val="00E86606"/>
    <w:rsid w:val="00E957D9"/>
    <w:rsid w:val="00EA13B0"/>
    <w:rsid w:val="00EC6125"/>
    <w:rsid w:val="00F13D56"/>
    <w:rsid w:val="00F329EE"/>
    <w:rsid w:val="00F35277"/>
    <w:rsid w:val="00F47F03"/>
    <w:rsid w:val="00F85E6A"/>
    <w:rsid w:val="00FB797A"/>
    <w:rsid w:val="00FC3602"/>
    <w:rsid w:val="00FF1B17"/>
    <w:rsid w:val="00FF3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A868E17-B145-4A39-A291-2DE1918A9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  <w:lang w:bidi="ar-SA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rsid w:val="00BF403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BF4039"/>
    <w:rPr>
      <w:rFonts w:ascii="Segoe UI" w:hAnsi="Segoe UI" w:cs="Segoe UI"/>
      <w:sz w:val="18"/>
      <w:szCs w:val="18"/>
    </w:rPr>
  </w:style>
  <w:style w:type="character" w:styleId="Grietas">
    <w:name w:val="Strong"/>
    <w:qFormat/>
    <w:rsid w:val="0006239A"/>
    <w:rPr>
      <w:b/>
      <w:bCs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890A46"/>
    <w:rPr>
      <w:rFonts w:ascii="TimesLT" w:hAnsi="TimesLT"/>
      <w:sz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5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60AF8-7577-45B9-9206-4900BF3B6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152</TotalTime>
  <Pages>1</Pages>
  <Words>1264</Words>
  <Characters>722</Characters>
  <Application>Microsoft Office Word</Application>
  <DocSecurity>0</DocSecurity>
  <Lines>6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pilnas vardas</dc:creator>
  <cp:keywords/>
  <dc:description/>
  <cp:lastModifiedBy>Ingrida Maksvytienė</cp:lastModifiedBy>
  <cp:revision>18</cp:revision>
  <cp:lastPrinted>2019-01-07T06:40:00Z</cp:lastPrinted>
  <dcterms:created xsi:type="dcterms:W3CDTF">2019-01-02T12:23:00Z</dcterms:created>
  <dcterms:modified xsi:type="dcterms:W3CDTF">2019-01-07T09:36:00Z</dcterms:modified>
</cp:coreProperties>
</file>