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850681" w:rsidRDefault="001F30E5" w:rsidP="001F30E5">
      <w:pPr>
        <w:ind w:right="-175"/>
        <w:jc w:val="center"/>
        <w:rPr>
          <w:b/>
        </w:rPr>
      </w:pPr>
      <w:r w:rsidRPr="00850681">
        <w:rPr>
          <w:b/>
        </w:rPr>
        <w:t>DĖL ĮPAREIGOJIMO PATEIKTI 201</w:t>
      </w:r>
      <w:r>
        <w:rPr>
          <w:b/>
        </w:rPr>
        <w:t>8</w:t>
      </w:r>
      <w:r w:rsidRPr="00850681">
        <w:rPr>
          <w:b/>
        </w:rPr>
        <w:t xml:space="preserve"> METŲ VEIKLOS PLANĄ SUDARANČIŲ VEIKLOS PLANO PROGRAMŲ IR SENIŪNIJŲ 201</w:t>
      </w:r>
      <w:r>
        <w:rPr>
          <w:b/>
        </w:rPr>
        <w:t>8</w:t>
      </w:r>
      <w:r w:rsidRPr="00850681">
        <w:rPr>
          <w:b/>
        </w:rPr>
        <w:t xml:space="preserve"> M. METINIUS VEIKLOS PLANO </w:t>
      </w:r>
      <w:r>
        <w:rPr>
          <w:b/>
        </w:rPr>
        <w:t xml:space="preserve">ATASKAITŲ </w:t>
      </w:r>
      <w:r w:rsidRPr="00850681">
        <w:rPr>
          <w:b/>
        </w:rPr>
        <w:t>PROJEKTUS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vasario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F30E5" w:rsidRPr="00EA3D52" w:rsidRDefault="007D014D" w:rsidP="007D014D">
      <w:pPr>
        <w:ind w:firstLine="748"/>
        <w:jc w:val="both"/>
      </w:pPr>
      <w:r w:rsidRPr="007D014D">
        <w:rPr>
          <w:color w:val="000000"/>
        </w:rPr>
        <w:t>Vadovaudamasis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aprašo, patvirtinto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s tarybos 2016 m. birželio 23 d. sprendimu Nr. T-216 „D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l strateginio planavimo rajono savivaldyb</w:t>
      </w:r>
      <w:r w:rsidRPr="007D014D">
        <w:rPr>
          <w:rFonts w:hint="eastAsia"/>
          <w:color w:val="000000"/>
        </w:rPr>
        <w:t>ė</w:t>
      </w:r>
      <w:r w:rsidRPr="007D014D">
        <w:rPr>
          <w:color w:val="000000"/>
        </w:rPr>
        <w:t>je organizavimo tvarkos aprašo patvirtinimo“,</w:t>
      </w:r>
      <w:r>
        <w:rPr>
          <w:color w:val="000000"/>
        </w:rPr>
        <w:t xml:space="preserve"> </w:t>
      </w:r>
      <w:r w:rsidR="004D55AB">
        <w:t xml:space="preserve">65 ir 69 </w:t>
      </w:r>
      <w:r w:rsidR="001F30E5" w:rsidRPr="00D210B3">
        <w:rPr>
          <w:color w:val="000000"/>
        </w:rPr>
        <w:t>punkt</w:t>
      </w:r>
      <w:r>
        <w:rPr>
          <w:color w:val="000000"/>
        </w:rPr>
        <w:t>ais</w:t>
      </w:r>
      <w:r w:rsidR="001F30E5" w:rsidRPr="00D210B3">
        <w:rPr>
          <w:color w:val="000000"/>
        </w:rPr>
        <w:t>,</w:t>
      </w:r>
      <w:r w:rsidR="001F30E5">
        <w:t xml:space="preserve"> </w:t>
      </w:r>
      <w:r w:rsidRPr="007D014D">
        <w:t>rajono savivaldyb</w:t>
      </w:r>
      <w:r w:rsidRPr="007D014D">
        <w:rPr>
          <w:rFonts w:hint="eastAsia"/>
        </w:rPr>
        <w:t>ė</w:t>
      </w:r>
      <w:r w:rsidRPr="007D014D">
        <w:t>s tarybos 2017 m. gruodžio 21 d. sprendimu Nr. T-376 „D</w:t>
      </w:r>
      <w:r w:rsidRPr="007D014D">
        <w:rPr>
          <w:rFonts w:hint="eastAsia"/>
        </w:rPr>
        <w:t>ė</w:t>
      </w:r>
      <w:r w:rsidRPr="007D014D">
        <w:t>l rajono savivaldyb</w:t>
      </w:r>
      <w:r w:rsidRPr="007D014D">
        <w:rPr>
          <w:rFonts w:hint="eastAsia"/>
        </w:rPr>
        <w:t>ė</w:t>
      </w:r>
      <w:r w:rsidRPr="007D014D">
        <w:t>s program</w:t>
      </w:r>
      <w:r w:rsidRPr="007D014D">
        <w:rPr>
          <w:rFonts w:hint="eastAsia"/>
        </w:rPr>
        <w:t>ų</w:t>
      </w:r>
      <w:r w:rsidRPr="007D014D">
        <w:t xml:space="preserve"> s</w:t>
      </w:r>
      <w:r w:rsidRPr="007D014D">
        <w:rPr>
          <w:rFonts w:hint="eastAsia"/>
        </w:rPr>
        <w:t>ą</w:t>
      </w:r>
      <w:r w:rsidRPr="007D014D">
        <w:t>rašo patvirtinimo“,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>, patvirtint</w:t>
      </w:r>
      <w:r w:rsidRPr="007D014D">
        <w:rPr>
          <w:rFonts w:hint="eastAsia"/>
        </w:rPr>
        <w:t>ų</w:t>
      </w:r>
      <w:r w:rsidRPr="007D014D">
        <w:t xml:space="preserve">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tarybos 2016 m. rugs</w:t>
      </w:r>
      <w:r w:rsidRPr="007D014D">
        <w:rPr>
          <w:rFonts w:hint="eastAsia"/>
        </w:rPr>
        <w:t>ė</w:t>
      </w:r>
      <w:r w:rsidRPr="007D014D">
        <w:t>jo 23 d. sprendimu Nr. T-277 „D</w:t>
      </w:r>
      <w:r w:rsidRPr="007D014D">
        <w:rPr>
          <w:rFonts w:hint="eastAsia"/>
        </w:rPr>
        <w:t>ė</w:t>
      </w:r>
      <w:r w:rsidRPr="007D014D">
        <w:t>l Šaki</w:t>
      </w:r>
      <w:r w:rsidRPr="007D014D">
        <w:rPr>
          <w:rFonts w:hint="eastAsia"/>
        </w:rPr>
        <w:t>ų</w:t>
      </w:r>
      <w:r w:rsidRPr="007D014D">
        <w:t xml:space="preserve"> rajono savivaldyb</w:t>
      </w:r>
      <w:r w:rsidRPr="007D014D">
        <w:rPr>
          <w:rFonts w:hint="eastAsia"/>
        </w:rPr>
        <w:t>ė</w:t>
      </w:r>
      <w:r w:rsidRPr="007D014D">
        <w:t>s administracijos nuostat</w:t>
      </w:r>
      <w:r w:rsidRPr="007D014D">
        <w:rPr>
          <w:rFonts w:hint="eastAsia"/>
        </w:rPr>
        <w:t>ų</w:t>
      </w:r>
      <w:r w:rsidRPr="007D014D">
        <w:t xml:space="preserve"> patvirtinimo“, 24 punktu</w:t>
      </w:r>
      <w:r w:rsidR="009423D1">
        <w:t>,</w:t>
      </w:r>
    </w:p>
    <w:p w:rsidR="001F30E5" w:rsidRDefault="001F30E5" w:rsidP="007D014D">
      <w:pPr>
        <w:jc w:val="both"/>
        <w:rPr>
          <w:spacing w:val="32"/>
        </w:rPr>
      </w:pPr>
      <w:r>
        <w:rPr>
          <w:spacing w:val="32"/>
        </w:rPr>
        <w:tab/>
        <w:t xml:space="preserve">1. </w:t>
      </w:r>
      <w:r w:rsidRPr="007566F6">
        <w:rPr>
          <w:spacing w:val="60"/>
        </w:rPr>
        <w:t>Įpareigoju</w:t>
      </w:r>
      <w:r>
        <w:rPr>
          <w:spacing w:val="32"/>
        </w:rPr>
        <w:t>:</w:t>
      </w:r>
    </w:p>
    <w:p w:rsidR="001F30E5" w:rsidRDefault="001F30E5" w:rsidP="007D014D">
      <w:pPr>
        <w:jc w:val="both"/>
      </w:pPr>
      <w:r>
        <w:tab/>
        <w:t>1.1.</w:t>
      </w:r>
      <w:r w:rsidR="008B02B2">
        <w:t xml:space="preserve"> </w:t>
      </w:r>
      <w:r>
        <w:t xml:space="preserve">Rajono savivaldybės programų koordinatorius ir </w:t>
      </w:r>
      <w:r w:rsidRPr="00E47465">
        <w:rPr>
          <w:bCs/>
        </w:rPr>
        <w:t>už program</w:t>
      </w:r>
      <w:r>
        <w:rPr>
          <w:bCs/>
        </w:rPr>
        <w:t xml:space="preserve">as bei metinių veiklos planų rengimą </w:t>
      </w:r>
      <w:r>
        <w:t xml:space="preserve">atsakingus asmenis pagal kuruojamas programas pateikti iki 2019 m. vasario 21 d. rajono savivaldybės administracijos </w:t>
      </w:r>
      <w:r w:rsidRPr="001F30E5">
        <w:t>Biudžeto, turto ir strateginio planavimo</w:t>
      </w:r>
      <w:r>
        <w:t xml:space="preserve"> skyriui parengtų </w:t>
      </w:r>
      <w:r w:rsidRPr="00ED5530">
        <w:t>rajono savivaldybės administracijos</w:t>
      </w:r>
      <w:r w:rsidRPr="00ED5530">
        <w:rPr>
          <w:bCs/>
        </w:rPr>
        <w:t xml:space="preserve"> 201</w:t>
      </w:r>
      <w:r>
        <w:rPr>
          <w:bCs/>
        </w:rPr>
        <w:t>8</w:t>
      </w:r>
      <w:r w:rsidRPr="00ED5530">
        <w:rPr>
          <w:bCs/>
        </w:rPr>
        <w:t xml:space="preserve"> metų veiklos planą </w:t>
      </w:r>
      <w:r>
        <w:rPr>
          <w:bCs/>
        </w:rPr>
        <w:t>sudarančių veiklos plano programų ataskait</w:t>
      </w:r>
      <w:r>
        <w:rPr>
          <w:rFonts w:hint="eastAsia"/>
          <w:bCs/>
        </w:rPr>
        <w:t>ų</w:t>
      </w:r>
      <w:r>
        <w:rPr>
          <w:bCs/>
        </w:rPr>
        <w:t xml:space="preserve"> </w:t>
      </w:r>
      <w:r>
        <w:t>projektus.</w:t>
      </w:r>
    </w:p>
    <w:p w:rsidR="001F30E5" w:rsidRDefault="001F30E5" w:rsidP="007D014D">
      <w:pPr>
        <w:jc w:val="both"/>
      </w:pPr>
      <w:r>
        <w:tab/>
        <w:t>1.2. Rajono savivaldybės administracijos seniūnijų seniūnus</w:t>
      </w:r>
      <w:r w:rsidRPr="000F0B45">
        <w:t xml:space="preserve"> </w:t>
      </w:r>
      <w:r>
        <w:t>pateikti iki 2019 m. vasario 21 d. rajo</w:t>
      </w:r>
      <w:r w:rsidR="009423D1">
        <w:t xml:space="preserve">no savivaldybės administracijos </w:t>
      </w:r>
      <w:r w:rsidR="009423D1" w:rsidRPr="009423D1">
        <w:t>Biudžeto,</w:t>
      </w:r>
      <w:r w:rsidR="009423D1">
        <w:t xml:space="preserve"> turto ir strateginio planavimo </w:t>
      </w:r>
      <w:r>
        <w:t>skyriui parengtų seniūnijų 2018 metų veiklos plano ataskait</w:t>
      </w:r>
      <w:r>
        <w:rPr>
          <w:rFonts w:hint="eastAsia"/>
        </w:rPr>
        <w:t>ų</w:t>
      </w:r>
      <w:r>
        <w:t xml:space="preserve"> projektus.</w:t>
      </w:r>
    </w:p>
    <w:p w:rsidR="001F30E5" w:rsidRPr="007566F6" w:rsidRDefault="001F30E5" w:rsidP="007D014D">
      <w:pPr>
        <w:ind w:firstLine="709"/>
        <w:jc w:val="both"/>
        <w:outlineLvl w:val="0"/>
      </w:pPr>
      <w:r>
        <w:t>2</w:t>
      </w:r>
      <w:r w:rsidR="00601D5F">
        <w:t xml:space="preserve">. </w:t>
      </w:r>
      <w:r w:rsidRPr="007566F6">
        <w:t xml:space="preserve">N u s t a t a u,  jog </w:t>
      </w:r>
      <w:r>
        <w:t xml:space="preserve">rajono savivaldybės programų koordinatoriai ir </w:t>
      </w:r>
      <w:r w:rsidRPr="00E47465">
        <w:rPr>
          <w:bCs/>
        </w:rPr>
        <w:t>už program</w:t>
      </w:r>
      <w:r>
        <w:rPr>
          <w:bCs/>
        </w:rPr>
        <w:t>as</w:t>
      </w:r>
      <w:r>
        <w:rPr>
          <w:bCs/>
          <w:sz w:val="22"/>
          <w:szCs w:val="22"/>
        </w:rPr>
        <w:t xml:space="preserve"> </w:t>
      </w:r>
      <w:r w:rsidR="006B2D2F">
        <w:rPr>
          <w:bCs/>
        </w:rPr>
        <w:t>bei metinių veiklos planų</w:t>
      </w:r>
      <w:bookmarkStart w:id="0" w:name="_GoBack"/>
      <w:bookmarkEnd w:id="0"/>
      <w:r w:rsidR="005A2F9E">
        <w:rPr>
          <w:bCs/>
        </w:rPr>
        <w:t xml:space="preserve"> </w:t>
      </w:r>
      <w:r>
        <w:rPr>
          <w:bCs/>
        </w:rPr>
        <w:t>ataskaitų rengimą</w:t>
      </w:r>
      <w:r>
        <w:t xml:space="preserve"> atsakingi asmenys</w:t>
      </w:r>
      <w:r w:rsidRPr="00850681">
        <w:t xml:space="preserve"> </w:t>
      </w:r>
      <w:r>
        <w:t>pagal kuruojamas programas bei administracijos seniūnijų seniūnai</w:t>
      </w:r>
      <w:r w:rsidRPr="007566F6">
        <w:t xml:space="preserve"> atsakingi už teisingą </w:t>
      </w:r>
      <w:r>
        <w:t>2018</w:t>
      </w:r>
      <w:r w:rsidR="004A6222">
        <w:t xml:space="preserve"> metų veiklos </w:t>
      </w:r>
      <w:r w:rsidR="00D93EEF">
        <w:t xml:space="preserve">plano </w:t>
      </w:r>
      <w:r>
        <w:t>ataskait</w:t>
      </w:r>
      <w:r>
        <w:rPr>
          <w:rFonts w:hint="eastAsia"/>
        </w:rPr>
        <w:t>ų</w:t>
      </w:r>
      <w:r>
        <w:t xml:space="preserve"> projektuose </w:t>
      </w:r>
      <w:r w:rsidRPr="007566F6">
        <w:t>duomen</w:t>
      </w:r>
      <w:r>
        <w:t>ų</w:t>
      </w:r>
      <w:r w:rsidRPr="00D03604">
        <w:t xml:space="preserve"> </w:t>
      </w:r>
      <w:r>
        <w:t>pateikimą</w:t>
      </w:r>
      <w:r w:rsidRPr="007566F6">
        <w:t>.</w:t>
      </w:r>
    </w:p>
    <w:p w:rsidR="00434111" w:rsidRDefault="00434111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434111" w:rsidRPr="007D014D" w:rsidRDefault="00434111" w:rsidP="007D014D">
      <w:pPr>
        <w:rPr>
          <w:rFonts w:ascii="Times New Roman" w:hAnsi="Times New Roman"/>
          <w:sz w:val="12"/>
          <w:szCs w:val="12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Pr="007D014D" w:rsidRDefault="009423D1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2019-02-06</w:t>
      </w: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    </w:t>
      </w:r>
    </w:p>
    <w:p w:rsidR="009423D1" w:rsidRDefault="009423D1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</w:p>
    <w:p w:rsidR="001D38EF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</w:t>
      </w:r>
    </w:p>
    <w:sectPr w:rsidR="001D38E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4C4" w:rsidRDefault="00AE64C4">
      <w:r>
        <w:separator/>
      </w:r>
    </w:p>
  </w:endnote>
  <w:endnote w:type="continuationSeparator" w:id="0">
    <w:p w:rsidR="00AE64C4" w:rsidRDefault="00AE6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4C4" w:rsidRDefault="00AE64C4">
      <w:r>
        <w:separator/>
      </w:r>
    </w:p>
  </w:footnote>
  <w:footnote w:type="continuationSeparator" w:id="0">
    <w:p w:rsidR="00AE64C4" w:rsidRDefault="00AE6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F799C"/>
    <w:rsid w:val="00117499"/>
    <w:rsid w:val="001D38EF"/>
    <w:rsid w:val="001E7250"/>
    <w:rsid w:val="001F30E5"/>
    <w:rsid w:val="002765E4"/>
    <w:rsid w:val="00283F86"/>
    <w:rsid w:val="0028720A"/>
    <w:rsid w:val="002D3ABC"/>
    <w:rsid w:val="00313CF0"/>
    <w:rsid w:val="00342E29"/>
    <w:rsid w:val="003A0C31"/>
    <w:rsid w:val="003F491F"/>
    <w:rsid w:val="00434111"/>
    <w:rsid w:val="00435ADB"/>
    <w:rsid w:val="004A6222"/>
    <w:rsid w:val="004D55AB"/>
    <w:rsid w:val="00521D86"/>
    <w:rsid w:val="00583E25"/>
    <w:rsid w:val="005A2F9E"/>
    <w:rsid w:val="00601D5F"/>
    <w:rsid w:val="00610881"/>
    <w:rsid w:val="006B2D2F"/>
    <w:rsid w:val="0070001E"/>
    <w:rsid w:val="007464BD"/>
    <w:rsid w:val="007D014D"/>
    <w:rsid w:val="008B02B2"/>
    <w:rsid w:val="008C1B78"/>
    <w:rsid w:val="008F4809"/>
    <w:rsid w:val="009423D1"/>
    <w:rsid w:val="0098205C"/>
    <w:rsid w:val="009A4D00"/>
    <w:rsid w:val="009C4EAB"/>
    <w:rsid w:val="009F065C"/>
    <w:rsid w:val="00AE64C4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93EEF"/>
    <w:rsid w:val="00DD47CE"/>
    <w:rsid w:val="00E918BB"/>
    <w:rsid w:val="00ED113F"/>
    <w:rsid w:val="00EE2CE3"/>
    <w:rsid w:val="00F01EF6"/>
    <w:rsid w:val="00F457E0"/>
    <w:rsid w:val="00F85B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63</TotalTime>
  <Pages>1</Pages>
  <Words>1329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2084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15</cp:revision>
  <cp:lastPrinted>2019-02-06T12:33:00Z</cp:lastPrinted>
  <dcterms:created xsi:type="dcterms:W3CDTF">2019-02-04T16:54:00Z</dcterms:created>
  <dcterms:modified xsi:type="dcterms:W3CDTF">2019-02-06T12:57:00Z</dcterms:modified>
</cp:coreProperties>
</file>