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026" w:rsidRPr="00F43E18" w:rsidRDefault="007A6026" w:rsidP="00E77A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PATVIRTINTA</w:t>
      </w:r>
    </w:p>
    <w:p w:rsidR="007A6026" w:rsidRDefault="007A6026" w:rsidP="00E77AD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F43E18">
        <w:rPr>
          <w:rFonts w:ascii="Times New Roman" w:hAnsi="Times New Roman"/>
          <w:sz w:val="24"/>
          <w:szCs w:val="24"/>
        </w:rPr>
        <w:t>Šakių rajono savivaldybės administracijos direktoriaus</w:t>
      </w:r>
    </w:p>
    <w:p w:rsidR="007A6026" w:rsidRDefault="007A6026" w:rsidP="00BB2D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2015 m. gruodžio 29 d. įsakymu Nr. AT-1411  </w:t>
      </w:r>
    </w:p>
    <w:p w:rsidR="007A6026" w:rsidRDefault="007A6026" w:rsidP="00BB2D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(2016 m. vasario 8 d. įsakymo Nr. AT-86 redakcija</w:t>
      </w:r>
    </w:p>
    <w:p w:rsidR="007A6026" w:rsidRDefault="007A6026" w:rsidP="00BB2D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2017 m. lapkričio 23 d. įsakymo Nr. AT-1114 redakcija</w:t>
      </w:r>
    </w:p>
    <w:p w:rsidR="007A6026" w:rsidRPr="00F43E18" w:rsidRDefault="007A6026" w:rsidP="00BB2DD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2018 m. rugsėjo 24 d. įsakymo Nr. AT-916 redakcija</w:t>
      </w:r>
    </w:p>
    <w:p w:rsidR="007A6026" w:rsidRPr="00F43E18" w:rsidRDefault="007A6026" w:rsidP="00E3072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2019 m. vasario 12</w:t>
      </w:r>
      <w:r w:rsidRPr="00F43E18">
        <w:rPr>
          <w:rFonts w:ascii="Times New Roman" w:hAnsi="Times New Roman"/>
          <w:sz w:val="24"/>
          <w:szCs w:val="24"/>
        </w:rPr>
        <w:t xml:space="preserve"> d. įsakymo Nr</w:t>
      </w:r>
      <w:r>
        <w:rPr>
          <w:rFonts w:ascii="Times New Roman" w:hAnsi="Times New Roman"/>
          <w:sz w:val="24"/>
          <w:szCs w:val="24"/>
        </w:rPr>
        <w:t>. AT-        redakcija)</w:t>
      </w:r>
    </w:p>
    <w:p w:rsidR="007A6026" w:rsidRPr="00F43E18" w:rsidRDefault="007A6026" w:rsidP="00017AE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585" w:type="dxa"/>
        <w:tblInd w:w="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6"/>
        <w:gridCol w:w="3868"/>
        <w:gridCol w:w="1966"/>
        <w:gridCol w:w="2935"/>
      </w:tblGrid>
      <w:tr w:rsidR="007A6026" w:rsidRPr="00B47082" w:rsidTr="007734E2">
        <w:trPr>
          <w:trHeight w:val="405"/>
        </w:trPr>
        <w:tc>
          <w:tcPr>
            <w:tcW w:w="816" w:type="dxa"/>
          </w:tcPr>
          <w:p w:rsidR="007A6026" w:rsidRPr="00B47082" w:rsidRDefault="007A6026" w:rsidP="00017A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3868" w:type="dxa"/>
          </w:tcPr>
          <w:p w:rsidR="007A6026" w:rsidRPr="00B47082" w:rsidRDefault="007A6026" w:rsidP="00017AE3">
            <w:pPr>
              <w:tabs>
                <w:tab w:val="left" w:pos="34"/>
              </w:tabs>
              <w:spacing w:after="0" w:line="240" w:lineRule="auto"/>
              <w:ind w:right="-5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ab/>
              <w:t>Daugiabučio namo adresas</w:t>
            </w:r>
          </w:p>
        </w:tc>
        <w:tc>
          <w:tcPr>
            <w:tcW w:w="1966" w:type="dxa"/>
          </w:tcPr>
          <w:p w:rsidR="007A6026" w:rsidRPr="00B47082" w:rsidRDefault="007A6026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Naudingas plotas,</w:t>
            </w:r>
          </w:p>
          <w:p w:rsidR="007A6026" w:rsidRPr="00B47082" w:rsidRDefault="007A6026" w:rsidP="00EC2F89">
            <w:pPr>
              <w:spacing w:after="0" w:line="240" w:lineRule="auto"/>
              <w:ind w:right="-598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 xml:space="preserve">          kv. m</w:t>
            </w:r>
          </w:p>
        </w:tc>
        <w:tc>
          <w:tcPr>
            <w:tcW w:w="2935" w:type="dxa"/>
          </w:tcPr>
          <w:p w:rsidR="007A6026" w:rsidRPr="00B47082" w:rsidRDefault="007A6026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 xml:space="preserve">Gyvenamųjų patalpų (butų) </w:t>
            </w:r>
          </w:p>
          <w:p w:rsidR="007A6026" w:rsidRPr="00B47082" w:rsidRDefault="007A6026" w:rsidP="00017AE3">
            <w:pPr>
              <w:spacing w:after="0" w:line="240" w:lineRule="auto"/>
              <w:ind w:right="-59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ir kitų  patalpų skaičius</w:t>
            </w:r>
          </w:p>
        </w:tc>
      </w:tr>
      <w:tr w:rsidR="007A6026" w:rsidRPr="00B47082" w:rsidTr="007734E2">
        <w:trPr>
          <w:trHeight w:val="246"/>
        </w:trPr>
        <w:tc>
          <w:tcPr>
            <w:tcW w:w="816" w:type="dxa"/>
          </w:tcPr>
          <w:p w:rsidR="007A6026" w:rsidRPr="00B47082" w:rsidRDefault="007A6026" w:rsidP="00AE2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DE58A5" w:rsidRDefault="007A6026" w:rsidP="00AE22F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B47082">
              <w:rPr>
                <w:rFonts w:ascii="Times New Roman" w:hAnsi="Times New Roman"/>
                <w:b/>
                <w:sz w:val="24"/>
                <w:szCs w:val="24"/>
              </w:rPr>
              <w:t>Gelgaudiškio seniūnija</w:t>
            </w:r>
          </w:p>
        </w:tc>
        <w:tc>
          <w:tcPr>
            <w:tcW w:w="1966" w:type="dxa"/>
          </w:tcPr>
          <w:p w:rsidR="007A6026" w:rsidRPr="00B47082" w:rsidRDefault="007A6026" w:rsidP="00AE2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AE22F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3B6EE3" w:rsidTr="005054D6">
        <w:trPr>
          <w:trHeight w:val="256"/>
        </w:trPr>
        <w:tc>
          <w:tcPr>
            <w:tcW w:w="816" w:type="dxa"/>
          </w:tcPr>
          <w:p w:rsidR="007A6026" w:rsidRPr="003B6EE3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868" w:type="dxa"/>
            <w:vAlign w:val="bottom"/>
          </w:tcPr>
          <w:p w:rsidR="007A6026" w:rsidRPr="003B6EE3" w:rsidRDefault="007A6026" w:rsidP="0095073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Mokyklos g. 10, Gelgaudiškis</w:t>
            </w:r>
          </w:p>
        </w:tc>
        <w:tc>
          <w:tcPr>
            <w:tcW w:w="1966" w:type="dxa"/>
            <w:vAlign w:val="bottom"/>
          </w:tcPr>
          <w:p w:rsidR="007A6026" w:rsidRPr="003B6EE3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1130,28</w:t>
            </w:r>
          </w:p>
        </w:tc>
        <w:tc>
          <w:tcPr>
            <w:tcW w:w="2935" w:type="dxa"/>
            <w:vAlign w:val="bottom"/>
          </w:tcPr>
          <w:p w:rsidR="007A6026" w:rsidRPr="003B6EE3" w:rsidRDefault="007A6026" w:rsidP="0004018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 xml:space="preserve">                    24 </w:t>
            </w:r>
          </w:p>
        </w:tc>
      </w:tr>
      <w:tr w:rsidR="007A6026" w:rsidRPr="00B47082" w:rsidTr="007734E2">
        <w:trPr>
          <w:trHeight w:val="124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Mokyklos g. 20a, Gelgaudiškis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2246,39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40</w:t>
            </w:r>
          </w:p>
        </w:tc>
      </w:tr>
      <w:tr w:rsidR="007A6026" w:rsidRPr="00B47082" w:rsidTr="005054D6">
        <w:trPr>
          <w:trHeight w:val="260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 xml:space="preserve">Vakarų g. 15 </w:t>
            </w: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, Gelgaudiškis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142,59</w:t>
            </w: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6026" w:rsidRPr="00B47082" w:rsidTr="005054D6">
        <w:trPr>
          <w:trHeight w:val="263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7082">
              <w:rPr>
                <w:rFonts w:ascii="Times New Roman" w:hAnsi="Times New Roman"/>
                <w:b/>
                <w:sz w:val="24"/>
                <w:szCs w:val="24"/>
              </w:rPr>
              <w:t>Griškabūdžio seniūnija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026" w:rsidRPr="00B47082" w:rsidTr="005054D6">
        <w:trPr>
          <w:trHeight w:val="126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Skrynupių g. 7, Griškabūdis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625,89</w:t>
            </w: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A6026" w:rsidRPr="00B47082" w:rsidTr="005054D6">
        <w:trPr>
          <w:trHeight w:val="126"/>
        </w:trPr>
        <w:tc>
          <w:tcPr>
            <w:tcW w:w="816" w:type="dxa"/>
          </w:tcPr>
          <w:p w:rsidR="007A6026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Rygišk</w:t>
            </w:r>
            <w:r w:rsidRPr="00B47082">
              <w:rPr>
                <w:rFonts w:ascii="Times New Roman" w:hAnsi="Times New Roman"/>
                <w:sz w:val="24"/>
                <w:szCs w:val="24"/>
              </w:rPr>
              <w:t>ių g. 7, Griškabūdis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617,34</w:t>
            </w: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A6026" w:rsidRPr="00B47082" w:rsidTr="005054D6">
        <w:trPr>
          <w:trHeight w:val="126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Liepų g. 16, Degutinė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188,88</w:t>
            </w: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6026" w:rsidRPr="00B47082" w:rsidTr="007734E2">
        <w:trPr>
          <w:trHeight w:val="115"/>
        </w:trPr>
        <w:tc>
          <w:tcPr>
            <w:tcW w:w="81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7A6026" w:rsidRPr="00B47082" w:rsidRDefault="007A6026" w:rsidP="009507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5511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Kidulių seniūnija</w:t>
            </w:r>
          </w:p>
        </w:tc>
        <w:tc>
          <w:tcPr>
            <w:tcW w:w="1966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7A6026" w:rsidRPr="00B47082" w:rsidRDefault="007A6026" w:rsidP="009507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026" w:rsidRPr="00B47082" w:rsidTr="005054D6">
        <w:trPr>
          <w:trHeight w:val="262"/>
        </w:trPr>
        <w:tc>
          <w:tcPr>
            <w:tcW w:w="81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Nemuno g. 59,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222,79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251"/>
        </w:trPr>
        <w:tc>
          <w:tcPr>
            <w:tcW w:w="81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Nemuno g. 60c,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340,90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256"/>
        </w:trPr>
        <w:tc>
          <w:tcPr>
            <w:tcW w:w="81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Nemuno g. 64,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Kiduliai</w:t>
            </w:r>
          </w:p>
        </w:tc>
        <w:tc>
          <w:tcPr>
            <w:tcW w:w="1966" w:type="dxa"/>
          </w:tcPr>
          <w:p w:rsidR="007A6026" w:rsidRPr="00B47082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271,88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9166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25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Aušros g. 3, Voveriai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478,33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239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Šermukšnių g. 10, Voveriai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144,31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5054D6">
        <w:trPr>
          <w:trHeight w:val="23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Gudlaukio k. 13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394,45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371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E58A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Kriūkų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026" w:rsidRPr="00B47082" w:rsidTr="005054D6">
        <w:trPr>
          <w:trHeight w:val="303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Darbininkų g. 11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221,97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124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Mokyklos g. 8, Joginiškiai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388,81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128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Kudirkos Naumiesčio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1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112,07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3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219,16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302,95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8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202,67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10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360,59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Tilto g. 13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156,60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Varpo g. 6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123,84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Varpo g. 10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113,08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g. 47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337,27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g. 57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78,81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 23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256,88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 25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111,27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 27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320,99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Dariaus ir Girėno g. 9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115,48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Dariaus ir Girėno g. 10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135,00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Dariaus ir Girėno g. 33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504,06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Dariaus ir Girėno g. 35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215,95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Kranto g. 24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272,69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Kranto g. 33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125,77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P.Mašioto g. 32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105,39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P.Mašioto g. 32a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76,16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P.Mašioto g. 34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99,70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P.Mašioto g. 35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65,93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P.Mašioto g. 38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, Kudirkos Naumiestis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318,28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J.Jablonskio g. 19, Kubilėliai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391,64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J.Jablonskio g. 21, Kubilėliai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396,99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7082">
              <w:rPr>
                <w:rFonts w:ascii="Times New Roman" w:hAnsi="Times New Roman"/>
                <w:b/>
                <w:sz w:val="24"/>
                <w:szCs w:val="24"/>
              </w:rPr>
              <w:t>Lekėčių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Kauno g. 1, Lekėčiai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629,19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Kauno g. 13, Lekėčiai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633,57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Ateities g. 6, Lekėčiai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371,41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Draugystės g. 12, Lekėčiai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84,44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Draugystės g. 20, Lekėčiai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110,49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968CB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Lukšių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Pergalės g. 3,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407,25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A.Tatarės g. 21, 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Lukšiai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156,00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Mokyklos g. 29, Liepalotai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490,16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7A2199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Plokščių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B47082" w:rsidTr="00E3072E">
        <w:trPr>
          <w:trHeight w:val="421"/>
        </w:trPr>
        <w:tc>
          <w:tcPr>
            <w:tcW w:w="816" w:type="dxa"/>
          </w:tcPr>
          <w:p w:rsidR="007A6026" w:rsidRPr="00B47082" w:rsidRDefault="007A6026" w:rsidP="00C07D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Nemuno g. 5, Kubiliai</w:t>
            </w:r>
          </w:p>
        </w:tc>
        <w:tc>
          <w:tcPr>
            <w:tcW w:w="1966" w:type="dxa"/>
          </w:tcPr>
          <w:p w:rsidR="007A6026" w:rsidRPr="00B47082" w:rsidRDefault="007A6026" w:rsidP="00C07D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B47082">
              <w:rPr>
                <w:rFonts w:ascii="Times New Roman" w:hAnsi="Times New Roman"/>
                <w:sz w:val="24"/>
                <w:szCs w:val="24"/>
              </w:rPr>
              <w:t>162,12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C07D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                    </w:t>
            </w: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DE58A5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Sintautų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J.Pikčilingio g. 10, Sintautai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383,27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P.Vaičaičio g. 24 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407,89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P.Vaičaičio g. 33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113,68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DE58A5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DE58A5">
              <w:rPr>
                <w:rFonts w:ascii="Times New Roman" w:hAnsi="Times New Roman"/>
                <w:b/>
                <w:sz w:val="24"/>
                <w:szCs w:val="24"/>
                <w:lang w:eastAsia="lt-LT"/>
              </w:rPr>
              <w:t>Sudargo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Kalno g. 2, Sudargas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167,04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7734E2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68" w:type="dxa"/>
            <w:vAlign w:val="bottom"/>
          </w:tcPr>
          <w:p w:rsidR="007A6026" w:rsidRPr="00DE58A5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lt-LT"/>
              </w:rPr>
            </w:pPr>
            <w:r w:rsidRPr="00B47082">
              <w:rPr>
                <w:rFonts w:ascii="Times New Roman" w:hAnsi="Times New Roman"/>
                <w:b/>
                <w:sz w:val="24"/>
                <w:szCs w:val="24"/>
              </w:rPr>
              <w:t>Šakių seniūnija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3868" w:type="dxa"/>
          </w:tcPr>
          <w:p w:rsidR="007A6026" w:rsidRPr="00B47082" w:rsidRDefault="007A6026" w:rsidP="005054D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Bažnyčios g. 3, Šakiai</w:t>
            </w:r>
          </w:p>
        </w:tc>
        <w:tc>
          <w:tcPr>
            <w:tcW w:w="196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171,90</w:t>
            </w:r>
          </w:p>
        </w:tc>
        <w:tc>
          <w:tcPr>
            <w:tcW w:w="2935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Bažnyčios g.11,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657,26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5054D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Bažnyčios g.21, Šakiai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(dalis)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860,13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 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Bažnyčios g.8,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172,18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Birutės g. 6, Šakiai,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135,66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3B6EE3" w:rsidTr="005054D6">
        <w:trPr>
          <w:trHeight w:val="70"/>
        </w:trPr>
        <w:tc>
          <w:tcPr>
            <w:tcW w:w="816" w:type="dxa"/>
          </w:tcPr>
          <w:p w:rsidR="007A6026" w:rsidRPr="003B6EE3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</w:rPr>
              <w:t>60</w:t>
            </w:r>
          </w:p>
        </w:tc>
        <w:tc>
          <w:tcPr>
            <w:tcW w:w="3868" w:type="dxa"/>
            <w:vAlign w:val="bottom"/>
          </w:tcPr>
          <w:p w:rsidR="007A6026" w:rsidRPr="003B6EE3" w:rsidRDefault="007A6026" w:rsidP="00E27D6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Draugystės takas 3, Šakiai</w:t>
            </w:r>
          </w:p>
        </w:tc>
        <w:tc>
          <w:tcPr>
            <w:tcW w:w="1966" w:type="dxa"/>
            <w:vAlign w:val="bottom"/>
          </w:tcPr>
          <w:p w:rsidR="007A6026" w:rsidRPr="003B6EE3" w:rsidRDefault="007A6026" w:rsidP="00C07DA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 xml:space="preserve">       2328,04</w:t>
            </w:r>
          </w:p>
        </w:tc>
        <w:tc>
          <w:tcPr>
            <w:tcW w:w="2935" w:type="dxa"/>
            <w:vAlign w:val="bottom"/>
          </w:tcPr>
          <w:p w:rsidR="007A6026" w:rsidRPr="003B6EE3" w:rsidRDefault="007A6026" w:rsidP="002C6157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3B6EE3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 xml:space="preserve">                    45 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Draugystės takas 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1070,13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Draugystės takas 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1058,05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Draugystės takas 8,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1084,11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E.Steponaičio g. 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365,59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4708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E.Steponaičio g.14,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386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Griškabūdžio g.32,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1407,6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24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J.Basanavičiaus g.16,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1827,37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Jaunystės takas 3,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1236,65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24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Kęstučio g. 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318,54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Kęstučio g. 5,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362,04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Kęstučio g.12,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312,95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Kęstučio g.21,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1123,75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24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Kęstučio g. 28,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164,33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Kęstučio g. 104</w:t>
            </w: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251,36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Nepriklausomybės g.3,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560,27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Striūpų g.4,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425,08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g.7,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160,75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 xml:space="preserve">Šaulių g.8, Šakiai, 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180,46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g.10,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244,13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g.12,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234,28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g.15,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150,27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g.19,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219,2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g.22,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170,74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g.24,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2709,55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g.25,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126,21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g.26,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193,31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g.30 (S.Banaičio 1) 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253,70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Šaulių g. 36,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178,55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g.37,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216,21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 39,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539,13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g.41,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540,18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12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 47,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352,02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g.51,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721,5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20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g.53,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315,04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6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g.57</w:t>
            </w: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A</w:t>
            </w: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266,74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70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g.70,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1537,76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g.76,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1522,95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</w:t>
            </w:r>
          </w:p>
        </w:tc>
      </w:tr>
      <w:tr w:rsidR="007A6026" w:rsidRPr="00B47082" w:rsidTr="005054D6">
        <w:trPr>
          <w:trHeight w:val="241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g.80,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1531,55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36</w:t>
            </w:r>
          </w:p>
        </w:tc>
      </w:tr>
      <w:tr w:rsidR="007A6026" w:rsidRPr="00B47082" w:rsidTr="005054D6">
        <w:trPr>
          <w:trHeight w:val="271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g.86,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184,52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8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g.96,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151,18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g.98,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sz w:val="24"/>
                <w:szCs w:val="24"/>
                <w:lang w:eastAsia="lt-LT"/>
              </w:rPr>
              <w:t>26,21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102</w:t>
            </w:r>
          </w:p>
        </w:tc>
        <w:tc>
          <w:tcPr>
            <w:tcW w:w="3868" w:type="dxa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g.102B, Šakiai</w:t>
            </w:r>
          </w:p>
        </w:tc>
        <w:tc>
          <w:tcPr>
            <w:tcW w:w="1966" w:type="dxa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1420,17</w:t>
            </w:r>
          </w:p>
        </w:tc>
        <w:tc>
          <w:tcPr>
            <w:tcW w:w="2935" w:type="dxa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28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103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V.Kudirkos g.108,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397,48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7</w:t>
            </w:r>
          </w:p>
        </w:tc>
      </w:tr>
      <w:tr w:rsidR="007A6026" w:rsidRPr="00B47082" w:rsidTr="005054D6">
        <w:trPr>
          <w:trHeight w:val="246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Vasario 16-osios g.9,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260,34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5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 g. 7,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94,77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106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g. 9,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110,82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3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g.19,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1888,44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40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Vytauto g.21, Šakiai</w:t>
            </w:r>
          </w:p>
        </w:tc>
        <w:tc>
          <w:tcPr>
            <w:tcW w:w="1966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1929,52</w:t>
            </w:r>
          </w:p>
        </w:tc>
        <w:tc>
          <w:tcPr>
            <w:tcW w:w="2935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40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Naudžių g. 14, Naudžiai</w:t>
            </w:r>
          </w:p>
        </w:tc>
        <w:tc>
          <w:tcPr>
            <w:tcW w:w="196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302,67</w:t>
            </w:r>
          </w:p>
        </w:tc>
        <w:tc>
          <w:tcPr>
            <w:tcW w:w="2935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110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Naudžių g. 18, Naudžiai</w:t>
            </w:r>
          </w:p>
        </w:tc>
        <w:tc>
          <w:tcPr>
            <w:tcW w:w="196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302,24</w:t>
            </w:r>
          </w:p>
        </w:tc>
        <w:tc>
          <w:tcPr>
            <w:tcW w:w="2935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7A6026" w:rsidRPr="00B47082" w:rsidTr="005054D6">
        <w:trPr>
          <w:trHeight w:val="249"/>
        </w:trPr>
        <w:tc>
          <w:tcPr>
            <w:tcW w:w="81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</w:t>
            </w:r>
          </w:p>
        </w:tc>
        <w:tc>
          <w:tcPr>
            <w:tcW w:w="3868" w:type="dxa"/>
            <w:vAlign w:val="bottom"/>
          </w:tcPr>
          <w:p w:rsidR="007A6026" w:rsidRPr="00F43E18" w:rsidRDefault="007A6026" w:rsidP="00E27D6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lt-LT"/>
              </w:rPr>
            </w:pPr>
            <w:r w:rsidRPr="00F43E18">
              <w:rPr>
                <w:rFonts w:ascii="Times New Roman" w:hAnsi="Times New Roman"/>
                <w:sz w:val="24"/>
                <w:szCs w:val="24"/>
                <w:lang w:eastAsia="lt-LT"/>
              </w:rPr>
              <w:t>Kuodžių g. 5, Kuodžiai</w:t>
            </w:r>
          </w:p>
        </w:tc>
        <w:tc>
          <w:tcPr>
            <w:tcW w:w="1966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383,62</w:t>
            </w:r>
          </w:p>
        </w:tc>
        <w:tc>
          <w:tcPr>
            <w:tcW w:w="2935" w:type="dxa"/>
          </w:tcPr>
          <w:p w:rsidR="007A6026" w:rsidRPr="00B47082" w:rsidRDefault="007A6026" w:rsidP="00E27D6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708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</w:tbl>
    <w:p w:rsidR="007A6026" w:rsidRDefault="007A6026" w:rsidP="0034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6026" w:rsidRDefault="007A6026" w:rsidP="0034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6026" w:rsidRDefault="007A6026" w:rsidP="0034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6026" w:rsidRDefault="007A6026" w:rsidP="003468A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----------------------------------------------------------------------</w:t>
      </w:r>
    </w:p>
    <w:sectPr w:rsidR="007A6026" w:rsidSect="00E3072E">
      <w:pgSz w:w="11906" w:h="16838"/>
      <w:pgMar w:top="1258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BA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17AE3"/>
    <w:rsid w:val="00017AE3"/>
    <w:rsid w:val="000233B4"/>
    <w:rsid w:val="0004018E"/>
    <w:rsid w:val="00065F11"/>
    <w:rsid w:val="000968CB"/>
    <w:rsid w:val="000B574B"/>
    <w:rsid w:val="000E1A39"/>
    <w:rsid w:val="000E2135"/>
    <w:rsid w:val="001200E6"/>
    <w:rsid w:val="0012336E"/>
    <w:rsid w:val="0013598D"/>
    <w:rsid w:val="00143EB2"/>
    <w:rsid w:val="001B7795"/>
    <w:rsid w:val="001C4519"/>
    <w:rsid w:val="001E725C"/>
    <w:rsid w:val="00210FF8"/>
    <w:rsid w:val="00212CA6"/>
    <w:rsid w:val="002176F9"/>
    <w:rsid w:val="002424EA"/>
    <w:rsid w:val="00265A73"/>
    <w:rsid w:val="00284075"/>
    <w:rsid w:val="00287F74"/>
    <w:rsid w:val="002A084A"/>
    <w:rsid w:val="002B7673"/>
    <w:rsid w:val="002C6157"/>
    <w:rsid w:val="002F4D95"/>
    <w:rsid w:val="00301B03"/>
    <w:rsid w:val="003328D2"/>
    <w:rsid w:val="003468A1"/>
    <w:rsid w:val="0037196C"/>
    <w:rsid w:val="0037196F"/>
    <w:rsid w:val="00385511"/>
    <w:rsid w:val="003B5B85"/>
    <w:rsid w:val="003B6EE3"/>
    <w:rsid w:val="003C7FA6"/>
    <w:rsid w:val="003D05BD"/>
    <w:rsid w:val="00407400"/>
    <w:rsid w:val="00410F8B"/>
    <w:rsid w:val="004206AE"/>
    <w:rsid w:val="00433C7F"/>
    <w:rsid w:val="00440D5F"/>
    <w:rsid w:val="0044157E"/>
    <w:rsid w:val="00450EA3"/>
    <w:rsid w:val="00480770"/>
    <w:rsid w:val="00496C57"/>
    <w:rsid w:val="004C0C5F"/>
    <w:rsid w:val="004D46F7"/>
    <w:rsid w:val="005054D6"/>
    <w:rsid w:val="00525991"/>
    <w:rsid w:val="0053714F"/>
    <w:rsid w:val="0053744B"/>
    <w:rsid w:val="00553FF5"/>
    <w:rsid w:val="0056220A"/>
    <w:rsid w:val="00562921"/>
    <w:rsid w:val="005A306C"/>
    <w:rsid w:val="005C0F23"/>
    <w:rsid w:val="005C76CD"/>
    <w:rsid w:val="005F635E"/>
    <w:rsid w:val="0061431A"/>
    <w:rsid w:val="006317FE"/>
    <w:rsid w:val="006516E0"/>
    <w:rsid w:val="0066613F"/>
    <w:rsid w:val="00675689"/>
    <w:rsid w:val="006906D3"/>
    <w:rsid w:val="006B406C"/>
    <w:rsid w:val="006C4679"/>
    <w:rsid w:val="006D3936"/>
    <w:rsid w:val="006E7717"/>
    <w:rsid w:val="006F22B7"/>
    <w:rsid w:val="00704C20"/>
    <w:rsid w:val="00733CBA"/>
    <w:rsid w:val="00736582"/>
    <w:rsid w:val="0074596B"/>
    <w:rsid w:val="007734E2"/>
    <w:rsid w:val="00776656"/>
    <w:rsid w:val="00777B9D"/>
    <w:rsid w:val="007A2199"/>
    <w:rsid w:val="007A6026"/>
    <w:rsid w:val="007B3457"/>
    <w:rsid w:val="007E5AE1"/>
    <w:rsid w:val="00806779"/>
    <w:rsid w:val="00810ED7"/>
    <w:rsid w:val="00812A10"/>
    <w:rsid w:val="00821D38"/>
    <w:rsid w:val="00822884"/>
    <w:rsid w:val="00823A2C"/>
    <w:rsid w:val="0082670C"/>
    <w:rsid w:val="00864430"/>
    <w:rsid w:val="00870485"/>
    <w:rsid w:val="00870C8D"/>
    <w:rsid w:val="00885F4F"/>
    <w:rsid w:val="0089194C"/>
    <w:rsid w:val="008A0695"/>
    <w:rsid w:val="0090662C"/>
    <w:rsid w:val="009143FC"/>
    <w:rsid w:val="00932AB8"/>
    <w:rsid w:val="00950738"/>
    <w:rsid w:val="009573E4"/>
    <w:rsid w:val="00982E3B"/>
    <w:rsid w:val="00996248"/>
    <w:rsid w:val="009A62AF"/>
    <w:rsid w:val="009C408A"/>
    <w:rsid w:val="009C744D"/>
    <w:rsid w:val="009E7E4F"/>
    <w:rsid w:val="00A01B62"/>
    <w:rsid w:val="00A5125E"/>
    <w:rsid w:val="00A6493D"/>
    <w:rsid w:val="00A87751"/>
    <w:rsid w:val="00AA42A8"/>
    <w:rsid w:val="00AA47A3"/>
    <w:rsid w:val="00AE0F1A"/>
    <w:rsid w:val="00AE22FD"/>
    <w:rsid w:val="00AF1733"/>
    <w:rsid w:val="00B17751"/>
    <w:rsid w:val="00B47082"/>
    <w:rsid w:val="00B6388F"/>
    <w:rsid w:val="00B96E20"/>
    <w:rsid w:val="00BB2DD6"/>
    <w:rsid w:val="00BC432F"/>
    <w:rsid w:val="00BE6542"/>
    <w:rsid w:val="00BF7D46"/>
    <w:rsid w:val="00C07DAD"/>
    <w:rsid w:val="00C12FD7"/>
    <w:rsid w:val="00C236D6"/>
    <w:rsid w:val="00C252A2"/>
    <w:rsid w:val="00C344DA"/>
    <w:rsid w:val="00C37079"/>
    <w:rsid w:val="00C4345A"/>
    <w:rsid w:val="00C4732A"/>
    <w:rsid w:val="00C57DD2"/>
    <w:rsid w:val="00CA2E39"/>
    <w:rsid w:val="00CA73EB"/>
    <w:rsid w:val="00CC69BF"/>
    <w:rsid w:val="00CC7B75"/>
    <w:rsid w:val="00CE02E2"/>
    <w:rsid w:val="00D00F6C"/>
    <w:rsid w:val="00D241DA"/>
    <w:rsid w:val="00D256B3"/>
    <w:rsid w:val="00D53395"/>
    <w:rsid w:val="00D53D8E"/>
    <w:rsid w:val="00D60E91"/>
    <w:rsid w:val="00D639FC"/>
    <w:rsid w:val="00D86C38"/>
    <w:rsid w:val="00D9277C"/>
    <w:rsid w:val="00D9363D"/>
    <w:rsid w:val="00DD608D"/>
    <w:rsid w:val="00DE58A5"/>
    <w:rsid w:val="00E0037B"/>
    <w:rsid w:val="00E01B7B"/>
    <w:rsid w:val="00E27D68"/>
    <w:rsid w:val="00E304E3"/>
    <w:rsid w:val="00E3072E"/>
    <w:rsid w:val="00E37499"/>
    <w:rsid w:val="00E56A88"/>
    <w:rsid w:val="00E77AD2"/>
    <w:rsid w:val="00E91661"/>
    <w:rsid w:val="00EB0DB2"/>
    <w:rsid w:val="00EB2E56"/>
    <w:rsid w:val="00EC2F89"/>
    <w:rsid w:val="00EE29B1"/>
    <w:rsid w:val="00EF4F18"/>
    <w:rsid w:val="00EF7377"/>
    <w:rsid w:val="00F22D22"/>
    <w:rsid w:val="00F23E01"/>
    <w:rsid w:val="00F312F5"/>
    <w:rsid w:val="00F43E18"/>
    <w:rsid w:val="00F51F75"/>
    <w:rsid w:val="00F61B75"/>
    <w:rsid w:val="00F74E02"/>
    <w:rsid w:val="00FA32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F8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35</TotalTime>
  <Pages>3</Pages>
  <Words>3605</Words>
  <Characters>2055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Šakių rajono savivaldybės administracijos direktoriaus</dc:title>
  <dc:subject/>
  <dc:creator>207_ukio_1</dc:creator>
  <cp:keywords/>
  <dc:description/>
  <cp:lastModifiedBy>pilnas vardas</cp:lastModifiedBy>
  <cp:revision>5</cp:revision>
  <cp:lastPrinted>2019-02-12T08:45:00Z</cp:lastPrinted>
  <dcterms:created xsi:type="dcterms:W3CDTF">2019-02-12T08:37:00Z</dcterms:created>
  <dcterms:modified xsi:type="dcterms:W3CDTF">2019-02-12T14:22:00Z</dcterms:modified>
</cp:coreProperties>
</file>