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240" w:rsidRDefault="00EC0240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alt="konturas" style="width:42pt;height:47.25pt;visibility:visible">
            <v:imagedata r:id="rId6" o:title=""/>
          </v:shape>
        </w:pict>
      </w:r>
    </w:p>
    <w:p w:rsidR="00EC0240" w:rsidRDefault="00EC0240">
      <w:pPr>
        <w:jc w:val="center"/>
        <w:rPr>
          <w:rFonts w:ascii="Times New Roman" w:hAnsi="Times New Roman"/>
          <w:b/>
        </w:rPr>
      </w:pPr>
    </w:p>
    <w:p w:rsidR="00EC0240" w:rsidRDefault="00EC024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C0240" w:rsidRDefault="00EC0240">
      <w:pPr>
        <w:jc w:val="center"/>
        <w:rPr>
          <w:rFonts w:ascii="Times New Roman" w:hAnsi="Times New Roman"/>
          <w:b/>
        </w:rPr>
      </w:pPr>
    </w:p>
    <w:p w:rsidR="00EC0240" w:rsidRDefault="00EC0240">
      <w:pPr>
        <w:jc w:val="center"/>
        <w:rPr>
          <w:rFonts w:ascii="Times New Roman" w:hAnsi="Times New Roman"/>
          <w:b/>
        </w:rPr>
      </w:pPr>
    </w:p>
    <w:p w:rsidR="00EC0240" w:rsidRDefault="00EC024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C0240" w:rsidRDefault="00EC0240" w:rsidP="000506B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RAJONO SAVIVALDYBĖS ADMINISTRACIJOS DIREKTORIAUS 2015 M. GRUODŽIO 29 D. ĮSAKYMO NR. AT-1411 „DĖL BENDROJO NAUDOJIMO OBJEKTŲ ADMINISTRATORIAUS SKYRIMO“ PAKEITIMO </w:t>
      </w:r>
    </w:p>
    <w:p w:rsidR="00EC0240" w:rsidRDefault="00EC0240" w:rsidP="000506B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C0240" w:rsidRDefault="00EC0240" w:rsidP="000506B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2018  m. vasario 12 d.  Nr. AT-</w:t>
      </w:r>
      <w:bookmarkStart w:id="0" w:name="_GoBack"/>
      <w:bookmarkEnd w:id="0"/>
    </w:p>
    <w:p w:rsidR="00EC0240" w:rsidRDefault="00EC0240" w:rsidP="000506B4">
      <w:pPr>
        <w:pStyle w:val="Heading1"/>
        <w:ind w:left="0" w:firstLine="0"/>
        <w:jc w:val="center"/>
      </w:pPr>
      <w:r>
        <w:t>Šakiai</w:t>
      </w:r>
    </w:p>
    <w:p w:rsidR="00EC0240" w:rsidRDefault="00EC0240" w:rsidP="000506B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C0240" w:rsidRDefault="00EC0240" w:rsidP="000506B4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Pr="0021157D">
        <w:rPr>
          <w:rFonts w:ascii="Times New Roman" w:hAnsi="Times New Roman"/>
        </w:rPr>
        <w:t xml:space="preserve">Vadovaudamasis </w:t>
      </w:r>
      <w:r>
        <w:rPr>
          <w:rFonts w:ascii="Times New Roman" w:hAnsi="Times New Roman"/>
        </w:rPr>
        <w:t>Lietuvos Respublikos vietos savivaldos įstatymo 18 straipsnio 1 dalimi bei atsižvelgdamas į  Šakių rajono savivaldybės tarybos 2018 m. lapkričio 23 d. sprendimą Nr. T-380 „Dėl pastato pagrindinės naudojimo paskirties pakeitimo“ bei daugiabučių namų gyventojų apsisprendimą,</w:t>
      </w:r>
    </w:p>
    <w:p w:rsidR="00EC0240" w:rsidRDefault="00EC0240" w:rsidP="000506B4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p a k e i č i u rajono savivaldybės administracijos direktoriaus 2015 m. gruodžio 29 d. įsakymo Nr. AT-1411 „Dėl bendrojo naudojimo objektų administratoriaus skyrimo“ 1 punktu patvirtintą priedą ir išdėstau nauja redakcija  (pridedama).</w:t>
      </w:r>
    </w:p>
    <w:p w:rsidR="00EC0240" w:rsidRPr="00E23A4B" w:rsidRDefault="00EC0240" w:rsidP="000506B4">
      <w:pPr>
        <w:tabs>
          <w:tab w:val="left" w:pos="851"/>
          <w:tab w:val="left" w:pos="6804"/>
          <w:tab w:val="left" w:pos="7450"/>
        </w:tabs>
        <w:spacing w:line="360" w:lineRule="atLeast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Cs/>
          <w:color w:val="000000"/>
          <w:szCs w:val="24"/>
          <w:lang w:eastAsia="en-US"/>
        </w:rPr>
        <w:t xml:space="preserve">           </w:t>
      </w:r>
      <w:r w:rsidRPr="00E23A4B">
        <w:rPr>
          <w:rFonts w:ascii="Times New Roman" w:hAnsi="Times New Roman"/>
          <w:bCs/>
          <w:color w:val="000000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EC0240" w:rsidRDefault="00EC0240" w:rsidP="000506B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:rsidR="00EC0240" w:rsidRDefault="00EC0240" w:rsidP="000506B4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</w:p>
    <w:p w:rsidR="00EC0240" w:rsidRDefault="00EC0240" w:rsidP="000506B4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Dainius Grincevičius</w:t>
      </w:r>
    </w:p>
    <w:p w:rsidR="00EC0240" w:rsidRDefault="00EC0240" w:rsidP="000506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C0240" w:rsidRDefault="00EC0240" w:rsidP="000506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C0240" w:rsidRDefault="00EC0240" w:rsidP="000506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C0240" w:rsidRDefault="00EC0240" w:rsidP="000506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C0240" w:rsidRDefault="00EC0240" w:rsidP="000506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C0240" w:rsidRDefault="00EC0240" w:rsidP="000506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C0240" w:rsidRDefault="00EC0240" w:rsidP="000506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C0240" w:rsidRDefault="00EC0240" w:rsidP="000506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C0240" w:rsidRDefault="00EC0240" w:rsidP="000506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C0240" w:rsidRDefault="00EC0240" w:rsidP="000506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C0240" w:rsidRDefault="00EC0240" w:rsidP="000506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C0240" w:rsidRDefault="00EC0240" w:rsidP="000506B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C0240" w:rsidRDefault="00EC0240" w:rsidP="000506B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EC0240" w:rsidRDefault="00EC0240" w:rsidP="000506B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Ūkio, architektūros ir investicijų skyriaus </w:t>
      </w:r>
    </w:p>
    <w:p w:rsidR="00EC0240" w:rsidRDefault="00EC0240" w:rsidP="000506B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vyriausiasis specialistas </w:t>
      </w:r>
    </w:p>
    <w:p w:rsidR="00EC0240" w:rsidRDefault="00EC0240" w:rsidP="000506B4">
      <w:pPr>
        <w:overflowPunct w:val="0"/>
        <w:rPr>
          <w:rFonts w:ascii="Times New Roman" w:hAnsi="Times New Roman"/>
          <w:szCs w:val="24"/>
        </w:rPr>
      </w:pPr>
    </w:p>
    <w:p w:rsidR="00EC0240" w:rsidRDefault="00EC0240" w:rsidP="000506B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Antanas Grigaitis</w:t>
      </w:r>
    </w:p>
    <w:p w:rsidR="00EC0240" w:rsidRDefault="00EC0240" w:rsidP="000506B4">
      <w:pPr>
        <w:overflowPunct w:val="0"/>
        <w:rPr>
          <w:rFonts w:ascii="Times New Roman" w:hAnsi="Times New Roman"/>
          <w:b/>
        </w:rPr>
      </w:pPr>
      <w:r>
        <w:rPr>
          <w:rFonts w:ascii="Times New Roman" w:hAnsi="Times New Roman"/>
          <w:szCs w:val="24"/>
        </w:rPr>
        <w:t xml:space="preserve"> 2019-02-12</w:t>
      </w:r>
    </w:p>
    <w:sectPr w:rsidR="00EC0240" w:rsidSect="00D47E5B">
      <w:headerReference w:type="default" r:id="rId7"/>
      <w:footerReference w:type="default" r:id="rId8"/>
      <w:pgSz w:w="11907" w:h="16840" w:code="9"/>
      <w:pgMar w:top="1134" w:right="567" w:bottom="851" w:left="1701" w:header="567" w:footer="369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0240" w:rsidRDefault="00EC0240">
      <w:r>
        <w:separator/>
      </w:r>
    </w:p>
  </w:endnote>
  <w:endnote w:type="continuationSeparator" w:id="0">
    <w:p w:rsidR="00EC0240" w:rsidRDefault="00EC02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240" w:rsidRPr="00434111" w:rsidRDefault="00EC0240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0240" w:rsidRDefault="00EC0240">
      <w:r>
        <w:separator/>
      </w:r>
    </w:p>
  </w:footnote>
  <w:footnote w:type="continuationSeparator" w:id="0">
    <w:p w:rsidR="00EC0240" w:rsidRDefault="00EC02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240" w:rsidRDefault="00EC0240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38EF"/>
    <w:rsid w:val="000506B4"/>
    <w:rsid w:val="000E4E36"/>
    <w:rsid w:val="00117499"/>
    <w:rsid w:val="001D38EF"/>
    <w:rsid w:val="001E0857"/>
    <w:rsid w:val="001E7250"/>
    <w:rsid w:val="0021157D"/>
    <w:rsid w:val="002765E4"/>
    <w:rsid w:val="0028720A"/>
    <w:rsid w:val="002D3ABC"/>
    <w:rsid w:val="00313CF0"/>
    <w:rsid w:val="00342E29"/>
    <w:rsid w:val="00354F06"/>
    <w:rsid w:val="003A0C31"/>
    <w:rsid w:val="003F2EC4"/>
    <w:rsid w:val="003F491F"/>
    <w:rsid w:val="00434111"/>
    <w:rsid w:val="00435ADB"/>
    <w:rsid w:val="004545DC"/>
    <w:rsid w:val="00521215"/>
    <w:rsid w:val="005215E4"/>
    <w:rsid w:val="00521D86"/>
    <w:rsid w:val="00583E25"/>
    <w:rsid w:val="00597B92"/>
    <w:rsid w:val="005D72B6"/>
    <w:rsid w:val="00610881"/>
    <w:rsid w:val="00662061"/>
    <w:rsid w:val="00681D4C"/>
    <w:rsid w:val="0070001E"/>
    <w:rsid w:val="00706326"/>
    <w:rsid w:val="008C1B78"/>
    <w:rsid w:val="008E2B57"/>
    <w:rsid w:val="008F4809"/>
    <w:rsid w:val="00955F0E"/>
    <w:rsid w:val="0098205C"/>
    <w:rsid w:val="00990B87"/>
    <w:rsid w:val="009B0BCA"/>
    <w:rsid w:val="009C4EAB"/>
    <w:rsid w:val="009F065C"/>
    <w:rsid w:val="00A473DF"/>
    <w:rsid w:val="00AE7378"/>
    <w:rsid w:val="00B43594"/>
    <w:rsid w:val="00B75BCD"/>
    <w:rsid w:val="00B75F85"/>
    <w:rsid w:val="00BE1E33"/>
    <w:rsid w:val="00BE4C6A"/>
    <w:rsid w:val="00BE6D25"/>
    <w:rsid w:val="00C2225A"/>
    <w:rsid w:val="00C3214B"/>
    <w:rsid w:val="00C838D9"/>
    <w:rsid w:val="00C84A75"/>
    <w:rsid w:val="00C921BD"/>
    <w:rsid w:val="00CA67DC"/>
    <w:rsid w:val="00CA6ECE"/>
    <w:rsid w:val="00D47E5B"/>
    <w:rsid w:val="00D54945"/>
    <w:rsid w:val="00D71F8C"/>
    <w:rsid w:val="00DD47CE"/>
    <w:rsid w:val="00E23A4B"/>
    <w:rsid w:val="00E918BB"/>
    <w:rsid w:val="00EC0240"/>
    <w:rsid w:val="00ED113F"/>
    <w:rsid w:val="00EE0367"/>
    <w:rsid w:val="00EE2CE3"/>
    <w:rsid w:val="00EF2D75"/>
    <w:rsid w:val="00F01EF6"/>
    <w:rsid w:val="00F37F23"/>
    <w:rsid w:val="00FF2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594"/>
    <w:rPr>
      <w:rFonts w:ascii="TimesLT" w:hAnsi="TimesLT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43594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5BCD"/>
    <w:rPr>
      <w:rFonts w:ascii="Cambria" w:hAnsi="Cambria" w:cs="Times New Roman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semiHidden/>
    <w:rsid w:val="00B43594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75BCD"/>
    <w:rPr>
      <w:rFonts w:ascii="TimesLT" w:hAnsi="TimesLT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B4359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75BCD"/>
    <w:rPr>
      <w:rFonts w:ascii="TimesLT" w:hAnsi="TimesLT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848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8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8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8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855</Words>
  <Characters>488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pilnas vardas</cp:lastModifiedBy>
  <cp:revision>5</cp:revision>
  <cp:lastPrinted>2019-02-12T08:47:00Z</cp:lastPrinted>
  <dcterms:created xsi:type="dcterms:W3CDTF">2019-01-31T14:04:00Z</dcterms:created>
  <dcterms:modified xsi:type="dcterms:W3CDTF">2019-02-12T14:09:00Z</dcterms:modified>
</cp:coreProperties>
</file>