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BCC" w:rsidRPr="002750A2" w:rsidRDefault="00C53D70">
      <w:pPr>
        <w:pStyle w:val="Antrats"/>
        <w:jc w:val="center"/>
        <w:rPr>
          <w:rFonts w:ascii="Times New Roman" w:hAnsi="Times New Roman"/>
          <w:b/>
        </w:rPr>
      </w:pPr>
      <w:r w:rsidRPr="002750A2">
        <w:rPr>
          <w:rFonts w:ascii="Times New Roman" w:hAnsi="Times New Roman"/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223" w:rsidRPr="002750A2" w:rsidRDefault="00841072">
      <w:pPr>
        <w:pStyle w:val="Antrats"/>
        <w:jc w:val="center"/>
        <w:rPr>
          <w:rFonts w:ascii="Times New Roman" w:hAnsi="Times New Roman"/>
          <w:b/>
        </w:rPr>
      </w:pPr>
      <w:r w:rsidRPr="002750A2">
        <w:rPr>
          <w:rFonts w:ascii="Times New Roman" w:hAnsi="Times New Roman"/>
          <w:b/>
        </w:rPr>
        <w:t xml:space="preserve">ŠAKIŲ RAJONO SAVIVALDYBĖS </w:t>
      </w:r>
      <w:r w:rsidR="00C07223" w:rsidRPr="002750A2">
        <w:rPr>
          <w:rFonts w:ascii="Times New Roman" w:hAnsi="Times New Roman"/>
          <w:b/>
        </w:rPr>
        <w:t>TARYBA</w:t>
      </w:r>
    </w:p>
    <w:p w:rsidR="00C07223" w:rsidRPr="002750A2" w:rsidRDefault="00C07223">
      <w:pPr>
        <w:pStyle w:val="Antrats"/>
        <w:jc w:val="center"/>
        <w:rPr>
          <w:rFonts w:ascii="Times New Roman" w:hAnsi="Times New Roman"/>
          <w:b/>
        </w:rPr>
      </w:pPr>
    </w:p>
    <w:p w:rsidR="00C07223" w:rsidRPr="002750A2" w:rsidRDefault="00C07223">
      <w:pPr>
        <w:pStyle w:val="Antrats"/>
        <w:jc w:val="center"/>
        <w:rPr>
          <w:rFonts w:ascii="Times New Roman" w:hAnsi="Times New Roman"/>
          <w:b/>
        </w:rPr>
      </w:pPr>
      <w:r w:rsidRPr="002750A2">
        <w:rPr>
          <w:rFonts w:ascii="Times New Roman" w:hAnsi="Times New Roman"/>
          <w:b/>
        </w:rPr>
        <w:t>SPRENDIMAS</w:t>
      </w:r>
    </w:p>
    <w:p w:rsidR="002750A2" w:rsidRPr="002750A2" w:rsidRDefault="002750A2" w:rsidP="002750A2">
      <w:pPr>
        <w:pStyle w:val="Antrat1"/>
        <w:jc w:val="center"/>
        <w:rPr>
          <w:sz w:val="24"/>
        </w:rPr>
      </w:pPr>
      <w:bookmarkStart w:id="0" w:name="_GoBack"/>
      <w:r w:rsidRPr="002750A2">
        <w:rPr>
          <w:sz w:val="24"/>
        </w:rPr>
        <w:t xml:space="preserve">DĖL </w:t>
      </w:r>
      <w:r w:rsidR="00B608FF">
        <w:rPr>
          <w:sz w:val="24"/>
        </w:rPr>
        <w:t xml:space="preserve">PRITARIMO </w:t>
      </w:r>
      <w:r w:rsidR="00B33807">
        <w:rPr>
          <w:sz w:val="24"/>
        </w:rPr>
        <w:t xml:space="preserve">ŠAKIŲ </w:t>
      </w:r>
      <w:r w:rsidR="00B608FF">
        <w:rPr>
          <w:sz w:val="24"/>
        </w:rPr>
        <w:t xml:space="preserve">RAJONO SAVIVALDYBĖS </w:t>
      </w:r>
      <w:r w:rsidR="00B608FF" w:rsidRPr="000B25AE">
        <w:rPr>
          <w:sz w:val="24"/>
          <w:szCs w:val="24"/>
        </w:rPr>
        <w:t xml:space="preserve">TARYBOS </w:t>
      </w:r>
      <w:r w:rsidR="00B608FF">
        <w:rPr>
          <w:sz w:val="24"/>
          <w:szCs w:val="24"/>
        </w:rPr>
        <w:t xml:space="preserve">IR MERO </w:t>
      </w:r>
      <w:r w:rsidR="00B608FF" w:rsidRPr="000B25AE">
        <w:rPr>
          <w:sz w:val="24"/>
          <w:szCs w:val="24"/>
        </w:rPr>
        <w:t>20</w:t>
      </w:r>
      <w:r w:rsidR="00B608FF">
        <w:rPr>
          <w:sz w:val="24"/>
          <w:szCs w:val="24"/>
        </w:rPr>
        <w:t>1</w:t>
      </w:r>
      <w:r w:rsidR="00314B74">
        <w:rPr>
          <w:sz w:val="24"/>
          <w:szCs w:val="24"/>
        </w:rPr>
        <w:t>8</w:t>
      </w:r>
      <w:r w:rsidR="00B608FF" w:rsidRPr="000B25AE">
        <w:rPr>
          <w:sz w:val="24"/>
          <w:szCs w:val="24"/>
        </w:rPr>
        <w:t xml:space="preserve"> METŲ VEIKLOS</w:t>
      </w:r>
      <w:r w:rsidR="00B608FF">
        <w:rPr>
          <w:sz w:val="24"/>
          <w:szCs w:val="24"/>
        </w:rPr>
        <w:t xml:space="preserve"> ATASKAITAI</w:t>
      </w:r>
    </w:p>
    <w:bookmarkEnd w:id="0"/>
    <w:p w:rsidR="002750A2" w:rsidRPr="002750A2" w:rsidRDefault="002750A2" w:rsidP="002750A2">
      <w:pPr>
        <w:tabs>
          <w:tab w:val="left" w:pos="6804"/>
        </w:tabs>
        <w:jc w:val="center"/>
        <w:rPr>
          <w:rFonts w:ascii="Times New Roman" w:hAnsi="Times New Roman"/>
        </w:rPr>
      </w:pPr>
    </w:p>
    <w:p w:rsidR="002750A2" w:rsidRPr="002750A2" w:rsidRDefault="00C53D70" w:rsidP="002750A2">
      <w:pPr>
        <w:tabs>
          <w:tab w:val="left" w:pos="6804"/>
        </w:tabs>
        <w:jc w:val="center"/>
        <w:rPr>
          <w:rFonts w:ascii="Times New Roman" w:hAnsi="Times New Roman"/>
        </w:rPr>
      </w:pPr>
      <w:r w:rsidRPr="002750A2">
        <w:rPr>
          <w:rFonts w:ascii="Times New Roman" w:hAnsi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4357370</wp:posOffset>
                </wp:positionH>
                <wp:positionV relativeFrom="paragraph">
                  <wp:posOffset>-1821180</wp:posOffset>
                </wp:positionV>
                <wp:extent cx="1701165" cy="342900"/>
                <wp:effectExtent l="0" t="0" r="0" b="0"/>
                <wp:wrapNone/>
                <wp:docPr id="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1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0A2" w:rsidRPr="00DD37F7" w:rsidRDefault="002750A2" w:rsidP="002750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343.1pt;margin-top:-143.4pt;width:133.9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" strokecolor="white">
                <v:textbox>
                  <w:txbxContent>
                    <w:p w:rsidR="002750A2" w:rsidRPr="00DD37F7" w:rsidRDefault="002750A2" w:rsidP="002750A2"/>
                  </w:txbxContent>
                </v:textbox>
              </v:shape>
            </w:pict>
          </mc:Fallback>
        </mc:AlternateContent>
      </w:r>
      <w:r w:rsidR="002750A2" w:rsidRPr="002750A2">
        <w:rPr>
          <w:rFonts w:ascii="Times New Roman" w:hAnsi="Times New Roman"/>
        </w:rPr>
        <w:t>201</w:t>
      </w:r>
      <w:r w:rsidR="00314B74">
        <w:rPr>
          <w:rFonts w:ascii="Times New Roman" w:hAnsi="Times New Roman"/>
        </w:rPr>
        <w:t>9</w:t>
      </w:r>
      <w:r w:rsidR="002750A2" w:rsidRPr="002750A2">
        <w:rPr>
          <w:rFonts w:ascii="Times New Roman" w:hAnsi="Times New Roman"/>
        </w:rPr>
        <w:t xml:space="preserve"> m. </w:t>
      </w:r>
      <w:r w:rsidR="00314B74">
        <w:rPr>
          <w:rFonts w:ascii="Times New Roman" w:hAnsi="Times New Roman"/>
        </w:rPr>
        <w:t>vasario</w:t>
      </w:r>
      <w:r w:rsidR="00E45764">
        <w:rPr>
          <w:rFonts w:ascii="Times New Roman" w:hAnsi="Times New Roman"/>
        </w:rPr>
        <w:t xml:space="preserve"> 15 </w:t>
      </w:r>
      <w:r w:rsidR="002750A2" w:rsidRPr="002750A2">
        <w:rPr>
          <w:rFonts w:ascii="Times New Roman" w:hAnsi="Times New Roman"/>
        </w:rPr>
        <w:t>d.</w:t>
      </w:r>
      <w:r w:rsidR="002750A2" w:rsidRPr="002750A2">
        <w:rPr>
          <w:rFonts w:ascii="Times New Roman" w:hAnsi="Times New Roman"/>
          <w:sz w:val="28"/>
        </w:rPr>
        <w:t xml:space="preserve"> </w:t>
      </w:r>
      <w:r w:rsidR="00A143D3">
        <w:rPr>
          <w:rFonts w:ascii="Times New Roman" w:hAnsi="Times New Roman"/>
        </w:rPr>
        <w:t>Nr. T</w:t>
      </w:r>
      <w:r w:rsidR="002750A2" w:rsidRPr="002750A2">
        <w:rPr>
          <w:rFonts w:ascii="Times New Roman" w:hAnsi="Times New Roman"/>
        </w:rPr>
        <w:t>-</w:t>
      </w:r>
      <w:r w:rsidR="004C3AC4">
        <w:rPr>
          <w:rFonts w:ascii="Times New Roman" w:hAnsi="Times New Roman"/>
        </w:rPr>
        <w:t>63</w:t>
      </w:r>
    </w:p>
    <w:p w:rsidR="002750A2" w:rsidRPr="002750A2" w:rsidRDefault="002750A2" w:rsidP="002750A2">
      <w:pPr>
        <w:jc w:val="center"/>
        <w:rPr>
          <w:rFonts w:ascii="Times New Roman" w:hAnsi="Times New Roman"/>
        </w:rPr>
      </w:pPr>
      <w:r w:rsidRPr="002750A2">
        <w:rPr>
          <w:rFonts w:ascii="Times New Roman" w:hAnsi="Times New Roman"/>
        </w:rPr>
        <w:t>Šakiai</w:t>
      </w:r>
    </w:p>
    <w:p w:rsidR="002750A2" w:rsidRPr="002750A2" w:rsidRDefault="002750A2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2750A2" w:rsidRPr="002750A2" w:rsidRDefault="002750A2" w:rsidP="002750A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2750A2">
        <w:rPr>
          <w:rFonts w:ascii="Times New Roman" w:hAnsi="Times New Roman"/>
        </w:rPr>
        <w:tab/>
        <w:t xml:space="preserve">Vadovaudamasi Lietuvos Respublikos </w:t>
      </w:r>
      <w:r w:rsidR="00B608FF">
        <w:rPr>
          <w:rFonts w:ascii="Times New Roman" w:hAnsi="Times New Roman"/>
        </w:rPr>
        <w:t>vietos savivaldos įstatymo 12 straipsnio 2 dalimi,</w:t>
      </w:r>
      <w:r w:rsidR="00B47C37">
        <w:rPr>
          <w:rFonts w:ascii="Times New Roman" w:hAnsi="Times New Roman"/>
        </w:rPr>
        <w:t xml:space="preserve"> 16 straipsnio 2 dalies 19 punktu,</w:t>
      </w:r>
      <w:r w:rsidR="00B608FF">
        <w:rPr>
          <w:rFonts w:ascii="Times New Roman" w:hAnsi="Times New Roman"/>
        </w:rPr>
        <w:t xml:space="preserve"> 20 straipsnio 7 dalimi bei </w:t>
      </w:r>
      <w:r w:rsidR="00B33807">
        <w:rPr>
          <w:rFonts w:ascii="Times New Roman" w:hAnsi="Times New Roman"/>
        </w:rPr>
        <w:t xml:space="preserve">Šakių rajono savivaldybės tarybos veiklos reglamento, patvirtinto </w:t>
      </w:r>
      <w:r w:rsidR="00B608FF" w:rsidRPr="00025156">
        <w:rPr>
          <w:rFonts w:ascii="Times New Roman" w:hAnsi="Times New Roman"/>
        </w:rPr>
        <w:t>rajono savivaldybės tarybos 201</w:t>
      </w:r>
      <w:r w:rsidR="00B33807">
        <w:rPr>
          <w:rFonts w:ascii="Times New Roman" w:hAnsi="Times New Roman"/>
        </w:rPr>
        <w:t>7</w:t>
      </w:r>
      <w:r w:rsidR="00B608FF">
        <w:rPr>
          <w:rFonts w:ascii="Times New Roman" w:hAnsi="Times New Roman"/>
        </w:rPr>
        <w:t xml:space="preserve"> m. </w:t>
      </w:r>
      <w:r w:rsidR="00B33807">
        <w:rPr>
          <w:rFonts w:ascii="Times New Roman" w:hAnsi="Times New Roman"/>
        </w:rPr>
        <w:t>birželio 20</w:t>
      </w:r>
      <w:r w:rsidR="00B608FF">
        <w:rPr>
          <w:rFonts w:ascii="Times New Roman" w:hAnsi="Times New Roman"/>
        </w:rPr>
        <w:t xml:space="preserve"> d. sprendimu Nr. T-1</w:t>
      </w:r>
      <w:r w:rsidR="00B33807">
        <w:rPr>
          <w:rFonts w:ascii="Times New Roman" w:hAnsi="Times New Roman"/>
        </w:rPr>
        <w:t>91</w:t>
      </w:r>
      <w:r w:rsidR="00B608FF" w:rsidRPr="00025156">
        <w:rPr>
          <w:rFonts w:ascii="Times New Roman" w:hAnsi="Times New Roman"/>
        </w:rPr>
        <w:t xml:space="preserve"> </w:t>
      </w:r>
      <w:r w:rsidR="00B33807">
        <w:rPr>
          <w:rFonts w:ascii="Times New Roman" w:hAnsi="Times New Roman"/>
        </w:rPr>
        <w:t>„Dėl Šakių r</w:t>
      </w:r>
      <w:r w:rsidR="00B608FF" w:rsidRPr="00025156">
        <w:rPr>
          <w:rFonts w:ascii="Times New Roman" w:hAnsi="Times New Roman"/>
        </w:rPr>
        <w:t>ajono savivaldybė</w:t>
      </w:r>
      <w:r w:rsidR="00B608FF">
        <w:rPr>
          <w:rFonts w:ascii="Times New Roman" w:hAnsi="Times New Roman"/>
        </w:rPr>
        <w:t>s tarybos veiklos reglamento</w:t>
      </w:r>
      <w:r w:rsidR="00B33807">
        <w:rPr>
          <w:rFonts w:ascii="Times New Roman" w:hAnsi="Times New Roman"/>
        </w:rPr>
        <w:t xml:space="preserve"> patvirtinimo“, </w:t>
      </w:r>
      <w:r w:rsidR="00B608FF">
        <w:rPr>
          <w:rFonts w:ascii="Times New Roman" w:hAnsi="Times New Roman"/>
        </w:rPr>
        <w:t xml:space="preserve"> 242</w:t>
      </w:r>
      <w:r w:rsidR="00B33807">
        <w:rPr>
          <w:rFonts w:ascii="Times New Roman" w:hAnsi="Times New Roman"/>
        </w:rPr>
        <w:t>, 244, 245</w:t>
      </w:r>
      <w:r w:rsidR="00B47C37">
        <w:rPr>
          <w:rFonts w:ascii="Times New Roman" w:hAnsi="Times New Roman"/>
        </w:rPr>
        <w:t xml:space="preserve"> punktais</w:t>
      </w:r>
      <w:r>
        <w:rPr>
          <w:rFonts w:ascii="Times New Roman" w:hAnsi="Times New Roman"/>
        </w:rPr>
        <w:t xml:space="preserve">, Šakių </w:t>
      </w:r>
      <w:r w:rsidRPr="002750A2">
        <w:rPr>
          <w:rFonts w:ascii="Times New Roman" w:hAnsi="Times New Roman"/>
        </w:rPr>
        <w:t xml:space="preserve">rajono savivaldybės taryba </w:t>
      </w:r>
      <w:r w:rsidRPr="002750A2">
        <w:rPr>
          <w:rFonts w:ascii="Times New Roman" w:hAnsi="Times New Roman"/>
          <w:spacing w:val="60"/>
        </w:rPr>
        <w:t>nusprendžia</w:t>
      </w:r>
      <w:r w:rsidR="008A530C">
        <w:rPr>
          <w:rFonts w:ascii="Times New Roman" w:hAnsi="Times New Roman"/>
        </w:rPr>
        <w:t>,</w:t>
      </w:r>
    </w:p>
    <w:p w:rsidR="002750A2" w:rsidRPr="002750A2" w:rsidRDefault="002750A2" w:rsidP="002750A2">
      <w:pPr>
        <w:pStyle w:val="Pagrindinistekstas"/>
        <w:tabs>
          <w:tab w:val="left" w:pos="720"/>
        </w:tabs>
        <w:spacing w:line="360" w:lineRule="auto"/>
      </w:pPr>
      <w:r>
        <w:tab/>
      </w:r>
      <w:r w:rsidR="00B608FF" w:rsidRPr="000B25AE">
        <w:t>pritarti</w:t>
      </w:r>
      <w:r w:rsidR="00B33807">
        <w:t xml:space="preserve"> Šakių</w:t>
      </w:r>
      <w:r w:rsidR="00B608FF" w:rsidRPr="000B25AE">
        <w:t xml:space="preserve"> rajono savivaldybės tarybos </w:t>
      </w:r>
      <w:r w:rsidR="00B608FF">
        <w:t xml:space="preserve">ir mero </w:t>
      </w:r>
      <w:r w:rsidR="00B608FF" w:rsidRPr="000B25AE">
        <w:t>20</w:t>
      </w:r>
      <w:r w:rsidR="00B608FF">
        <w:t>1</w:t>
      </w:r>
      <w:r w:rsidR="00314B74">
        <w:t>8</w:t>
      </w:r>
      <w:r w:rsidR="00B608FF" w:rsidRPr="000B25AE">
        <w:t xml:space="preserve"> metų veiklos ataskaitai (pridedama).</w:t>
      </w:r>
    </w:p>
    <w:p w:rsidR="002750A2" w:rsidRPr="002750A2" w:rsidRDefault="002750A2" w:rsidP="002750A2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lang w:eastAsia="lt-LT"/>
        </w:rPr>
      </w:pPr>
    </w:p>
    <w:p w:rsidR="002750A2" w:rsidRPr="002750A2" w:rsidRDefault="002750A2" w:rsidP="002750A2">
      <w:pPr>
        <w:pStyle w:val="Antrats"/>
        <w:tabs>
          <w:tab w:val="clear" w:pos="4153"/>
          <w:tab w:val="clear" w:pos="8306"/>
          <w:tab w:val="left" w:pos="1191"/>
          <w:tab w:val="left" w:pos="1710"/>
        </w:tabs>
        <w:rPr>
          <w:rFonts w:ascii="Times New Roman" w:hAnsi="Times New Roman"/>
        </w:rPr>
      </w:pPr>
    </w:p>
    <w:p w:rsidR="002750A2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Edgaras Pilypaitis </w:t>
      </w: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B33807" w:rsidRDefault="00B33807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314B74" w:rsidRDefault="00314B74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314B74" w:rsidRDefault="00314B74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314B74" w:rsidRDefault="00314B74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314B74" w:rsidRDefault="00314B74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314B74" w:rsidRDefault="00314B74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:rsidR="00314B74" w:rsidRDefault="00314B74" w:rsidP="002750A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sectPr w:rsidR="00314B74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180" w:rsidRDefault="006B0180">
      <w:r>
        <w:separator/>
      </w:r>
    </w:p>
  </w:endnote>
  <w:endnote w:type="continuationSeparator" w:id="0">
    <w:p w:rsidR="006B0180" w:rsidRDefault="006B0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223" w:rsidRDefault="00C07223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5A2E5A">
      <w:rPr>
        <w:noProof/>
        <w:sz w:val="10"/>
      </w:rPr>
      <w:t>D:\dokumentai\2017\Sprendimai\0331\3sp49.doc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180" w:rsidRDefault="006B0180">
      <w:r>
        <w:separator/>
      </w:r>
    </w:p>
  </w:footnote>
  <w:footnote w:type="continuationSeparator" w:id="0">
    <w:p w:rsidR="006B0180" w:rsidRDefault="006B01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E30D6"/>
    <w:multiLevelType w:val="hybridMultilevel"/>
    <w:tmpl w:val="BA8030EC"/>
    <w:lvl w:ilvl="0" w:tplc="F692D3CC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0A"/>
    <w:rsid w:val="000161F5"/>
    <w:rsid w:val="00025156"/>
    <w:rsid w:val="000610DC"/>
    <w:rsid w:val="000635C5"/>
    <w:rsid w:val="000A1CCA"/>
    <w:rsid w:val="000E4DA3"/>
    <w:rsid w:val="000F405C"/>
    <w:rsid w:val="0010271D"/>
    <w:rsid w:val="001062FB"/>
    <w:rsid w:val="00177249"/>
    <w:rsid w:val="00192C11"/>
    <w:rsid w:val="001F488C"/>
    <w:rsid w:val="00236C80"/>
    <w:rsid w:val="002431F9"/>
    <w:rsid w:val="00255715"/>
    <w:rsid w:val="00264A42"/>
    <w:rsid w:val="002750A2"/>
    <w:rsid w:val="002F35C1"/>
    <w:rsid w:val="00307DC5"/>
    <w:rsid w:val="00314B74"/>
    <w:rsid w:val="00314D52"/>
    <w:rsid w:val="00325D6D"/>
    <w:rsid w:val="00352E94"/>
    <w:rsid w:val="0037700D"/>
    <w:rsid w:val="003E4219"/>
    <w:rsid w:val="00445BCC"/>
    <w:rsid w:val="00473DAE"/>
    <w:rsid w:val="004C158B"/>
    <w:rsid w:val="004C3AC4"/>
    <w:rsid w:val="00507DF6"/>
    <w:rsid w:val="0051602A"/>
    <w:rsid w:val="005421B3"/>
    <w:rsid w:val="00552959"/>
    <w:rsid w:val="00563280"/>
    <w:rsid w:val="005A2E5A"/>
    <w:rsid w:val="005A3668"/>
    <w:rsid w:val="005B4A84"/>
    <w:rsid w:val="005C3E27"/>
    <w:rsid w:val="005D3058"/>
    <w:rsid w:val="005D6805"/>
    <w:rsid w:val="00642B2A"/>
    <w:rsid w:val="006464DA"/>
    <w:rsid w:val="00661C42"/>
    <w:rsid w:val="00671C4E"/>
    <w:rsid w:val="00694460"/>
    <w:rsid w:val="006B0180"/>
    <w:rsid w:val="006B74FB"/>
    <w:rsid w:val="007054CB"/>
    <w:rsid w:val="007122E2"/>
    <w:rsid w:val="007279DA"/>
    <w:rsid w:val="00763D4E"/>
    <w:rsid w:val="007A7E83"/>
    <w:rsid w:val="007B0DA7"/>
    <w:rsid w:val="007E441A"/>
    <w:rsid w:val="0082377A"/>
    <w:rsid w:val="00841072"/>
    <w:rsid w:val="00856AFA"/>
    <w:rsid w:val="0087170C"/>
    <w:rsid w:val="008A530C"/>
    <w:rsid w:val="008A58DF"/>
    <w:rsid w:val="008B1E69"/>
    <w:rsid w:val="008F79E6"/>
    <w:rsid w:val="009003AA"/>
    <w:rsid w:val="00907969"/>
    <w:rsid w:val="00916532"/>
    <w:rsid w:val="00921D87"/>
    <w:rsid w:val="00961E8B"/>
    <w:rsid w:val="009E063F"/>
    <w:rsid w:val="009E241B"/>
    <w:rsid w:val="00A01703"/>
    <w:rsid w:val="00A143D3"/>
    <w:rsid w:val="00A47629"/>
    <w:rsid w:val="00A90116"/>
    <w:rsid w:val="00A97992"/>
    <w:rsid w:val="00AF2B12"/>
    <w:rsid w:val="00B33807"/>
    <w:rsid w:val="00B37684"/>
    <w:rsid w:val="00B41C97"/>
    <w:rsid w:val="00B47C37"/>
    <w:rsid w:val="00B57509"/>
    <w:rsid w:val="00B608FF"/>
    <w:rsid w:val="00B80C4D"/>
    <w:rsid w:val="00B97CE7"/>
    <w:rsid w:val="00BF53C5"/>
    <w:rsid w:val="00C03D15"/>
    <w:rsid w:val="00C06FD4"/>
    <w:rsid w:val="00C07223"/>
    <w:rsid w:val="00C53D70"/>
    <w:rsid w:val="00C714D3"/>
    <w:rsid w:val="00CC6D0A"/>
    <w:rsid w:val="00CF7B81"/>
    <w:rsid w:val="00D443B2"/>
    <w:rsid w:val="00D65C1C"/>
    <w:rsid w:val="00D777AA"/>
    <w:rsid w:val="00D86395"/>
    <w:rsid w:val="00D929E3"/>
    <w:rsid w:val="00DA2059"/>
    <w:rsid w:val="00DA5C85"/>
    <w:rsid w:val="00DC157D"/>
    <w:rsid w:val="00DC1625"/>
    <w:rsid w:val="00DD0C67"/>
    <w:rsid w:val="00DD4FA1"/>
    <w:rsid w:val="00DE49BF"/>
    <w:rsid w:val="00DE56BF"/>
    <w:rsid w:val="00DF6E7D"/>
    <w:rsid w:val="00E03DE8"/>
    <w:rsid w:val="00E167F8"/>
    <w:rsid w:val="00E45764"/>
    <w:rsid w:val="00E501F6"/>
    <w:rsid w:val="00E523E1"/>
    <w:rsid w:val="00E552B7"/>
    <w:rsid w:val="00E67F7D"/>
    <w:rsid w:val="00E73D52"/>
    <w:rsid w:val="00ED0EDE"/>
    <w:rsid w:val="00EE6890"/>
    <w:rsid w:val="00F34E32"/>
    <w:rsid w:val="00F36B20"/>
    <w:rsid w:val="00F417DC"/>
    <w:rsid w:val="00F77B0F"/>
    <w:rsid w:val="00FA10D0"/>
    <w:rsid w:val="00FE15E8"/>
    <w:rsid w:val="00FF0811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698ABB"/>
  <w15:chartTrackingRefBased/>
  <w15:docId w15:val="{405115A2-6E59-4F01-BB28-A25EABAB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qFormat/>
    <w:rsid w:val="007E441A"/>
    <w:pPr>
      <w:jc w:val="center"/>
    </w:pPr>
    <w:rPr>
      <w:rFonts w:ascii="Times New Roman" w:hAnsi="Times New Roman"/>
      <w:b/>
      <w:bCs/>
      <w:sz w:val="32"/>
      <w:szCs w:val="24"/>
      <w:lang w:val="en-US"/>
    </w:rPr>
  </w:style>
  <w:style w:type="character" w:styleId="Hipersaitas">
    <w:name w:val="Hyperlink"/>
    <w:rsid w:val="00DF6E7D"/>
    <w:rPr>
      <w:color w:val="0000FF"/>
      <w:u w:val="single"/>
    </w:rPr>
  </w:style>
  <w:style w:type="character" w:styleId="Perirtashipersaitas">
    <w:name w:val="FollowedHyperlink"/>
    <w:rsid w:val="00671C4E"/>
    <w:rPr>
      <w:color w:val="800080"/>
      <w:u w:val="single"/>
    </w:rPr>
  </w:style>
  <w:style w:type="paragraph" w:customStyle="1" w:styleId="CharChar1Diagrama">
    <w:name w:val="Char Char1 Diagrama"/>
    <w:basedOn w:val="prastasis"/>
    <w:rsid w:val="00192C11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sDiagrama">
    <w:name w:val="Antraštės Diagrama"/>
    <w:link w:val="Antrats"/>
    <w:rsid w:val="00307DC5"/>
    <w:rPr>
      <w:rFonts w:ascii="TimesLT" w:hAnsi="TimesLT"/>
      <w:sz w:val="24"/>
      <w:lang w:eastAsia="en-US"/>
    </w:rPr>
  </w:style>
  <w:style w:type="paragraph" w:customStyle="1" w:styleId="Char">
    <w:name w:val="Char"/>
    <w:basedOn w:val="prastasis"/>
    <w:rsid w:val="00325D6D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CharChar1">
    <w:name w:val="Char Char1"/>
    <w:rsid w:val="007054CB"/>
    <w:rPr>
      <w:rFonts w:ascii="TimesLT" w:hAnsi="TimesLT"/>
      <w:sz w:val="24"/>
      <w:lang w:val="lt-LT" w:eastAsia="en-US" w:bidi="ar-SA"/>
    </w:rPr>
  </w:style>
  <w:style w:type="paragraph" w:styleId="Pagrindinistekstas">
    <w:name w:val="Body Text"/>
    <w:basedOn w:val="prastasis"/>
    <w:rsid w:val="002750A2"/>
    <w:pPr>
      <w:jc w:val="both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5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9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						  P O T V A R K I S</vt:lpstr>
      <vt:lpstr>						  P O T V A R K I S</vt:lpstr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217Jurgitos</dc:creator>
  <cp:keywords/>
  <dc:description/>
  <cp:lastModifiedBy>Inga Kanapeckienė</cp:lastModifiedBy>
  <cp:revision>9</cp:revision>
  <cp:lastPrinted>2017-04-03T06:16:00Z</cp:lastPrinted>
  <dcterms:created xsi:type="dcterms:W3CDTF">2018-03-15T06:50:00Z</dcterms:created>
  <dcterms:modified xsi:type="dcterms:W3CDTF">2019-02-18T09:36:00Z</dcterms:modified>
</cp:coreProperties>
</file>