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30E5" w:rsidRPr="00850681" w:rsidRDefault="001F30E5" w:rsidP="001F30E5">
      <w:pPr>
        <w:ind w:right="-175"/>
        <w:jc w:val="center"/>
        <w:rPr>
          <w:b/>
        </w:rPr>
      </w:pPr>
      <w:r w:rsidRPr="00850681">
        <w:rPr>
          <w:b/>
        </w:rPr>
        <w:t>DĖL ĮPAREIGOJIMO PATEIKTI 201</w:t>
      </w:r>
      <w:r w:rsidR="00352B32">
        <w:rPr>
          <w:b/>
        </w:rPr>
        <w:t>9</w:t>
      </w:r>
      <w:r w:rsidRPr="00850681">
        <w:rPr>
          <w:b/>
        </w:rPr>
        <w:t xml:space="preserve"> METŲ VEIKLOS PLANĄ SUDARANČIŲ VEIKLOS PLANO PROGRAMŲ IR SENIŪNIJŲ 201</w:t>
      </w:r>
      <w:r w:rsidR="00352B32">
        <w:rPr>
          <w:b/>
        </w:rPr>
        <w:t>9</w:t>
      </w:r>
      <w:r w:rsidRPr="00850681">
        <w:rPr>
          <w:b/>
        </w:rPr>
        <w:t xml:space="preserve"> M. METINIUS VEIKLOS PLANO PROJEKTUS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</w:t>
      </w:r>
      <w:r w:rsidR="00352B32">
        <w:rPr>
          <w:rFonts w:ascii="Times New Roman" w:hAnsi="Times New Roman"/>
        </w:rPr>
        <w:t>kovo</w:t>
      </w:r>
      <w:r w:rsidR="001F30E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30E5" w:rsidRPr="00EA3D52" w:rsidRDefault="007D014D" w:rsidP="007D014D">
      <w:pPr>
        <w:ind w:firstLine="748"/>
        <w:jc w:val="both"/>
      </w:pPr>
      <w:r w:rsidRPr="007D014D">
        <w:rPr>
          <w:color w:val="000000"/>
        </w:rPr>
        <w:t>Vadovaudamasis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aprašo, patvirtinto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s tarybos 2016 m. birželio 23 d. sprendimu Nr. T-216 „D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l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 patvirtinimo“,</w:t>
      </w:r>
      <w:r>
        <w:rPr>
          <w:color w:val="000000"/>
        </w:rPr>
        <w:t xml:space="preserve"> </w:t>
      </w:r>
      <w:r w:rsidR="00F8554A">
        <w:t>51</w:t>
      </w:r>
      <w:r w:rsidR="004D55AB">
        <w:t xml:space="preserve"> ir </w:t>
      </w:r>
      <w:r w:rsidR="00F8554A">
        <w:t>53</w:t>
      </w:r>
      <w:r w:rsidR="004D55AB">
        <w:t xml:space="preserve"> </w:t>
      </w:r>
      <w:r w:rsidR="001F30E5" w:rsidRPr="00D210B3">
        <w:rPr>
          <w:color w:val="000000"/>
        </w:rPr>
        <w:t>punkt</w:t>
      </w:r>
      <w:r>
        <w:rPr>
          <w:color w:val="000000"/>
        </w:rPr>
        <w:t>ais</w:t>
      </w:r>
      <w:r w:rsidR="001F30E5" w:rsidRPr="00D210B3">
        <w:rPr>
          <w:color w:val="000000"/>
        </w:rPr>
        <w:t>,</w:t>
      </w:r>
      <w:r w:rsidR="001F30E5">
        <w:t xml:space="preserve"> </w:t>
      </w:r>
      <w:r w:rsidRPr="007D014D">
        <w:t>rajono savivaldyb</w:t>
      </w:r>
      <w:r w:rsidRPr="007D014D">
        <w:rPr>
          <w:rFonts w:hint="eastAsia"/>
        </w:rPr>
        <w:t>ė</w:t>
      </w:r>
      <w:r w:rsidRPr="007D014D">
        <w:t>s tarybos 2017 m. gruodžio 21 d. sprendimu Nr. T-376 „D</w:t>
      </w:r>
      <w:r w:rsidRPr="007D014D">
        <w:rPr>
          <w:rFonts w:hint="eastAsia"/>
        </w:rPr>
        <w:t>ė</w:t>
      </w:r>
      <w:r w:rsidRPr="007D014D">
        <w:t>l rajono savivaldyb</w:t>
      </w:r>
      <w:r w:rsidRPr="007D014D">
        <w:rPr>
          <w:rFonts w:hint="eastAsia"/>
        </w:rPr>
        <w:t>ė</w:t>
      </w:r>
      <w:r w:rsidRPr="007D014D">
        <w:t>s program</w:t>
      </w:r>
      <w:r w:rsidRPr="007D014D">
        <w:rPr>
          <w:rFonts w:hint="eastAsia"/>
        </w:rPr>
        <w:t>ų</w:t>
      </w:r>
      <w:r w:rsidRPr="007D014D">
        <w:t xml:space="preserve"> s</w:t>
      </w:r>
      <w:r w:rsidRPr="007D014D">
        <w:rPr>
          <w:rFonts w:hint="eastAsia"/>
        </w:rPr>
        <w:t>ą</w:t>
      </w:r>
      <w:r w:rsidRPr="007D014D">
        <w:t>rašo patvirtinimo“,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>, patvirtint</w:t>
      </w:r>
      <w:r w:rsidRPr="007D014D">
        <w:rPr>
          <w:rFonts w:hint="eastAsia"/>
        </w:rPr>
        <w:t>ų</w:t>
      </w:r>
      <w:r w:rsidRPr="007D014D">
        <w:t xml:space="preserve">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tarybos 2016 m. rugs</w:t>
      </w:r>
      <w:r w:rsidRPr="007D014D">
        <w:rPr>
          <w:rFonts w:hint="eastAsia"/>
        </w:rPr>
        <w:t>ė</w:t>
      </w:r>
      <w:r w:rsidRPr="007D014D">
        <w:t>jo 23 d. sprendimu Nr. T-277 „D</w:t>
      </w:r>
      <w:r w:rsidRPr="007D014D">
        <w:rPr>
          <w:rFonts w:hint="eastAsia"/>
        </w:rPr>
        <w:t>ė</w:t>
      </w:r>
      <w:r w:rsidRPr="007D014D">
        <w:t>l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 xml:space="preserve"> patvirtinimo“, 24 punktu</w:t>
      </w:r>
      <w:r w:rsidR="009423D1">
        <w:t>,</w:t>
      </w:r>
    </w:p>
    <w:p w:rsidR="001F30E5" w:rsidRDefault="001F30E5" w:rsidP="007D014D">
      <w:pPr>
        <w:jc w:val="both"/>
        <w:rPr>
          <w:spacing w:val="32"/>
        </w:rPr>
      </w:pPr>
      <w:r>
        <w:rPr>
          <w:spacing w:val="32"/>
        </w:rPr>
        <w:tab/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:rsidR="00E32049" w:rsidRPr="00E32049" w:rsidRDefault="001F30E5" w:rsidP="00E32049">
      <w:pPr>
        <w:jc w:val="both"/>
        <w:rPr>
          <w:rFonts w:ascii="Times New Roman" w:hAnsi="Times New Roman"/>
          <w:szCs w:val="24"/>
          <w:lang w:eastAsia="en-US"/>
        </w:rPr>
      </w:pPr>
      <w:r>
        <w:tab/>
        <w:t>1.1.</w:t>
      </w:r>
      <w:r w:rsidR="008B02B2">
        <w:t xml:space="preserve"> </w:t>
      </w:r>
      <w:r>
        <w:t xml:space="preserve">Rajono savivaldybės programų koordinatorius ir </w:t>
      </w:r>
      <w:r w:rsidRPr="00E47465">
        <w:rPr>
          <w:bCs/>
        </w:rPr>
        <w:t>už program</w:t>
      </w:r>
      <w:r>
        <w:rPr>
          <w:bCs/>
        </w:rPr>
        <w:t xml:space="preserve">as bei metinių veiklos planų rengimą </w:t>
      </w:r>
      <w:r>
        <w:t xml:space="preserve">atsakingus asmenis pagal kuruojamas programas pateikti iki 2019 m. </w:t>
      </w:r>
      <w:r w:rsidR="00352B32">
        <w:t xml:space="preserve">kovo </w:t>
      </w:r>
      <w:r>
        <w:t xml:space="preserve">21 d. rajono savivaldybės administracijos </w:t>
      </w:r>
      <w:r w:rsidRPr="001F30E5">
        <w:t>Biudžeto, turto ir strateginio planavimo</w:t>
      </w:r>
      <w:r>
        <w:t xml:space="preserve"> skyriui parengt</w:t>
      </w:r>
      <w:r w:rsidR="00352B32">
        <w:t xml:space="preserve">us </w:t>
      </w:r>
      <w:r w:rsidRPr="00ED5530">
        <w:t>rajono savivaldybės administracijos</w:t>
      </w:r>
      <w:r w:rsidRPr="00ED5530">
        <w:rPr>
          <w:bCs/>
        </w:rPr>
        <w:t xml:space="preserve"> 201</w:t>
      </w:r>
      <w:r w:rsidR="00352B32">
        <w:rPr>
          <w:bCs/>
        </w:rPr>
        <w:t>9</w:t>
      </w:r>
      <w:r w:rsidRPr="00ED5530">
        <w:rPr>
          <w:bCs/>
        </w:rPr>
        <w:t xml:space="preserve"> metų veiklos planą </w:t>
      </w:r>
      <w:r>
        <w:rPr>
          <w:bCs/>
        </w:rPr>
        <w:t xml:space="preserve">sudarančių veiklos plano programų </w:t>
      </w:r>
      <w:r w:rsidR="00E32049">
        <w:t>projektus,</w:t>
      </w:r>
      <w:r w:rsidR="00E32049">
        <w:rPr>
          <w:rFonts w:ascii="Times New Roman" w:hAnsi="Times New Roman"/>
          <w:szCs w:val="24"/>
          <w:lang w:eastAsia="en-US"/>
        </w:rPr>
        <w:t xml:space="preserve"> </w:t>
      </w:r>
      <w:r w:rsidR="00E32049" w:rsidRPr="00E32049">
        <w:rPr>
          <w:rFonts w:ascii="Times New Roman" w:hAnsi="Times New Roman"/>
          <w:szCs w:val="24"/>
          <w:lang w:eastAsia="en-US"/>
        </w:rPr>
        <w:t>užpildytus per Strateginio planavimo informacinę sistemą (STRAPIS).</w:t>
      </w:r>
    </w:p>
    <w:p w:rsidR="001F30E5" w:rsidRDefault="001F30E5" w:rsidP="007D014D">
      <w:pPr>
        <w:jc w:val="both"/>
      </w:pPr>
      <w:r>
        <w:tab/>
        <w:t>1.2. Rajono savivaldybės administracijos seniūnijų seniūnus</w:t>
      </w:r>
      <w:r w:rsidRPr="000F0B45">
        <w:t xml:space="preserve"> </w:t>
      </w:r>
      <w:r>
        <w:t xml:space="preserve">pateikti iki 2019 m. </w:t>
      </w:r>
      <w:r w:rsidR="00352B32">
        <w:t>kovo</w:t>
      </w:r>
      <w:r>
        <w:t xml:space="preserve"> 21 d. 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>
        <w:t>skyriui parengt</w:t>
      </w:r>
      <w:r w:rsidR="00352B32">
        <w:t>us</w:t>
      </w:r>
      <w:r>
        <w:t xml:space="preserve"> seniūnijų 201</w:t>
      </w:r>
      <w:r w:rsidR="00352B32">
        <w:t>9</w:t>
      </w:r>
      <w:r>
        <w:t xml:space="preserve"> metų veiklos plano projektus.</w:t>
      </w:r>
    </w:p>
    <w:p w:rsidR="00352B32" w:rsidRDefault="001F30E5" w:rsidP="007D014D">
      <w:pPr>
        <w:ind w:firstLine="709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 xml:space="preserve">rajono savivaldybės programų koordinatoriai ir </w:t>
      </w:r>
      <w:r w:rsidRPr="00E47465">
        <w:rPr>
          <w:bCs/>
        </w:rPr>
        <w:t>už program</w:t>
      </w:r>
      <w:r>
        <w:rPr>
          <w:bCs/>
        </w:rPr>
        <w:t>as</w:t>
      </w:r>
      <w:r>
        <w:rPr>
          <w:bCs/>
          <w:sz w:val="22"/>
          <w:szCs w:val="22"/>
        </w:rPr>
        <w:t xml:space="preserve"> </w:t>
      </w:r>
      <w:r w:rsidR="006B2D2F">
        <w:rPr>
          <w:bCs/>
        </w:rPr>
        <w:t>bei metinių veiklos planų</w:t>
      </w:r>
      <w:r w:rsidR="005A2F9E">
        <w:rPr>
          <w:bCs/>
        </w:rPr>
        <w:t xml:space="preserve"> </w:t>
      </w:r>
      <w:r>
        <w:rPr>
          <w:bCs/>
        </w:rPr>
        <w:t>rengimą</w:t>
      </w:r>
      <w:r>
        <w:t xml:space="preserve"> atsakingi asmenys</w:t>
      </w:r>
      <w:r w:rsidRPr="00850681">
        <w:t xml:space="preserve"> </w:t>
      </w:r>
      <w:r>
        <w:t>pagal kuruojamas programas bei administracijos seniūnijų seniūnai</w:t>
      </w:r>
      <w:r w:rsidRPr="007566F6">
        <w:t xml:space="preserve"> atsakingi už teisingą </w:t>
      </w:r>
      <w:r>
        <w:t>201</w:t>
      </w:r>
      <w:r w:rsidR="00352B32">
        <w:t>9</w:t>
      </w:r>
      <w:r w:rsidR="004A6222">
        <w:t xml:space="preserve"> metų veiklos </w:t>
      </w:r>
      <w:r w:rsidR="00D93EEF">
        <w:t xml:space="preserve">plano </w:t>
      </w:r>
      <w:r>
        <w:t xml:space="preserve">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  <w:r w:rsidR="00352B32" w:rsidRPr="00352B32">
        <w:t xml:space="preserve"> </w:t>
      </w:r>
    </w:p>
    <w:p w:rsidR="001F30E5" w:rsidRDefault="00352B32" w:rsidP="007D014D">
      <w:pPr>
        <w:ind w:firstLine="709"/>
        <w:jc w:val="both"/>
        <w:outlineLvl w:val="0"/>
      </w:pPr>
      <w:r w:rsidRPr="00352B32">
        <w:t xml:space="preserve">Šis </w:t>
      </w:r>
      <w:r w:rsidRPr="00352B32">
        <w:rPr>
          <w:rFonts w:hint="eastAsia"/>
        </w:rPr>
        <w:t>į</w:t>
      </w:r>
      <w:r w:rsidRPr="00352B32">
        <w:t>sakymas per vien</w:t>
      </w:r>
      <w:r w:rsidRPr="00352B32">
        <w:rPr>
          <w:rFonts w:hint="eastAsia"/>
        </w:rPr>
        <w:t>ą</w:t>
      </w:r>
      <w:r w:rsidRPr="00352B32">
        <w:t xml:space="preserve"> m</w:t>
      </w:r>
      <w:r w:rsidRPr="00352B32">
        <w:rPr>
          <w:rFonts w:hint="eastAsia"/>
        </w:rPr>
        <w:t>ė</w:t>
      </w:r>
      <w:r w:rsidRPr="00352B32">
        <w:t>nes</w:t>
      </w:r>
      <w:r w:rsidRPr="00352B32">
        <w:rPr>
          <w:rFonts w:hint="eastAsia"/>
        </w:rPr>
        <w:t>į</w:t>
      </w:r>
      <w:r w:rsidRPr="00352B32">
        <w:t xml:space="preserve"> nuo </w:t>
      </w:r>
      <w:r w:rsidRPr="00352B32">
        <w:rPr>
          <w:rFonts w:hint="eastAsia"/>
        </w:rPr>
        <w:t>į</w:t>
      </w:r>
      <w:r w:rsidRPr="00352B32">
        <w:t>sakymo paskelbimo dienos gali b</w:t>
      </w:r>
      <w:r w:rsidRPr="00352B32">
        <w:rPr>
          <w:rFonts w:hint="eastAsia"/>
        </w:rPr>
        <w:t>ū</w:t>
      </w:r>
      <w:r w:rsidRPr="00352B32">
        <w:t>ti skundžiamas Lietuvos administracini</w:t>
      </w:r>
      <w:r w:rsidRPr="00352B32">
        <w:rPr>
          <w:rFonts w:hint="eastAsia"/>
        </w:rPr>
        <w:t>ų</w:t>
      </w:r>
      <w:r w:rsidRPr="00352B32">
        <w:t xml:space="preserve"> gin</w:t>
      </w:r>
      <w:r w:rsidRPr="00352B32">
        <w:rPr>
          <w:rFonts w:hint="eastAsia"/>
        </w:rPr>
        <w:t>čų</w:t>
      </w:r>
      <w:r w:rsidRPr="00352B32">
        <w:t xml:space="preserve"> komisijos Kauno apygardos skyriui adresu: Laisv</w:t>
      </w:r>
      <w:r w:rsidRPr="00352B32">
        <w:rPr>
          <w:rFonts w:hint="eastAsia"/>
        </w:rPr>
        <w:t>ė</w:t>
      </w:r>
      <w:r w:rsidRPr="00352B32">
        <w:t>s al. 36, Kaunas, arba Region</w:t>
      </w:r>
      <w:r w:rsidRPr="00352B32">
        <w:rPr>
          <w:rFonts w:hint="eastAsia"/>
        </w:rPr>
        <w:t>ų</w:t>
      </w:r>
      <w:r w:rsidRPr="00352B32">
        <w:t xml:space="preserve"> apygardos administracinio teismo Kauno r</w:t>
      </w:r>
      <w:r w:rsidRPr="00352B32">
        <w:rPr>
          <w:rFonts w:hint="eastAsia"/>
        </w:rPr>
        <w:t>ū</w:t>
      </w:r>
      <w:r w:rsidRPr="00352B32">
        <w:t>mams adresu: A. Mickevi</w:t>
      </w:r>
      <w:r w:rsidRPr="00352B32">
        <w:rPr>
          <w:rFonts w:hint="eastAsia"/>
        </w:rPr>
        <w:t>č</w:t>
      </w:r>
      <w:r w:rsidRPr="00352B32">
        <w:t>iaus g. 8A, Kaunas.</w:t>
      </w:r>
    </w:p>
    <w:p w:rsidR="00352B32" w:rsidRPr="007566F6" w:rsidRDefault="00352B32" w:rsidP="007D014D">
      <w:pPr>
        <w:ind w:firstLine="709"/>
        <w:jc w:val="both"/>
        <w:outlineLvl w:val="0"/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107C3B" w:rsidRDefault="00107C3B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hAnsi="Times New Roman"/>
          <w:szCs w:val="24"/>
        </w:rPr>
        <w:t>2019-0</w:t>
      </w:r>
      <w:r w:rsidR="00352B32">
        <w:rPr>
          <w:rFonts w:ascii="Times New Roman" w:hAnsi="Times New Roman"/>
          <w:szCs w:val="24"/>
        </w:rPr>
        <w:t>3</w:t>
      </w:r>
      <w:r w:rsidR="000F20AF">
        <w:rPr>
          <w:rFonts w:ascii="Times New Roman" w:hAnsi="Times New Roman"/>
          <w:szCs w:val="24"/>
        </w:rPr>
        <w:t>-07</w:t>
      </w:r>
      <w:bookmarkStart w:id="0" w:name="_GoBack"/>
      <w:bookmarkEnd w:id="0"/>
    </w:p>
    <w:sectPr w:rsidR="009423D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A06" w:rsidRDefault="005F0A06">
      <w:r>
        <w:separator/>
      </w:r>
    </w:p>
  </w:endnote>
  <w:endnote w:type="continuationSeparator" w:id="0">
    <w:p w:rsidR="005F0A06" w:rsidRDefault="005F0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A06" w:rsidRDefault="005F0A06">
      <w:r>
        <w:separator/>
      </w:r>
    </w:p>
  </w:footnote>
  <w:footnote w:type="continuationSeparator" w:id="0">
    <w:p w:rsidR="005F0A06" w:rsidRDefault="005F0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D3693"/>
    <w:rsid w:val="000F20AF"/>
    <w:rsid w:val="000F799C"/>
    <w:rsid w:val="00107C3B"/>
    <w:rsid w:val="00117499"/>
    <w:rsid w:val="00173F86"/>
    <w:rsid w:val="001D38EF"/>
    <w:rsid w:val="001E7250"/>
    <w:rsid w:val="001F30E5"/>
    <w:rsid w:val="002765E4"/>
    <w:rsid w:val="00283F86"/>
    <w:rsid w:val="0028720A"/>
    <w:rsid w:val="002D3ABC"/>
    <w:rsid w:val="00313CF0"/>
    <w:rsid w:val="00342E29"/>
    <w:rsid w:val="00352B32"/>
    <w:rsid w:val="003A0C31"/>
    <w:rsid w:val="003F491F"/>
    <w:rsid w:val="004230F4"/>
    <w:rsid w:val="00434111"/>
    <w:rsid w:val="00435ADB"/>
    <w:rsid w:val="004A6222"/>
    <w:rsid w:val="004D55AB"/>
    <w:rsid w:val="00521D86"/>
    <w:rsid w:val="00583E25"/>
    <w:rsid w:val="005A2F9E"/>
    <w:rsid w:val="005F0A06"/>
    <w:rsid w:val="00601D5F"/>
    <w:rsid w:val="00610881"/>
    <w:rsid w:val="006B2D2F"/>
    <w:rsid w:val="0070001E"/>
    <w:rsid w:val="007464BD"/>
    <w:rsid w:val="007D014D"/>
    <w:rsid w:val="008B02B2"/>
    <w:rsid w:val="008C1B78"/>
    <w:rsid w:val="008F4809"/>
    <w:rsid w:val="009423D1"/>
    <w:rsid w:val="0098205C"/>
    <w:rsid w:val="009A4D00"/>
    <w:rsid w:val="009C4EAB"/>
    <w:rsid w:val="009F065C"/>
    <w:rsid w:val="00AE64C4"/>
    <w:rsid w:val="00AE7378"/>
    <w:rsid w:val="00B708DF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93EEF"/>
    <w:rsid w:val="00DD47CE"/>
    <w:rsid w:val="00E32049"/>
    <w:rsid w:val="00E918BB"/>
    <w:rsid w:val="00ED113F"/>
    <w:rsid w:val="00EE2CE3"/>
    <w:rsid w:val="00F01EF6"/>
    <w:rsid w:val="00F457E0"/>
    <w:rsid w:val="00F8554A"/>
    <w:rsid w:val="00F85BB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97</TotalTime>
  <Pages>1</Pages>
  <Words>1504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22</cp:revision>
  <cp:lastPrinted>2019-02-06T12:33:00Z</cp:lastPrinted>
  <dcterms:created xsi:type="dcterms:W3CDTF">2019-02-04T16:54:00Z</dcterms:created>
  <dcterms:modified xsi:type="dcterms:W3CDTF">2019-03-07T08:45:00Z</dcterms:modified>
</cp:coreProperties>
</file>