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055440">
        <w:rPr>
          <w:rFonts w:ascii="Times New Roman" w:hAnsi="Times New Roman"/>
          <w:b/>
        </w:rPr>
        <w:t xml:space="preserve"> </w:t>
      </w:r>
      <w:r w:rsidR="0033770E">
        <w:rPr>
          <w:rFonts w:ascii="Times New Roman" w:hAnsi="Times New Roman"/>
          <w:b/>
        </w:rPr>
        <w:t xml:space="preserve">IŠLAIDŲ </w:t>
      </w:r>
      <w:r w:rsidR="00A0417A">
        <w:rPr>
          <w:rFonts w:ascii="Times New Roman" w:hAnsi="Times New Roman"/>
          <w:b/>
        </w:rPr>
        <w:t xml:space="preserve">PAGAL NUSTATYTUS ĮKAINIUS </w:t>
      </w:r>
      <w:r w:rsidR="0033770E">
        <w:rPr>
          <w:rFonts w:ascii="Times New Roman" w:hAnsi="Times New Roman"/>
          <w:b/>
        </w:rPr>
        <w:t>ATSTATYMO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F61007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  <w:r w:rsidR="00182BB3">
        <w:rPr>
          <w:rFonts w:ascii="Times New Roman" w:hAnsi="Times New Roman"/>
        </w:rPr>
        <w:t xml:space="preserve"> AG</w:t>
      </w:r>
      <w:r w:rsidR="00394AEE">
        <w:rPr>
          <w:rFonts w:ascii="Times New Roman" w:hAnsi="Times New Roman"/>
        </w:rPr>
        <w:t xml:space="preserve"> −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D017D2" w:rsidP="003F49E5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475177">
        <w:rPr>
          <w:rFonts w:ascii="Times New Roman" w:hAnsi="Times New Roman"/>
        </w:rPr>
        <w:t>,</w:t>
      </w:r>
    </w:p>
    <w:p w:rsidR="00475177" w:rsidRDefault="00AB5D88" w:rsidP="003F49E5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</w:t>
      </w:r>
      <w:r w:rsidR="00475177">
        <w:rPr>
          <w:rFonts w:ascii="Times New Roman" w:hAnsi="Times New Roman"/>
          <w:szCs w:val="24"/>
        </w:rPr>
        <w:t xml:space="preserve"> u s t a t a u </w:t>
      </w:r>
      <w:r w:rsidR="009204DB">
        <w:rPr>
          <w:rFonts w:ascii="Times New Roman" w:hAnsi="Times New Roman"/>
          <w:szCs w:val="24"/>
        </w:rPr>
        <w:t>panaudos gavėjams, naudojantiems laikinai neatlygintinai pagal sudarytas sutartis negyvenamąsias patalpas, esančias Bažnyčios g. 4, Šaki</w:t>
      </w:r>
      <w:r w:rsidR="00DA0064">
        <w:rPr>
          <w:rFonts w:ascii="Times New Roman" w:hAnsi="Times New Roman"/>
          <w:szCs w:val="24"/>
        </w:rPr>
        <w:t>uose,</w:t>
      </w:r>
      <w:r w:rsidR="00D64E64">
        <w:rPr>
          <w:rFonts w:ascii="Times New Roman" w:hAnsi="Times New Roman"/>
          <w:szCs w:val="24"/>
        </w:rPr>
        <w:t xml:space="preserve"> išlaidų</w:t>
      </w:r>
      <w:r w:rsidR="00B06409">
        <w:rPr>
          <w:rFonts w:ascii="Times New Roman" w:hAnsi="Times New Roman"/>
          <w:szCs w:val="24"/>
        </w:rPr>
        <w:t xml:space="preserve"> pagal nustatytus įkainius</w:t>
      </w:r>
      <w:r w:rsidR="00D64E64">
        <w:rPr>
          <w:rFonts w:ascii="Times New Roman" w:hAnsi="Times New Roman"/>
          <w:szCs w:val="24"/>
        </w:rPr>
        <w:t xml:space="preserve"> atstatym</w:t>
      </w:r>
      <w:r w:rsidR="00B06409">
        <w:rPr>
          <w:rFonts w:ascii="Times New Roman" w:hAnsi="Times New Roman"/>
          <w:szCs w:val="24"/>
        </w:rPr>
        <w:t>ą</w:t>
      </w:r>
      <w:r w:rsidR="00DA0064">
        <w:rPr>
          <w:rFonts w:ascii="Times New Roman" w:hAnsi="Times New Roman"/>
          <w:szCs w:val="24"/>
        </w:rPr>
        <w:t xml:space="preserve"> už sunaudotą šilumą, elektrą,</w:t>
      </w:r>
      <w:r w:rsidR="00E00B7B">
        <w:rPr>
          <w:rFonts w:ascii="Times New Roman" w:hAnsi="Times New Roman"/>
          <w:szCs w:val="24"/>
        </w:rPr>
        <w:t xml:space="preserve"> </w:t>
      </w:r>
      <w:r w:rsidR="008C75B4">
        <w:rPr>
          <w:rFonts w:ascii="Times New Roman" w:hAnsi="Times New Roman"/>
          <w:szCs w:val="24"/>
        </w:rPr>
        <w:t>šaltą vandenį</w:t>
      </w:r>
      <w:r w:rsidR="00DA0064">
        <w:rPr>
          <w:rFonts w:ascii="Times New Roman" w:hAnsi="Times New Roman"/>
          <w:szCs w:val="24"/>
        </w:rPr>
        <w:t xml:space="preserve">, </w:t>
      </w:r>
      <w:r w:rsidR="00007B0B">
        <w:rPr>
          <w:rFonts w:ascii="Times New Roman" w:hAnsi="Times New Roman"/>
          <w:szCs w:val="24"/>
        </w:rPr>
        <w:t xml:space="preserve">tvarkomas </w:t>
      </w:r>
      <w:r w:rsidR="00DA0064">
        <w:rPr>
          <w:rFonts w:ascii="Times New Roman" w:hAnsi="Times New Roman"/>
          <w:szCs w:val="24"/>
        </w:rPr>
        <w:t xml:space="preserve">atliekas ir </w:t>
      </w:r>
      <w:r w:rsidR="007A3266">
        <w:rPr>
          <w:rFonts w:ascii="Times New Roman" w:hAnsi="Times New Roman"/>
          <w:szCs w:val="24"/>
        </w:rPr>
        <w:t>interneto ryšio</w:t>
      </w:r>
      <w:r w:rsidR="00DA0064">
        <w:rPr>
          <w:rFonts w:ascii="Times New Roman" w:hAnsi="Times New Roman"/>
          <w:szCs w:val="24"/>
        </w:rPr>
        <w:t xml:space="preserve"> paslaugas</w:t>
      </w:r>
      <w:r w:rsidR="00F77D03">
        <w:rPr>
          <w:rFonts w:ascii="Times New Roman" w:hAnsi="Times New Roman"/>
          <w:szCs w:val="24"/>
        </w:rPr>
        <w:t>:</w:t>
      </w:r>
    </w:p>
    <w:p w:rsidR="00F77D03" w:rsidRDefault="002E25C0" w:rsidP="003F49E5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757367" w:rsidRPr="004847F4">
        <w:rPr>
          <w:rFonts w:ascii="Times New Roman" w:hAnsi="Times New Roman"/>
          <w:szCs w:val="24"/>
        </w:rPr>
        <w:t>Š</w:t>
      </w:r>
      <w:r w:rsidR="00F77D03" w:rsidRPr="004847F4">
        <w:rPr>
          <w:rFonts w:ascii="Times New Roman" w:hAnsi="Times New Roman"/>
          <w:szCs w:val="24"/>
        </w:rPr>
        <w:t>ilumos energijos</w:t>
      </w:r>
      <w:r w:rsidR="00F77D03">
        <w:rPr>
          <w:rFonts w:ascii="Times New Roman" w:hAnsi="Times New Roman"/>
          <w:szCs w:val="24"/>
        </w:rPr>
        <w:t xml:space="preserve"> </w:t>
      </w:r>
      <w:r w:rsidR="00B16B00">
        <w:rPr>
          <w:rFonts w:ascii="Times New Roman" w:hAnsi="Times New Roman"/>
          <w:szCs w:val="24"/>
        </w:rPr>
        <w:t>– šilumos energijos sunaudojimas paskaičiuojamas pagal naudojamų patalpų šildomą plotą</w:t>
      </w:r>
      <w:r w:rsidR="00F22BEC">
        <w:rPr>
          <w:rFonts w:ascii="Times New Roman" w:hAnsi="Times New Roman"/>
          <w:szCs w:val="24"/>
        </w:rPr>
        <w:t xml:space="preserve"> </w:t>
      </w:r>
      <w:r w:rsidR="00F77D03">
        <w:rPr>
          <w:rFonts w:ascii="Times New Roman" w:hAnsi="Times New Roman"/>
          <w:szCs w:val="24"/>
        </w:rPr>
        <w:t>m</w:t>
      </w:r>
      <w:r w:rsidR="00F77D03" w:rsidRPr="009046A1">
        <w:rPr>
          <w:rFonts w:ascii="Times New Roman" w:hAnsi="Times New Roman"/>
          <w:szCs w:val="24"/>
          <w:vertAlign w:val="superscript"/>
        </w:rPr>
        <w:t>2</w:t>
      </w:r>
      <w:r w:rsidR="00580FCC">
        <w:rPr>
          <w:rFonts w:ascii="Times New Roman" w:hAnsi="Times New Roman"/>
          <w:szCs w:val="24"/>
        </w:rPr>
        <w:t xml:space="preserve"> (išlaidų</w:t>
      </w:r>
      <w:r w:rsidR="005077A1">
        <w:rPr>
          <w:rFonts w:ascii="Times New Roman" w:hAnsi="Times New Roman"/>
          <w:szCs w:val="24"/>
        </w:rPr>
        <w:t xml:space="preserve"> pagal nustatytus įkainius</w:t>
      </w:r>
      <w:r w:rsidR="00580FCC">
        <w:rPr>
          <w:rFonts w:ascii="Times New Roman" w:hAnsi="Times New Roman"/>
          <w:szCs w:val="24"/>
        </w:rPr>
        <w:t xml:space="preserve"> atstatym</w:t>
      </w:r>
      <w:r w:rsidR="00951CA5">
        <w:rPr>
          <w:rFonts w:ascii="Times New Roman" w:hAnsi="Times New Roman"/>
          <w:szCs w:val="24"/>
        </w:rPr>
        <w:t>as</w:t>
      </w:r>
      <w:r w:rsidR="00580FCC">
        <w:rPr>
          <w:rFonts w:ascii="Times New Roman" w:hAnsi="Times New Roman"/>
          <w:szCs w:val="24"/>
        </w:rPr>
        <w:t xml:space="preserve"> nustatomas</w:t>
      </w:r>
      <w:r w:rsidR="001126AD">
        <w:rPr>
          <w:rFonts w:ascii="Times New Roman" w:hAnsi="Times New Roman"/>
          <w:szCs w:val="24"/>
        </w:rPr>
        <w:t xml:space="preserve"> pagal</w:t>
      </w:r>
      <w:r w:rsidR="00757367">
        <w:rPr>
          <w:rFonts w:ascii="Times New Roman" w:hAnsi="Times New Roman"/>
          <w:szCs w:val="24"/>
        </w:rPr>
        <w:t xml:space="preserve"> </w:t>
      </w:r>
      <w:r w:rsidR="00692778">
        <w:rPr>
          <w:rFonts w:ascii="Times New Roman" w:hAnsi="Times New Roman"/>
          <w:szCs w:val="24"/>
        </w:rPr>
        <w:t xml:space="preserve">kiekvieno mėnesio </w:t>
      </w:r>
      <w:r w:rsidR="00757367" w:rsidRPr="001877A0">
        <w:rPr>
          <w:rFonts w:ascii="Times New Roman" w:hAnsi="Times New Roman"/>
          <w:szCs w:val="24"/>
        </w:rPr>
        <w:t>iš paslaugų teikėjo gautas</w:t>
      </w:r>
      <w:r w:rsidR="001126AD">
        <w:rPr>
          <w:rFonts w:ascii="Times New Roman" w:hAnsi="Times New Roman"/>
          <w:szCs w:val="24"/>
        </w:rPr>
        <w:t xml:space="preserve"> PVM sąskaitas faktūras</w:t>
      </w:r>
      <w:r w:rsidR="00307488">
        <w:rPr>
          <w:rFonts w:ascii="Times New Roman" w:hAnsi="Times New Roman"/>
          <w:szCs w:val="24"/>
        </w:rPr>
        <w:t>)</w:t>
      </w:r>
      <w:r w:rsidR="00AE585E">
        <w:rPr>
          <w:rFonts w:ascii="Times New Roman" w:hAnsi="Times New Roman"/>
          <w:szCs w:val="24"/>
        </w:rPr>
        <w:t>.</w:t>
      </w:r>
    </w:p>
    <w:p w:rsidR="009046A1" w:rsidRPr="00BA2633" w:rsidRDefault="00AF524F" w:rsidP="003F49E5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1C0D2F" w:rsidRPr="00F94373">
        <w:rPr>
          <w:rFonts w:ascii="Times New Roman" w:hAnsi="Times New Roman"/>
          <w:szCs w:val="24"/>
        </w:rPr>
        <w:t>Šalto</w:t>
      </w:r>
      <w:r w:rsidR="009046A1" w:rsidRPr="00F94373">
        <w:rPr>
          <w:rFonts w:ascii="Times New Roman" w:hAnsi="Times New Roman"/>
          <w:szCs w:val="24"/>
        </w:rPr>
        <w:t xml:space="preserve"> vandens</w:t>
      </w:r>
      <w:r w:rsidR="001C0D2F" w:rsidRPr="00F94373">
        <w:rPr>
          <w:rFonts w:ascii="Times New Roman" w:hAnsi="Times New Roman"/>
          <w:szCs w:val="24"/>
        </w:rPr>
        <w:t xml:space="preserve"> ir </w:t>
      </w:r>
      <w:r w:rsidR="00374AA5" w:rsidRPr="00F94373">
        <w:rPr>
          <w:rFonts w:ascii="Times New Roman" w:hAnsi="Times New Roman"/>
          <w:szCs w:val="24"/>
        </w:rPr>
        <w:t>nuotekų valymo</w:t>
      </w:r>
      <w:r w:rsidR="006A406D">
        <w:rPr>
          <w:rFonts w:ascii="Times New Roman" w:hAnsi="Times New Roman"/>
          <w:szCs w:val="24"/>
        </w:rPr>
        <w:t xml:space="preserve"> </w:t>
      </w:r>
      <w:r w:rsidR="00B6366D">
        <w:rPr>
          <w:rFonts w:ascii="Times New Roman" w:hAnsi="Times New Roman"/>
          <w:szCs w:val="24"/>
        </w:rPr>
        <w:t>–</w:t>
      </w:r>
      <w:r w:rsidR="00836F51">
        <w:rPr>
          <w:rFonts w:ascii="Times New Roman" w:hAnsi="Times New Roman"/>
          <w:szCs w:val="24"/>
        </w:rPr>
        <w:t xml:space="preserve"> šalto </w:t>
      </w:r>
      <w:r w:rsidR="00B6366D">
        <w:rPr>
          <w:rFonts w:ascii="Times New Roman" w:hAnsi="Times New Roman"/>
          <w:szCs w:val="24"/>
        </w:rPr>
        <w:t>vandens</w:t>
      </w:r>
      <w:r w:rsidR="00BA3245">
        <w:rPr>
          <w:rFonts w:ascii="Times New Roman" w:hAnsi="Times New Roman"/>
          <w:szCs w:val="24"/>
        </w:rPr>
        <w:t xml:space="preserve"> ir nuotekų</w:t>
      </w:r>
      <w:r w:rsidR="00B6366D">
        <w:rPr>
          <w:rFonts w:ascii="Times New Roman" w:hAnsi="Times New Roman"/>
          <w:szCs w:val="24"/>
        </w:rPr>
        <w:t xml:space="preserve"> sunaudojim</w:t>
      </w:r>
      <w:r w:rsidR="00FD6BBF">
        <w:rPr>
          <w:rFonts w:ascii="Times New Roman" w:hAnsi="Times New Roman"/>
          <w:szCs w:val="24"/>
        </w:rPr>
        <w:t>o norma</w:t>
      </w:r>
      <w:r w:rsidR="009E5B98">
        <w:rPr>
          <w:rFonts w:ascii="Times New Roman" w:hAnsi="Times New Roman"/>
          <w:szCs w:val="24"/>
        </w:rPr>
        <w:t xml:space="preserve"> </w:t>
      </w:r>
      <w:r w:rsidR="00757367" w:rsidRPr="00BA2633">
        <w:rPr>
          <w:rFonts w:ascii="Times New Roman" w:hAnsi="Times New Roman"/>
          <w:szCs w:val="24"/>
        </w:rPr>
        <w:t>0,</w:t>
      </w:r>
      <w:r w:rsidR="006652BF" w:rsidRPr="00BA2633">
        <w:rPr>
          <w:rFonts w:ascii="Times New Roman" w:hAnsi="Times New Roman"/>
          <w:szCs w:val="24"/>
        </w:rPr>
        <w:t>70</w:t>
      </w:r>
      <w:r w:rsidR="00757367" w:rsidRPr="00BA2633">
        <w:rPr>
          <w:rFonts w:ascii="Times New Roman" w:hAnsi="Times New Roman"/>
          <w:szCs w:val="24"/>
        </w:rPr>
        <w:t xml:space="preserve"> m</w:t>
      </w:r>
      <w:r w:rsidR="00757367" w:rsidRPr="00BA2633">
        <w:rPr>
          <w:rFonts w:ascii="Times New Roman" w:hAnsi="Times New Roman"/>
          <w:szCs w:val="24"/>
          <w:vertAlign w:val="superscript"/>
        </w:rPr>
        <w:t>3</w:t>
      </w:r>
      <w:r w:rsidR="00757367" w:rsidRPr="00BA2633">
        <w:rPr>
          <w:rFonts w:ascii="Times New Roman" w:hAnsi="Times New Roman"/>
          <w:szCs w:val="24"/>
        </w:rPr>
        <w:t xml:space="preserve">/mėn. </w:t>
      </w:r>
      <w:r w:rsidR="009E5B98" w:rsidRPr="00BA2633">
        <w:rPr>
          <w:rFonts w:ascii="Times New Roman" w:hAnsi="Times New Roman"/>
          <w:szCs w:val="24"/>
        </w:rPr>
        <w:t>vienam</w:t>
      </w:r>
      <w:r w:rsidR="00B6366D" w:rsidRPr="00BA2633">
        <w:rPr>
          <w:rFonts w:ascii="Times New Roman" w:hAnsi="Times New Roman"/>
          <w:szCs w:val="24"/>
        </w:rPr>
        <w:t xml:space="preserve"> darbuotojui</w:t>
      </w:r>
      <w:r w:rsidR="002C5D8B" w:rsidRPr="00BA2633">
        <w:rPr>
          <w:rFonts w:ascii="Times New Roman" w:hAnsi="Times New Roman"/>
          <w:szCs w:val="24"/>
        </w:rPr>
        <w:t xml:space="preserve"> </w:t>
      </w:r>
      <w:r w:rsidR="00833693" w:rsidRPr="00BA2633">
        <w:rPr>
          <w:rFonts w:ascii="Times New Roman" w:hAnsi="Times New Roman"/>
          <w:szCs w:val="24"/>
        </w:rPr>
        <w:t>(</w:t>
      </w:r>
      <w:r w:rsidR="002B52CE">
        <w:rPr>
          <w:rFonts w:ascii="Times New Roman" w:hAnsi="Times New Roman"/>
          <w:szCs w:val="24"/>
        </w:rPr>
        <w:t>išlaidų</w:t>
      </w:r>
      <w:r w:rsidR="00BB5985">
        <w:rPr>
          <w:rFonts w:ascii="Times New Roman" w:hAnsi="Times New Roman"/>
          <w:szCs w:val="24"/>
        </w:rPr>
        <w:t xml:space="preserve"> pagal nustatytus įkainius</w:t>
      </w:r>
      <w:r w:rsidR="00127F47">
        <w:rPr>
          <w:rFonts w:ascii="Times New Roman" w:hAnsi="Times New Roman"/>
          <w:szCs w:val="24"/>
        </w:rPr>
        <w:t xml:space="preserve"> atstatym</w:t>
      </w:r>
      <w:r w:rsidR="00BB5985">
        <w:rPr>
          <w:rFonts w:ascii="Times New Roman" w:hAnsi="Times New Roman"/>
          <w:szCs w:val="24"/>
        </w:rPr>
        <w:t>as</w:t>
      </w:r>
      <w:r w:rsidR="00A06B7B" w:rsidRPr="00BA2633">
        <w:rPr>
          <w:rFonts w:ascii="Times New Roman" w:hAnsi="Times New Roman"/>
          <w:szCs w:val="24"/>
        </w:rPr>
        <w:t xml:space="preserve"> nustatomas pagal</w:t>
      </w:r>
      <w:r w:rsidR="00757367" w:rsidRPr="00BA2633">
        <w:rPr>
          <w:rFonts w:ascii="Times New Roman" w:hAnsi="Times New Roman"/>
          <w:szCs w:val="24"/>
        </w:rPr>
        <w:t xml:space="preserve"> kiekvieno mėnesio iš paslaugų teikėjo gautas</w:t>
      </w:r>
      <w:r w:rsidR="00A06B7B" w:rsidRPr="00BA2633">
        <w:rPr>
          <w:rFonts w:ascii="Times New Roman" w:hAnsi="Times New Roman"/>
          <w:szCs w:val="24"/>
        </w:rPr>
        <w:t xml:space="preserve"> PVM sąskaitas faktūras)</w:t>
      </w:r>
      <w:r w:rsidR="00AE585E">
        <w:rPr>
          <w:rFonts w:ascii="Times New Roman" w:hAnsi="Times New Roman"/>
          <w:szCs w:val="24"/>
        </w:rPr>
        <w:t>.</w:t>
      </w:r>
      <w:r w:rsidR="00833693" w:rsidRPr="00BA2633">
        <w:rPr>
          <w:rFonts w:ascii="Times New Roman" w:hAnsi="Times New Roman"/>
          <w:szCs w:val="24"/>
        </w:rPr>
        <w:t xml:space="preserve"> </w:t>
      </w:r>
    </w:p>
    <w:p w:rsidR="00603628" w:rsidRPr="005323D9" w:rsidRDefault="00AE585E" w:rsidP="003F49E5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="00757367" w:rsidRPr="00F94373">
        <w:rPr>
          <w:rFonts w:ascii="Times New Roman" w:hAnsi="Times New Roman"/>
          <w:szCs w:val="24"/>
        </w:rPr>
        <w:t>E</w:t>
      </w:r>
      <w:r w:rsidR="00EA32AB" w:rsidRPr="00F94373">
        <w:rPr>
          <w:rFonts w:ascii="Times New Roman" w:hAnsi="Times New Roman"/>
          <w:szCs w:val="24"/>
        </w:rPr>
        <w:t>lektros energijos</w:t>
      </w:r>
      <w:r w:rsidR="00EA32AB">
        <w:rPr>
          <w:rFonts w:ascii="Times New Roman" w:hAnsi="Times New Roman"/>
          <w:szCs w:val="24"/>
        </w:rPr>
        <w:t xml:space="preserve"> </w:t>
      </w:r>
      <w:r w:rsidR="00BF1313">
        <w:rPr>
          <w:rFonts w:ascii="Times New Roman" w:hAnsi="Times New Roman"/>
          <w:szCs w:val="24"/>
        </w:rPr>
        <w:t>–</w:t>
      </w:r>
      <w:r w:rsidR="002E51BC">
        <w:rPr>
          <w:rFonts w:ascii="Times New Roman" w:hAnsi="Times New Roman"/>
          <w:szCs w:val="24"/>
        </w:rPr>
        <w:t>elektros energijos sunaudojimas</w:t>
      </w:r>
      <w:r w:rsidR="002C0B03">
        <w:rPr>
          <w:rFonts w:ascii="Times New Roman" w:hAnsi="Times New Roman"/>
          <w:szCs w:val="24"/>
        </w:rPr>
        <w:t xml:space="preserve"> paskaičiuojamas</w:t>
      </w:r>
      <w:r w:rsidR="00ED753F" w:rsidRPr="005323D9">
        <w:rPr>
          <w:rFonts w:ascii="Times New Roman" w:hAnsi="Times New Roman"/>
          <w:szCs w:val="24"/>
        </w:rPr>
        <w:t xml:space="preserve"> pagal </w:t>
      </w:r>
      <w:r w:rsidR="00ED77FB">
        <w:rPr>
          <w:rFonts w:ascii="Times New Roman" w:hAnsi="Times New Roman"/>
          <w:szCs w:val="24"/>
        </w:rPr>
        <w:t>naudojamų patalpų apšviečiamą plotą</w:t>
      </w:r>
      <w:r w:rsidR="001959EB">
        <w:rPr>
          <w:rFonts w:ascii="Times New Roman" w:hAnsi="Times New Roman"/>
          <w:szCs w:val="24"/>
        </w:rPr>
        <w:t xml:space="preserve"> (išlaidų</w:t>
      </w:r>
      <w:r w:rsidR="00870986">
        <w:rPr>
          <w:rFonts w:ascii="Times New Roman" w:hAnsi="Times New Roman"/>
          <w:szCs w:val="24"/>
        </w:rPr>
        <w:t xml:space="preserve"> pagal nustatytus įkainius</w:t>
      </w:r>
      <w:r w:rsidR="001959EB">
        <w:rPr>
          <w:rFonts w:ascii="Times New Roman" w:hAnsi="Times New Roman"/>
          <w:szCs w:val="24"/>
        </w:rPr>
        <w:t xml:space="preserve"> atstatym</w:t>
      </w:r>
      <w:r w:rsidR="00870986">
        <w:rPr>
          <w:rFonts w:ascii="Times New Roman" w:hAnsi="Times New Roman"/>
          <w:szCs w:val="24"/>
        </w:rPr>
        <w:t>as</w:t>
      </w:r>
      <w:r w:rsidR="00136F80">
        <w:rPr>
          <w:rFonts w:ascii="Times New Roman" w:hAnsi="Times New Roman"/>
          <w:szCs w:val="24"/>
        </w:rPr>
        <w:t xml:space="preserve"> nustatomas pagal kiekvieno mėnesio</w:t>
      </w:r>
      <w:r w:rsidR="008F1E6E">
        <w:rPr>
          <w:rFonts w:ascii="Times New Roman" w:hAnsi="Times New Roman"/>
          <w:szCs w:val="24"/>
        </w:rPr>
        <w:t xml:space="preserve"> </w:t>
      </w:r>
      <w:r w:rsidR="00757367" w:rsidRPr="005323D9">
        <w:rPr>
          <w:rFonts w:ascii="Times New Roman" w:hAnsi="Times New Roman"/>
          <w:szCs w:val="24"/>
        </w:rPr>
        <w:t>iš paslaugų teikėjo gautas</w:t>
      </w:r>
      <w:r w:rsidR="00CE5D27" w:rsidRPr="005323D9">
        <w:rPr>
          <w:rFonts w:ascii="Times New Roman" w:hAnsi="Times New Roman"/>
          <w:szCs w:val="24"/>
        </w:rPr>
        <w:t xml:space="preserve"> </w:t>
      </w:r>
      <w:r w:rsidR="00ED753F" w:rsidRPr="005323D9">
        <w:rPr>
          <w:rFonts w:ascii="Times New Roman" w:hAnsi="Times New Roman"/>
          <w:szCs w:val="24"/>
        </w:rPr>
        <w:t>PVM sąskaitas faktūras</w:t>
      </w:r>
      <w:r w:rsidR="009B51B9" w:rsidRPr="005323D9">
        <w:rPr>
          <w:rFonts w:ascii="Times New Roman" w:hAnsi="Times New Roman"/>
          <w:szCs w:val="24"/>
        </w:rPr>
        <w:t>, atsižvelgiant į viešojoje erdvėje patvirtintus oficialius tarifus</w:t>
      </w:r>
      <w:r w:rsidR="0049457F" w:rsidRPr="005323D9">
        <w:rPr>
          <w:rFonts w:ascii="Times New Roman" w:hAnsi="Times New Roman"/>
          <w:szCs w:val="24"/>
        </w:rPr>
        <w:t xml:space="preserve"> (neturintiems elektros energijos apskaitos prietaisų)</w:t>
      </w:r>
      <w:r w:rsidR="00BE4D80" w:rsidRPr="005323D9">
        <w:rPr>
          <w:rFonts w:ascii="Times New Roman" w:hAnsi="Times New Roman"/>
          <w:szCs w:val="24"/>
        </w:rPr>
        <w:t>;</w:t>
      </w:r>
      <w:r w:rsidR="00BF1313" w:rsidRPr="005323D9">
        <w:rPr>
          <w:rFonts w:ascii="Times New Roman" w:hAnsi="Times New Roman"/>
          <w:szCs w:val="24"/>
        </w:rPr>
        <w:t xml:space="preserve"> </w:t>
      </w:r>
    </w:p>
    <w:p w:rsidR="00923486" w:rsidRDefault="00B1687A" w:rsidP="00996F8F">
      <w:pPr>
        <w:pStyle w:val="Sraopastraipa"/>
        <w:numPr>
          <w:ilvl w:val="0"/>
          <w:numId w:val="5"/>
        </w:numPr>
        <w:tabs>
          <w:tab w:val="left" w:pos="2786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e</w:t>
      </w:r>
      <w:r w:rsidR="00F153FA">
        <w:rPr>
          <w:rFonts w:ascii="Times New Roman" w:hAnsi="Times New Roman"/>
          <w:szCs w:val="24"/>
        </w:rPr>
        <w:t>lektros energijos sunaudojimas</w:t>
      </w:r>
      <w:r w:rsidR="007A737D">
        <w:rPr>
          <w:rFonts w:ascii="Times New Roman" w:hAnsi="Times New Roman"/>
          <w:szCs w:val="24"/>
        </w:rPr>
        <w:t>,</w:t>
      </w:r>
      <w:r w:rsidR="00757367" w:rsidRPr="00F153FA">
        <w:rPr>
          <w:rFonts w:ascii="Times New Roman" w:hAnsi="Times New Roman"/>
          <w:szCs w:val="24"/>
        </w:rPr>
        <w:t xml:space="preserve"> </w:t>
      </w:r>
      <w:r w:rsidR="009D669A" w:rsidRPr="00F153FA">
        <w:rPr>
          <w:rFonts w:ascii="Times New Roman" w:hAnsi="Times New Roman"/>
          <w:szCs w:val="24"/>
        </w:rPr>
        <w:t xml:space="preserve">turintiems elektros energijos </w:t>
      </w:r>
    </w:p>
    <w:p w:rsidR="00923486" w:rsidRDefault="00923486" w:rsidP="00923486">
      <w:pPr>
        <w:tabs>
          <w:tab w:val="left" w:pos="2786"/>
        </w:tabs>
        <w:overflowPunct w:val="0"/>
        <w:autoSpaceDE w:val="0"/>
        <w:autoSpaceDN w:val="0"/>
        <w:adjustRightInd w:val="0"/>
        <w:ind w:left="26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Pr="00923486">
        <w:rPr>
          <w:rFonts w:ascii="Times New Roman" w:hAnsi="Times New Roman"/>
          <w:szCs w:val="24"/>
        </w:rPr>
        <w:t xml:space="preserve"> </w:t>
      </w:r>
      <w:r w:rsidR="009D669A" w:rsidRPr="00923486">
        <w:rPr>
          <w:rFonts w:ascii="Times New Roman" w:hAnsi="Times New Roman"/>
          <w:szCs w:val="24"/>
        </w:rPr>
        <w:t>apskaitos prietais</w:t>
      </w:r>
      <w:r w:rsidR="00CB17F7" w:rsidRPr="00923486">
        <w:rPr>
          <w:rFonts w:ascii="Times New Roman" w:hAnsi="Times New Roman"/>
          <w:szCs w:val="24"/>
        </w:rPr>
        <w:t>us</w:t>
      </w:r>
      <w:r w:rsidR="007A737D" w:rsidRPr="00923486">
        <w:rPr>
          <w:rFonts w:ascii="Times New Roman" w:hAnsi="Times New Roman"/>
          <w:szCs w:val="24"/>
        </w:rPr>
        <w:t>,</w:t>
      </w:r>
      <w:r w:rsidR="00CB17F7" w:rsidRPr="00923486">
        <w:rPr>
          <w:rFonts w:ascii="Times New Roman" w:hAnsi="Times New Roman"/>
          <w:szCs w:val="24"/>
        </w:rPr>
        <w:t xml:space="preserve"> apskaičiuojama</w:t>
      </w:r>
      <w:r w:rsidR="007D5C85" w:rsidRPr="00923486">
        <w:rPr>
          <w:rFonts w:ascii="Times New Roman" w:hAnsi="Times New Roman"/>
          <w:szCs w:val="24"/>
        </w:rPr>
        <w:t>s</w:t>
      </w:r>
      <w:r w:rsidR="00603628" w:rsidRPr="00923486">
        <w:rPr>
          <w:rFonts w:ascii="Times New Roman" w:hAnsi="Times New Roman"/>
          <w:szCs w:val="24"/>
        </w:rPr>
        <w:t xml:space="preserve"> </w:t>
      </w:r>
      <w:r w:rsidR="00BF1313" w:rsidRPr="00923486">
        <w:rPr>
          <w:rFonts w:ascii="Times New Roman" w:hAnsi="Times New Roman"/>
          <w:szCs w:val="24"/>
        </w:rPr>
        <w:t>pagal tiekėjo viešojoje erdvėje</w:t>
      </w:r>
      <w:r>
        <w:rPr>
          <w:rFonts w:ascii="Times New Roman" w:hAnsi="Times New Roman"/>
          <w:szCs w:val="24"/>
        </w:rPr>
        <w:t xml:space="preserve"> </w:t>
      </w:r>
    </w:p>
    <w:p w:rsidR="00B6366D" w:rsidRPr="00923486" w:rsidRDefault="00923486" w:rsidP="00923486">
      <w:pPr>
        <w:tabs>
          <w:tab w:val="left" w:pos="2786"/>
        </w:tabs>
        <w:overflowPunct w:val="0"/>
        <w:autoSpaceDE w:val="0"/>
        <w:autoSpaceDN w:val="0"/>
        <w:adjustRightInd w:val="0"/>
        <w:ind w:left="26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bookmarkStart w:id="0" w:name="_GoBack"/>
      <w:bookmarkEnd w:id="0"/>
      <w:r w:rsidR="00BF1313" w:rsidRPr="00923486">
        <w:rPr>
          <w:rFonts w:ascii="Times New Roman" w:hAnsi="Times New Roman"/>
          <w:szCs w:val="24"/>
        </w:rPr>
        <w:t xml:space="preserve">patvirtintus oficialius </w:t>
      </w:r>
      <w:r w:rsidR="00796B36" w:rsidRPr="00923486">
        <w:rPr>
          <w:rFonts w:ascii="Times New Roman" w:hAnsi="Times New Roman"/>
          <w:szCs w:val="24"/>
        </w:rPr>
        <w:t>tarifus</w:t>
      </w:r>
      <w:r w:rsidR="005E0CCF">
        <w:rPr>
          <w:rFonts w:ascii="Times New Roman" w:hAnsi="Times New Roman"/>
          <w:szCs w:val="24"/>
        </w:rPr>
        <w:t>.</w:t>
      </w:r>
    </w:p>
    <w:p w:rsidR="00277377" w:rsidRPr="00FD35A0" w:rsidRDefault="005E0CCF" w:rsidP="003F49E5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 </w:t>
      </w:r>
      <w:r w:rsidR="00757367" w:rsidRPr="00F94373">
        <w:rPr>
          <w:rFonts w:ascii="Times New Roman" w:hAnsi="Times New Roman"/>
          <w:szCs w:val="24"/>
        </w:rPr>
        <w:t>A</w:t>
      </w:r>
      <w:r w:rsidR="004E7734" w:rsidRPr="00F94373">
        <w:rPr>
          <w:rFonts w:ascii="Times New Roman" w:hAnsi="Times New Roman"/>
          <w:szCs w:val="24"/>
        </w:rPr>
        <w:t>tliekų tvarkymas</w:t>
      </w:r>
      <w:r w:rsidR="004E7734">
        <w:rPr>
          <w:rFonts w:ascii="Times New Roman" w:hAnsi="Times New Roman"/>
          <w:szCs w:val="24"/>
        </w:rPr>
        <w:t xml:space="preserve"> </w:t>
      </w:r>
      <w:r w:rsidR="002D3CDA">
        <w:rPr>
          <w:rFonts w:ascii="Times New Roman" w:hAnsi="Times New Roman"/>
          <w:szCs w:val="24"/>
        </w:rPr>
        <w:t>–</w:t>
      </w:r>
      <w:r w:rsidR="009E5B98">
        <w:rPr>
          <w:rFonts w:ascii="Times New Roman" w:hAnsi="Times New Roman"/>
          <w:szCs w:val="24"/>
        </w:rPr>
        <w:t xml:space="preserve"> </w:t>
      </w:r>
      <w:r w:rsidR="00B76748">
        <w:rPr>
          <w:rFonts w:ascii="Times New Roman" w:hAnsi="Times New Roman"/>
          <w:szCs w:val="24"/>
        </w:rPr>
        <w:t>atliekų kiekis m</w:t>
      </w:r>
      <w:r w:rsidR="00B76748" w:rsidRPr="00B76748">
        <w:rPr>
          <w:rFonts w:ascii="Times New Roman" w:hAnsi="Times New Roman"/>
          <w:szCs w:val="24"/>
          <w:vertAlign w:val="superscript"/>
        </w:rPr>
        <w:t>3</w:t>
      </w:r>
      <w:r w:rsidR="00B76748">
        <w:rPr>
          <w:rFonts w:ascii="Times New Roman" w:hAnsi="Times New Roman"/>
          <w:szCs w:val="24"/>
        </w:rPr>
        <w:t xml:space="preserve"> vienam </w:t>
      </w:r>
      <w:r w:rsidR="00CD464A">
        <w:rPr>
          <w:rFonts w:ascii="Times New Roman" w:hAnsi="Times New Roman"/>
          <w:szCs w:val="24"/>
        </w:rPr>
        <w:t>m</w:t>
      </w:r>
      <w:r w:rsidR="00CD464A" w:rsidRPr="00CD464A">
        <w:rPr>
          <w:rFonts w:ascii="Times New Roman" w:hAnsi="Times New Roman"/>
          <w:szCs w:val="24"/>
          <w:vertAlign w:val="superscript"/>
        </w:rPr>
        <w:t>2</w:t>
      </w:r>
      <w:r w:rsidR="00CD464A">
        <w:rPr>
          <w:rFonts w:ascii="Times New Roman" w:hAnsi="Times New Roman"/>
          <w:szCs w:val="24"/>
        </w:rPr>
        <w:t xml:space="preserve"> </w:t>
      </w:r>
      <w:r w:rsidR="00B275DD" w:rsidRPr="00FD35A0">
        <w:rPr>
          <w:rFonts w:ascii="Times New Roman" w:hAnsi="Times New Roman"/>
          <w:szCs w:val="24"/>
        </w:rPr>
        <w:t>apskaičiuojamas pagal</w:t>
      </w:r>
      <w:r w:rsidR="00E40CBB">
        <w:rPr>
          <w:rFonts w:ascii="Times New Roman" w:hAnsi="Times New Roman"/>
          <w:szCs w:val="24"/>
        </w:rPr>
        <w:t xml:space="preserve"> kiekvieno mėnesio </w:t>
      </w:r>
      <w:r w:rsidR="00B275DD" w:rsidRPr="00FD35A0">
        <w:rPr>
          <w:rFonts w:ascii="Times New Roman" w:hAnsi="Times New Roman"/>
          <w:szCs w:val="24"/>
        </w:rPr>
        <w:t>iš paslaugų teikėjo gautas PVM sąskaitas faktūras</w:t>
      </w:r>
      <w:r w:rsidR="005E5B87">
        <w:rPr>
          <w:rFonts w:ascii="Times New Roman" w:hAnsi="Times New Roman"/>
          <w:szCs w:val="24"/>
        </w:rPr>
        <w:t>.</w:t>
      </w:r>
    </w:p>
    <w:p w:rsidR="00B76748" w:rsidRPr="00635209" w:rsidRDefault="00170EE2" w:rsidP="003F49E5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5. </w:t>
      </w:r>
      <w:r w:rsidR="00757367" w:rsidRPr="00F94373">
        <w:rPr>
          <w:rFonts w:ascii="Times New Roman" w:hAnsi="Times New Roman"/>
          <w:szCs w:val="24"/>
        </w:rPr>
        <w:t>I</w:t>
      </w:r>
      <w:r w:rsidR="00B76748" w:rsidRPr="00F94373">
        <w:rPr>
          <w:rFonts w:ascii="Times New Roman" w:hAnsi="Times New Roman"/>
          <w:szCs w:val="24"/>
        </w:rPr>
        <w:t>nternet</w:t>
      </w:r>
      <w:r w:rsidR="00BD3D9D" w:rsidRPr="00F94373">
        <w:rPr>
          <w:rFonts w:ascii="Times New Roman" w:hAnsi="Times New Roman"/>
          <w:szCs w:val="24"/>
        </w:rPr>
        <w:t>o</w:t>
      </w:r>
      <w:r w:rsidR="00B76748" w:rsidRPr="00F94373">
        <w:rPr>
          <w:rFonts w:ascii="Times New Roman" w:hAnsi="Times New Roman"/>
          <w:szCs w:val="24"/>
        </w:rPr>
        <w:t xml:space="preserve"> </w:t>
      </w:r>
      <w:r w:rsidR="00F433A0">
        <w:rPr>
          <w:rFonts w:ascii="Times New Roman" w:hAnsi="Times New Roman"/>
          <w:szCs w:val="24"/>
        </w:rPr>
        <w:t>ryšio</w:t>
      </w:r>
      <w:r w:rsidR="00B76748" w:rsidRPr="00635209">
        <w:rPr>
          <w:rFonts w:ascii="Times New Roman" w:hAnsi="Times New Roman"/>
          <w:szCs w:val="24"/>
        </w:rPr>
        <w:t xml:space="preserve"> –</w:t>
      </w:r>
      <w:r w:rsidR="00080204" w:rsidRPr="00635209">
        <w:rPr>
          <w:rFonts w:ascii="Times New Roman" w:hAnsi="Times New Roman"/>
          <w:szCs w:val="24"/>
        </w:rPr>
        <w:t xml:space="preserve"> </w:t>
      </w:r>
      <w:r w:rsidR="00D4599F">
        <w:rPr>
          <w:rFonts w:ascii="Times New Roman" w:hAnsi="Times New Roman"/>
          <w:szCs w:val="24"/>
        </w:rPr>
        <w:t xml:space="preserve">naudojimasis interneto </w:t>
      </w:r>
      <w:r w:rsidR="0037074E">
        <w:rPr>
          <w:rFonts w:ascii="Times New Roman" w:hAnsi="Times New Roman"/>
          <w:szCs w:val="24"/>
        </w:rPr>
        <w:t>ryšiu</w:t>
      </w:r>
      <w:r w:rsidR="00D4599F">
        <w:rPr>
          <w:rFonts w:ascii="Times New Roman" w:hAnsi="Times New Roman"/>
          <w:szCs w:val="24"/>
        </w:rPr>
        <w:t xml:space="preserve"> paskaičiuojamas</w:t>
      </w:r>
      <w:r w:rsidR="00080204" w:rsidRPr="00635209">
        <w:rPr>
          <w:rFonts w:ascii="Times New Roman" w:hAnsi="Times New Roman"/>
          <w:szCs w:val="24"/>
        </w:rPr>
        <w:t xml:space="preserve"> už</w:t>
      </w:r>
      <w:r w:rsidR="00B275DD">
        <w:rPr>
          <w:rFonts w:ascii="Times New Roman" w:hAnsi="Times New Roman"/>
          <w:color w:val="FF0000"/>
          <w:szCs w:val="24"/>
        </w:rPr>
        <w:t xml:space="preserve"> </w:t>
      </w:r>
      <w:r w:rsidR="00B275DD" w:rsidRPr="009E4254">
        <w:rPr>
          <w:rFonts w:ascii="Times New Roman" w:hAnsi="Times New Roman"/>
          <w:szCs w:val="24"/>
        </w:rPr>
        <w:t>vieną</w:t>
      </w:r>
      <w:r w:rsidR="00080204" w:rsidRPr="00635209">
        <w:rPr>
          <w:rFonts w:ascii="Times New Roman" w:hAnsi="Times New Roman"/>
          <w:szCs w:val="24"/>
        </w:rPr>
        <w:t xml:space="preserve"> internet</w:t>
      </w:r>
      <w:r w:rsidR="00AD1E13">
        <w:rPr>
          <w:rFonts w:ascii="Times New Roman" w:hAnsi="Times New Roman"/>
          <w:szCs w:val="24"/>
        </w:rPr>
        <w:t>o</w:t>
      </w:r>
      <w:r w:rsidR="00080204" w:rsidRPr="00635209">
        <w:rPr>
          <w:rFonts w:ascii="Times New Roman" w:hAnsi="Times New Roman"/>
          <w:szCs w:val="24"/>
        </w:rPr>
        <w:t xml:space="preserve"> liniją</w:t>
      </w:r>
      <w:r w:rsidR="00122EAF">
        <w:rPr>
          <w:rFonts w:ascii="Times New Roman" w:hAnsi="Times New Roman"/>
          <w:szCs w:val="24"/>
        </w:rPr>
        <w:t xml:space="preserve"> </w:t>
      </w:r>
      <w:r w:rsidR="00D4599F">
        <w:rPr>
          <w:rFonts w:ascii="Times New Roman" w:hAnsi="Times New Roman"/>
          <w:szCs w:val="24"/>
        </w:rPr>
        <w:t>pagal kiekvieno mėnesio</w:t>
      </w:r>
      <w:r w:rsidR="007F6987">
        <w:rPr>
          <w:rFonts w:ascii="Times New Roman" w:hAnsi="Times New Roman"/>
          <w:szCs w:val="24"/>
        </w:rPr>
        <w:t xml:space="preserve"> iš paslaugų tiekėjo gautas PVM sąskaitas faktūras</w:t>
      </w:r>
      <w:r w:rsidR="005E5B87">
        <w:rPr>
          <w:rFonts w:ascii="Times New Roman" w:hAnsi="Times New Roman"/>
          <w:szCs w:val="24"/>
        </w:rPr>
        <w:t>.</w:t>
      </w:r>
      <w:r w:rsidR="007F6987">
        <w:rPr>
          <w:rFonts w:ascii="Times New Roman" w:hAnsi="Times New Roman"/>
          <w:szCs w:val="24"/>
        </w:rPr>
        <w:t xml:space="preserve"> 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8283C">
        <w:rPr>
          <w:rFonts w:ascii="Times New Roman" w:hAnsi="Times New Roman"/>
        </w:rPr>
        <w:tab/>
      </w:r>
      <w:r w:rsidR="00F8283C">
        <w:rPr>
          <w:rFonts w:ascii="Times New Roman" w:hAnsi="Times New Roman"/>
        </w:rPr>
        <w:tab/>
      </w:r>
      <w:r w:rsidR="00410A81">
        <w:rPr>
          <w:rFonts w:ascii="Times New Roman" w:hAnsi="Times New Roman"/>
        </w:rPr>
        <w:tab/>
      </w:r>
      <w:r w:rsidR="005439FF">
        <w:rPr>
          <w:rFonts w:ascii="Times New Roman" w:hAnsi="Times New Roman"/>
        </w:rPr>
        <w:t xml:space="preserve">  </w:t>
      </w:r>
      <w:r w:rsidR="006A3FCF">
        <w:rPr>
          <w:rFonts w:ascii="Times New Roman" w:hAnsi="Times New Roman"/>
        </w:rPr>
        <w:t xml:space="preserve">     </w:t>
      </w:r>
      <w:r w:rsidR="00C92892">
        <w:rPr>
          <w:rFonts w:ascii="Times New Roman" w:hAnsi="Times New Roman"/>
        </w:rPr>
        <w:t xml:space="preserve"> </w:t>
      </w:r>
      <w:r w:rsidR="005439FF">
        <w:rPr>
          <w:rFonts w:ascii="Times New Roman" w:hAnsi="Times New Roman"/>
        </w:rPr>
        <w:t xml:space="preserve"> </w:t>
      </w:r>
      <w:r w:rsidR="003F49E5">
        <w:rPr>
          <w:rFonts w:ascii="Times New Roman" w:hAnsi="Times New Roman"/>
        </w:rPr>
        <w:t xml:space="preserve">  </w:t>
      </w:r>
      <w:r w:rsidR="002A31C6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10A81" w:rsidRDefault="00410A8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10A81" w:rsidRDefault="00410A8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1D38EF" w:rsidRDefault="00410A8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4E1D07" w:rsidRDefault="004E1D07" w:rsidP="001D38EF">
      <w:pPr>
        <w:overflowPunct w:val="0"/>
        <w:rPr>
          <w:rFonts w:ascii="Times New Roman" w:hAnsi="Times New Roman"/>
          <w:szCs w:val="24"/>
        </w:rPr>
      </w:pPr>
    </w:p>
    <w:p w:rsidR="004E1D07" w:rsidRDefault="004E1D07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4E1D07" w:rsidRPr="00434111" w:rsidRDefault="004E1D07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</w:t>
      </w:r>
      <w:r w:rsidR="00872395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-25</w:t>
      </w:r>
    </w:p>
    <w:sectPr w:rsidR="004E1D07" w:rsidRPr="00434111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D71" w:rsidRDefault="00E04D71">
      <w:r>
        <w:separator/>
      </w:r>
    </w:p>
  </w:endnote>
  <w:endnote w:type="continuationSeparator" w:id="0">
    <w:p w:rsidR="00E04D71" w:rsidRDefault="00E0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D71" w:rsidRDefault="00E04D71">
      <w:r>
        <w:separator/>
      </w:r>
    </w:p>
  </w:footnote>
  <w:footnote w:type="continuationSeparator" w:id="0">
    <w:p w:rsidR="00E04D71" w:rsidRDefault="00E0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B7CAC"/>
    <w:multiLevelType w:val="hybridMultilevel"/>
    <w:tmpl w:val="9C5295E8"/>
    <w:lvl w:ilvl="0" w:tplc="5EFC5B64">
      <w:numFmt w:val="bullet"/>
      <w:lvlText w:val="−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20161A4D"/>
    <w:multiLevelType w:val="hybridMultilevel"/>
    <w:tmpl w:val="BE64B8C6"/>
    <w:lvl w:ilvl="0" w:tplc="980CA85E">
      <w:numFmt w:val="bullet"/>
      <w:lvlText w:val="–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 w15:restartNumberingAfterBreak="0">
    <w:nsid w:val="3B160DC4"/>
    <w:multiLevelType w:val="hybridMultilevel"/>
    <w:tmpl w:val="25B4DE62"/>
    <w:lvl w:ilvl="0" w:tplc="25B62434">
      <w:numFmt w:val="bullet"/>
      <w:lvlText w:val="-"/>
      <w:lvlJc w:val="left"/>
      <w:pPr>
        <w:ind w:left="31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4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</w:abstractNum>
  <w:abstractNum w:abstractNumId="3" w15:restartNumberingAfterBreak="0">
    <w:nsid w:val="5DAB3BBB"/>
    <w:multiLevelType w:val="hybridMultilevel"/>
    <w:tmpl w:val="B5FE73F0"/>
    <w:lvl w:ilvl="0" w:tplc="D4C8BCA6">
      <w:numFmt w:val="bullet"/>
      <w:lvlText w:val="–"/>
      <w:lvlJc w:val="left"/>
      <w:pPr>
        <w:ind w:left="30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4" w15:restartNumberingAfterBreak="0">
    <w:nsid w:val="63450CDB"/>
    <w:multiLevelType w:val="hybridMultilevel"/>
    <w:tmpl w:val="53B49A2C"/>
    <w:lvl w:ilvl="0" w:tplc="92FC57D0">
      <w:numFmt w:val="bullet"/>
      <w:lvlText w:val="-"/>
      <w:lvlJc w:val="left"/>
      <w:pPr>
        <w:ind w:left="31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4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7B0B"/>
    <w:rsid w:val="000377BA"/>
    <w:rsid w:val="00055440"/>
    <w:rsid w:val="00056ACF"/>
    <w:rsid w:val="00080204"/>
    <w:rsid w:val="000D5408"/>
    <w:rsid w:val="001126AD"/>
    <w:rsid w:val="00117499"/>
    <w:rsid w:val="00122EAF"/>
    <w:rsid w:val="00127D3B"/>
    <w:rsid w:val="00127F47"/>
    <w:rsid w:val="00136F80"/>
    <w:rsid w:val="0014472C"/>
    <w:rsid w:val="00154A12"/>
    <w:rsid w:val="00154BFE"/>
    <w:rsid w:val="00154E89"/>
    <w:rsid w:val="00170EE2"/>
    <w:rsid w:val="00174857"/>
    <w:rsid w:val="00182BB3"/>
    <w:rsid w:val="001877A0"/>
    <w:rsid w:val="001959EB"/>
    <w:rsid w:val="001C0335"/>
    <w:rsid w:val="001C0D2F"/>
    <w:rsid w:val="001D2B57"/>
    <w:rsid w:val="001D38EF"/>
    <w:rsid w:val="001D3917"/>
    <w:rsid w:val="001E7250"/>
    <w:rsid w:val="0020690A"/>
    <w:rsid w:val="00257F10"/>
    <w:rsid w:val="00264F29"/>
    <w:rsid w:val="00265C12"/>
    <w:rsid w:val="002765E4"/>
    <w:rsid w:val="00277377"/>
    <w:rsid w:val="0028720A"/>
    <w:rsid w:val="002A31C6"/>
    <w:rsid w:val="002B52CE"/>
    <w:rsid w:val="002C0B03"/>
    <w:rsid w:val="002C5D8B"/>
    <w:rsid w:val="002D3ABC"/>
    <w:rsid w:val="002D3CDA"/>
    <w:rsid w:val="002E25C0"/>
    <w:rsid w:val="002E51BC"/>
    <w:rsid w:val="00307488"/>
    <w:rsid w:val="00313CF0"/>
    <w:rsid w:val="00316A5E"/>
    <w:rsid w:val="0033770E"/>
    <w:rsid w:val="00342E29"/>
    <w:rsid w:val="00363733"/>
    <w:rsid w:val="0037074E"/>
    <w:rsid w:val="00374AA5"/>
    <w:rsid w:val="00394AEE"/>
    <w:rsid w:val="003A0C31"/>
    <w:rsid w:val="003B781B"/>
    <w:rsid w:val="003F491F"/>
    <w:rsid w:val="003F49E5"/>
    <w:rsid w:val="00404863"/>
    <w:rsid w:val="00410A81"/>
    <w:rsid w:val="00434111"/>
    <w:rsid w:val="00434298"/>
    <w:rsid w:val="00435ADB"/>
    <w:rsid w:val="00442A1E"/>
    <w:rsid w:val="00475177"/>
    <w:rsid w:val="004847F4"/>
    <w:rsid w:val="0049457F"/>
    <w:rsid w:val="004C1877"/>
    <w:rsid w:val="004D51EC"/>
    <w:rsid w:val="004D57AD"/>
    <w:rsid w:val="004E1D07"/>
    <w:rsid w:val="004E7734"/>
    <w:rsid w:val="004E7789"/>
    <w:rsid w:val="004F710E"/>
    <w:rsid w:val="005077A1"/>
    <w:rsid w:val="00521D86"/>
    <w:rsid w:val="005323D9"/>
    <w:rsid w:val="005439FF"/>
    <w:rsid w:val="00543DEC"/>
    <w:rsid w:val="00550FA7"/>
    <w:rsid w:val="00580FCC"/>
    <w:rsid w:val="00583E25"/>
    <w:rsid w:val="005A3E36"/>
    <w:rsid w:val="005D509D"/>
    <w:rsid w:val="005E0CCF"/>
    <w:rsid w:val="005E5B87"/>
    <w:rsid w:val="00603628"/>
    <w:rsid w:val="00610881"/>
    <w:rsid w:val="006302FF"/>
    <w:rsid w:val="00635209"/>
    <w:rsid w:val="006652BF"/>
    <w:rsid w:val="006861D0"/>
    <w:rsid w:val="00687D8A"/>
    <w:rsid w:val="00690EDC"/>
    <w:rsid w:val="00692778"/>
    <w:rsid w:val="006A0B35"/>
    <w:rsid w:val="006A3FCF"/>
    <w:rsid w:val="006A406D"/>
    <w:rsid w:val="006D5F42"/>
    <w:rsid w:val="006E52C0"/>
    <w:rsid w:val="0070001E"/>
    <w:rsid w:val="00707390"/>
    <w:rsid w:val="00713494"/>
    <w:rsid w:val="00757367"/>
    <w:rsid w:val="007671D1"/>
    <w:rsid w:val="00796B36"/>
    <w:rsid w:val="007A0364"/>
    <w:rsid w:val="007A3266"/>
    <w:rsid w:val="007A69D8"/>
    <w:rsid w:val="007A737D"/>
    <w:rsid w:val="007D5C85"/>
    <w:rsid w:val="007E3BC8"/>
    <w:rsid w:val="007F6987"/>
    <w:rsid w:val="008017CB"/>
    <w:rsid w:val="00833693"/>
    <w:rsid w:val="00836F51"/>
    <w:rsid w:val="00847717"/>
    <w:rsid w:val="00870986"/>
    <w:rsid w:val="00872395"/>
    <w:rsid w:val="008C1B78"/>
    <w:rsid w:val="008C75B4"/>
    <w:rsid w:val="008E0A27"/>
    <w:rsid w:val="008F1E6E"/>
    <w:rsid w:val="008F4809"/>
    <w:rsid w:val="00902165"/>
    <w:rsid w:val="009046A1"/>
    <w:rsid w:val="009204DB"/>
    <w:rsid w:val="00923486"/>
    <w:rsid w:val="00930916"/>
    <w:rsid w:val="00932685"/>
    <w:rsid w:val="00950D7D"/>
    <w:rsid w:val="00951CA5"/>
    <w:rsid w:val="00952E95"/>
    <w:rsid w:val="0095719D"/>
    <w:rsid w:val="0098205C"/>
    <w:rsid w:val="00996F8F"/>
    <w:rsid w:val="009A09EE"/>
    <w:rsid w:val="009B015C"/>
    <w:rsid w:val="009B51B9"/>
    <w:rsid w:val="009C4EAB"/>
    <w:rsid w:val="009C5A0C"/>
    <w:rsid w:val="009D669A"/>
    <w:rsid w:val="009D6CE2"/>
    <w:rsid w:val="009E37CC"/>
    <w:rsid w:val="009E4254"/>
    <w:rsid w:val="009E5B98"/>
    <w:rsid w:val="009F065C"/>
    <w:rsid w:val="00A0417A"/>
    <w:rsid w:val="00A06B7B"/>
    <w:rsid w:val="00A226A2"/>
    <w:rsid w:val="00A24625"/>
    <w:rsid w:val="00A80444"/>
    <w:rsid w:val="00AB33F7"/>
    <w:rsid w:val="00AB5D88"/>
    <w:rsid w:val="00AC03E8"/>
    <w:rsid w:val="00AD1E13"/>
    <w:rsid w:val="00AE585E"/>
    <w:rsid w:val="00AE7378"/>
    <w:rsid w:val="00AF524F"/>
    <w:rsid w:val="00B06409"/>
    <w:rsid w:val="00B1687A"/>
    <w:rsid w:val="00B16B00"/>
    <w:rsid w:val="00B2501F"/>
    <w:rsid w:val="00B275DD"/>
    <w:rsid w:val="00B30115"/>
    <w:rsid w:val="00B41AEA"/>
    <w:rsid w:val="00B6366D"/>
    <w:rsid w:val="00B75F85"/>
    <w:rsid w:val="00B76748"/>
    <w:rsid w:val="00B849AE"/>
    <w:rsid w:val="00B93A30"/>
    <w:rsid w:val="00B9648A"/>
    <w:rsid w:val="00BA2633"/>
    <w:rsid w:val="00BA3245"/>
    <w:rsid w:val="00BB5985"/>
    <w:rsid w:val="00BD3D9D"/>
    <w:rsid w:val="00BE1E33"/>
    <w:rsid w:val="00BE2BB7"/>
    <w:rsid w:val="00BE4C6A"/>
    <w:rsid w:val="00BE4D80"/>
    <w:rsid w:val="00BE6D25"/>
    <w:rsid w:val="00BF1313"/>
    <w:rsid w:val="00C12919"/>
    <w:rsid w:val="00C2225A"/>
    <w:rsid w:val="00C463C9"/>
    <w:rsid w:val="00C627A2"/>
    <w:rsid w:val="00C81B34"/>
    <w:rsid w:val="00C838D9"/>
    <w:rsid w:val="00C84A75"/>
    <w:rsid w:val="00C921BD"/>
    <w:rsid w:val="00C92892"/>
    <w:rsid w:val="00CA0234"/>
    <w:rsid w:val="00CA67DC"/>
    <w:rsid w:val="00CA6ECE"/>
    <w:rsid w:val="00CB17F7"/>
    <w:rsid w:val="00CC2827"/>
    <w:rsid w:val="00CD464A"/>
    <w:rsid w:val="00CE5D27"/>
    <w:rsid w:val="00D0053A"/>
    <w:rsid w:val="00D017D2"/>
    <w:rsid w:val="00D1147A"/>
    <w:rsid w:val="00D13555"/>
    <w:rsid w:val="00D2788A"/>
    <w:rsid w:val="00D44E4B"/>
    <w:rsid w:val="00D4599F"/>
    <w:rsid w:val="00D64E64"/>
    <w:rsid w:val="00D92C55"/>
    <w:rsid w:val="00D935CA"/>
    <w:rsid w:val="00DA0064"/>
    <w:rsid w:val="00DA7608"/>
    <w:rsid w:val="00DD47CE"/>
    <w:rsid w:val="00E00B7B"/>
    <w:rsid w:val="00E04D71"/>
    <w:rsid w:val="00E15110"/>
    <w:rsid w:val="00E40CBB"/>
    <w:rsid w:val="00E654A3"/>
    <w:rsid w:val="00E826F2"/>
    <w:rsid w:val="00E918BB"/>
    <w:rsid w:val="00EA32AB"/>
    <w:rsid w:val="00ED113F"/>
    <w:rsid w:val="00ED753F"/>
    <w:rsid w:val="00ED77FB"/>
    <w:rsid w:val="00EE2CE3"/>
    <w:rsid w:val="00F01EF6"/>
    <w:rsid w:val="00F0201C"/>
    <w:rsid w:val="00F153FA"/>
    <w:rsid w:val="00F22BEC"/>
    <w:rsid w:val="00F2617E"/>
    <w:rsid w:val="00F32B39"/>
    <w:rsid w:val="00F433A0"/>
    <w:rsid w:val="00F441E3"/>
    <w:rsid w:val="00F61007"/>
    <w:rsid w:val="00F665F6"/>
    <w:rsid w:val="00F77D03"/>
    <w:rsid w:val="00F8283C"/>
    <w:rsid w:val="00F907CD"/>
    <w:rsid w:val="00F92ED1"/>
    <w:rsid w:val="00F94373"/>
    <w:rsid w:val="00F971B1"/>
    <w:rsid w:val="00FA0F5F"/>
    <w:rsid w:val="00FA4D82"/>
    <w:rsid w:val="00FD35A0"/>
    <w:rsid w:val="00FD6BBF"/>
    <w:rsid w:val="00FF2EF0"/>
    <w:rsid w:val="00FF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07C54D"/>
  <w15:docId w15:val="{67895287-17F4-4765-A09E-394F767AD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60362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5736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57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2FBAB-6C76-4E81-B772-6E93480B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117</TotalTime>
  <Pages>1</Pages>
  <Words>1384</Words>
  <Characters>790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105</cp:revision>
  <cp:lastPrinted>2001-05-23T08:36:00Z</cp:lastPrinted>
  <dcterms:created xsi:type="dcterms:W3CDTF">2019-02-21T10:33:00Z</dcterms:created>
  <dcterms:modified xsi:type="dcterms:W3CDTF">2019-03-07T08:25:00Z</dcterms:modified>
</cp:coreProperties>
</file>