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B5E23">
        <w:rPr>
          <w:rFonts w:ascii="Times New Roman" w:hAnsi="Times New Roman"/>
          <w:b/>
        </w:rPr>
        <w:t xml:space="preserve"> </w:t>
      </w:r>
      <w:r w:rsidR="00926254">
        <w:rPr>
          <w:rFonts w:ascii="Times New Roman" w:hAnsi="Times New Roman"/>
          <w:b/>
        </w:rPr>
        <w:t>ŠAKIŲ RAJONO SAVIVALDYBĖS ADMINISTRACIJOS DIREKTORIAUS 2007 M. RUGSĖJO 25 D. ĮSAKYMO NR. AT</w:t>
      </w:r>
      <w:r w:rsidR="0028507D">
        <w:rPr>
          <w:rFonts w:ascii="Times New Roman" w:hAnsi="Times New Roman"/>
          <w:b/>
        </w:rPr>
        <w:t>-</w:t>
      </w:r>
      <w:r w:rsidR="00926254">
        <w:rPr>
          <w:rFonts w:ascii="Times New Roman" w:hAnsi="Times New Roman"/>
          <w:b/>
        </w:rPr>
        <w:t>1551 „DĖL</w:t>
      </w:r>
      <w:r w:rsidR="006467B3">
        <w:rPr>
          <w:rFonts w:ascii="Times New Roman" w:hAnsi="Times New Roman"/>
          <w:b/>
        </w:rPr>
        <w:t xml:space="preserve"> SPECIALIŲ FORMŲ TVIRTINIMO</w:t>
      </w:r>
      <w:r w:rsidR="00926254">
        <w:rPr>
          <w:rFonts w:ascii="Times New Roman" w:hAnsi="Times New Roman"/>
          <w:b/>
        </w:rPr>
        <w:t>“</w:t>
      </w:r>
      <w:r w:rsidR="006467B3">
        <w:rPr>
          <w:rFonts w:ascii="Times New Roman" w:hAnsi="Times New Roman"/>
          <w:b/>
        </w:rPr>
        <w:t xml:space="preserve"> </w:t>
      </w:r>
      <w:r w:rsidR="00926254">
        <w:rPr>
          <w:rFonts w:ascii="Times New Roman" w:hAnsi="Times New Roman"/>
          <w:b/>
        </w:rPr>
        <w:t>PRIPAŽINIMO NETEKUSIU GALIOS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2E03CE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26254" w:rsidRDefault="006B4036" w:rsidP="000E2C55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 18 straipsnio 1 dalimi</w:t>
      </w:r>
      <w:r w:rsidR="00926254">
        <w:rPr>
          <w:rFonts w:ascii="Times New Roman" w:hAnsi="Times New Roman"/>
        </w:rPr>
        <w:t xml:space="preserve"> ir 29 straipsnio 8 dalies 2 punktu,</w:t>
      </w:r>
    </w:p>
    <w:p w:rsidR="006B4036" w:rsidRDefault="00926254" w:rsidP="000E2C55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 r i p a ž į s t u netekusiu galios Šakių rajono savivaldybės administracijos direktoriaus </w:t>
      </w:r>
      <w:r w:rsidR="00C90B76">
        <w:rPr>
          <w:rFonts w:ascii="Times New Roman" w:hAnsi="Times New Roman"/>
        </w:rPr>
        <w:t xml:space="preserve">2007 m. </w:t>
      </w:r>
      <w:r w:rsidR="00567E08">
        <w:rPr>
          <w:rFonts w:ascii="Times New Roman" w:hAnsi="Times New Roman"/>
        </w:rPr>
        <w:t>rugsėjo 25 d. įsakymą Nr. AT</w:t>
      </w:r>
      <w:r w:rsidR="00446AFE">
        <w:rPr>
          <w:rFonts w:ascii="Times New Roman" w:hAnsi="Times New Roman"/>
        </w:rPr>
        <w:t>-</w:t>
      </w:r>
      <w:r w:rsidR="00567E08">
        <w:rPr>
          <w:rFonts w:ascii="Times New Roman" w:hAnsi="Times New Roman"/>
        </w:rPr>
        <w:t>1551 „</w:t>
      </w:r>
      <w:r w:rsidR="00DA7D51">
        <w:rPr>
          <w:rFonts w:ascii="Times New Roman" w:hAnsi="Times New Roman"/>
        </w:rPr>
        <w:t>Dėl specialių formų tvirtinimo“.</w:t>
      </w:r>
    </w:p>
    <w:p w:rsidR="00B26AF5" w:rsidRPr="003C663E" w:rsidRDefault="006B4036" w:rsidP="000E2C55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ab/>
      </w:r>
      <w:r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A7155B">
        <w:rPr>
          <w:rStyle w:val="uficommentbody"/>
          <w:rFonts w:ascii="Times New Roman" w:hAnsi="Times New Roman"/>
        </w:rPr>
        <w:t>:</w:t>
      </w:r>
      <w:r>
        <w:rPr>
          <w:rStyle w:val="uficommentbody"/>
          <w:rFonts w:ascii="Times New Roman" w:hAnsi="Times New Roman"/>
        </w:rPr>
        <w:t xml:space="preserve"> A. Mickevičiaus g. 8A, Kau</w:t>
      </w:r>
      <w:r w:rsidR="00E71316">
        <w:rPr>
          <w:rStyle w:val="uficommentbody"/>
          <w:rFonts w:ascii="Times New Roman" w:hAnsi="Times New Roman"/>
        </w:rPr>
        <w:t>nas.</w:t>
      </w:r>
    </w:p>
    <w:p w:rsidR="00434111" w:rsidRDefault="00434111" w:rsidP="000E2C55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2E3ABF" w:rsidRDefault="002E3ABF" w:rsidP="000E2C55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167940" w:rsidRDefault="00167940" w:rsidP="000E2C55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9460DD" w:rsidRDefault="009460DD" w:rsidP="000E2C55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2E3ABF" w:rsidRDefault="002E3ABF" w:rsidP="000E2C55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BD211E" w:rsidRPr="00BD211E" w:rsidRDefault="00BD211E" w:rsidP="00BD211E">
      <w:pPr>
        <w:rPr>
          <w:rFonts w:ascii="Times New Roman" w:hAnsi="Times New Roman"/>
        </w:rPr>
      </w:pPr>
      <w:r w:rsidRPr="00BD211E">
        <w:rPr>
          <w:rFonts w:ascii="Times New Roman" w:hAnsi="Times New Roman"/>
        </w:rPr>
        <w:t xml:space="preserve">Administracijos direktoriaus pavaduotoja,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BD211E">
        <w:rPr>
          <w:rFonts w:ascii="Times New Roman" w:hAnsi="Times New Roman"/>
        </w:rPr>
        <w:t xml:space="preserve">     Ilona </w:t>
      </w:r>
      <w:proofErr w:type="spellStart"/>
      <w:r w:rsidRPr="00BD211E">
        <w:rPr>
          <w:rFonts w:ascii="Times New Roman" w:hAnsi="Times New Roman"/>
        </w:rPr>
        <w:t>Šeflerien</w:t>
      </w:r>
      <w:r w:rsidRPr="00BD211E">
        <w:rPr>
          <w:rFonts w:ascii="Times New Roman" w:hAnsi="Times New Roman" w:hint="eastAsia"/>
        </w:rPr>
        <w:t>ė</w:t>
      </w:r>
      <w:proofErr w:type="spellEnd"/>
    </w:p>
    <w:p w:rsidR="00434111" w:rsidRPr="00BD211E" w:rsidRDefault="00BD211E" w:rsidP="00BD211E">
      <w:pPr>
        <w:rPr>
          <w:rFonts w:ascii="Times New Roman" w:hAnsi="Times New Roman"/>
          <w:szCs w:val="24"/>
        </w:rPr>
      </w:pPr>
      <w:r w:rsidRPr="00BD211E">
        <w:rPr>
          <w:rFonts w:ascii="Times New Roman" w:hAnsi="Times New Roman"/>
        </w:rPr>
        <w:t>pavaduojanti administracijos direktori</w:t>
      </w:r>
      <w:r w:rsidRPr="00BD211E">
        <w:rPr>
          <w:rFonts w:ascii="Times New Roman" w:hAnsi="Times New Roman" w:hint="eastAsia"/>
        </w:rPr>
        <w:t>ų</w:t>
      </w:r>
      <w:r w:rsidRPr="00BD211E">
        <w:rPr>
          <w:rFonts w:ascii="Times New Roman" w:hAnsi="Times New Roman"/>
        </w:rPr>
        <w:t xml:space="preserve">        </w:t>
      </w: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3C387B" w:rsidRDefault="003C387B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B4E2D" w:rsidRDefault="00BB4E2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B4E2D" w:rsidRDefault="00BB4E2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B4E2D" w:rsidRDefault="00BB4E2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B4E2D" w:rsidRDefault="00BB4E2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B4E2D" w:rsidRDefault="00BB4E2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B4E2D" w:rsidRDefault="00BB4E2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B4E2D" w:rsidRDefault="00BB4E2D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7940" w:rsidRDefault="00167940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7940" w:rsidRDefault="00167940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7940" w:rsidRDefault="00167940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7940" w:rsidRDefault="00167940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BD211E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1D38EF" w:rsidRP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</w:t>
      </w:r>
      <w:r w:rsidR="00C51BE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B85C5C">
        <w:rPr>
          <w:rFonts w:ascii="Times New Roman" w:hAnsi="Times New Roman"/>
          <w:szCs w:val="24"/>
        </w:rPr>
        <w:t>26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24C" w:rsidRDefault="002E124C">
      <w:r>
        <w:separator/>
      </w:r>
    </w:p>
  </w:endnote>
  <w:endnote w:type="continuationSeparator" w:id="0">
    <w:p w:rsidR="002E124C" w:rsidRDefault="002E1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24C" w:rsidRDefault="002E124C">
      <w:r>
        <w:separator/>
      </w:r>
    </w:p>
  </w:footnote>
  <w:footnote w:type="continuationSeparator" w:id="0">
    <w:p w:rsidR="002E124C" w:rsidRDefault="002E1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0DD6"/>
    <w:rsid w:val="00077173"/>
    <w:rsid w:val="000E2C55"/>
    <w:rsid w:val="00117499"/>
    <w:rsid w:val="00167940"/>
    <w:rsid w:val="001D38EF"/>
    <w:rsid w:val="001D4C18"/>
    <w:rsid w:val="001E7250"/>
    <w:rsid w:val="002765E4"/>
    <w:rsid w:val="0028507D"/>
    <w:rsid w:val="0028720A"/>
    <w:rsid w:val="002D1A4A"/>
    <w:rsid w:val="002D3ABC"/>
    <w:rsid w:val="002E03CE"/>
    <w:rsid w:val="002E124C"/>
    <w:rsid w:val="002E3ABF"/>
    <w:rsid w:val="002E43C2"/>
    <w:rsid w:val="00310996"/>
    <w:rsid w:val="00313CF0"/>
    <w:rsid w:val="00342E29"/>
    <w:rsid w:val="003A0C31"/>
    <w:rsid w:val="003B3011"/>
    <w:rsid w:val="003B68EB"/>
    <w:rsid w:val="003C387B"/>
    <w:rsid w:val="003C663E"/>
    <w:rsid w:val="003F491F"/>
    <w:rsid w:val="00434111"/>
    <w:rsid w:val="00435ADB"/>
    <w:rsid w:val="00446AFE"/>
    <w:rsid w:val="00463650"/>
    <w:rsid w:val="004D7FA5"/>
    <w:rsid w:val="00521D86"/>
    <w:rsid w:val="005266C5"/>
    <w:rsid w:val="00567E08"/>
    <w:rsid w:val="00583477"/>
    <w:rsid w:val="00583E25"/>
    <w:rsid w:val="00585771"/>
    <w:rsid w:val="005B3BB5"/>
    <w:rsid w:val="005C07E3"/>
    <w:rsid w:val="005E4415"/>
    <w:rsid w:val="00610881"/>
    <w:rsid w:val="006467B3"/>
    <w:rsid w:val="00685851"/>
    <w:rsid w:val="006B4036"/>
    <w:rsid w:val="006C79D9"/>
    <w:rsid w:val="006D5C24"/>
    <w:rsid w:val="0070001E"/>
    <w:rsid w:val="007741E0"/>
    <w:rsid w:val="00796211"/>
    <w:rsid w:val="00844784"/>
    <w:rsid w:val="008C1B78"/>
    <w:rsid w:val="008C3C6C"/>
    <w:rsid w:val="008D59BD"/>
    <w:rsid w:val="008F4809"/>
    <w:rsid w:val="00902109"/>
    <w:rsid w:val="00911991"/>
    <w:rsid w:val="009249AA"/>
    <w:rsid w:val="00926254"/>
    <w:rsid w:val="009460DD"/>
    <w:rsid w:val="009702F6"/>
    <w:rsid w:val="0098205C"/>
    <w:rsid w:val="00983011"/>
    <w:rsid w:val="00997E0A"/>
    <w:rsid w:val="009B1900"/>
    <w:rsid w:val="009B5E23"/>
    <w:rsid w:val="009C4EAB"/>
    <w:rsid w:val="009D16F7"/>
    <w:rsid w:val="009F065C"/>
    <w:rsid w:val="00A16109"/>
    <w:rsid w:val="00A7155B"/>
    <w:rsid w:val="00A71594"/>
    <w:rsid w:val="00AA7C4C"/>
    <w:rsid w:val="00AD10AD"/>
    <w:rsid w:val="00AE2449"/>
    <w:rsid w:val="00AE7378"/>
    <w:rsid w:val="00B00113"/>
    <w:rsid w:val="00B26AF5"/>
    <w:rsid w:val="00B51992"/>
    <w:rsid w:val="00B75F85"/>
    <w:rsid w:val="00B85C5C"/>
    <w:rsid w:val="00BB4E2D"/>
    <w:rsid w:val="00BD211E"/>
    <w:rsid w:val="00BE1E33"/>
    <w:rsid w:val="00BE4976"/>
    <w:rsid w:val="00BE4C6A"/>
    <w:rsid w:val="00BE6D25"/>
    <w:rsid w:val="00BF007C"/>
    <w:rsid w:val="00BF291D"/>
    <w:rsid w:val="00C15B72"/>
    <w:rsid w:val="00C2225A"/>
    <w:rsid w:val="00C276C6"/>
    <w:rsid w:val="00C33419"/>
    <w:rsid w:val="00C51BE9"/>
    <w:rsid w:val="00C56226"/>
    <w:rsid w:val="00C838D9"/>
    <w:rsid w:val="00C84A75"/>
    <w:rsid w:val="00C90B76"/>
    <w:rsid w:val="00C921BD"/>
    <w:rsid w:val="00CA67DC"/>
    <w:rsid w:val="00CA6ECE"/>
    <w:rsid w:val="00CF1DB6"/>
    <w:rsid w:val="00D02AB1"/>
    <w:rsid w:val="00D03389"/>
    <w:rsid w:val="00D2567C"/>
    <w:rsid w:val="00D268ED"/>
    <w:rsid w:val="00D81D28"/>
    <w:rsid w:val="00D87343"/>
    <w:rsid w:val="00DA7D51"/>
    <w:rsid w:val="00DB6DFF"/>
    <w:rsid w:val="00DD103E"/>
    <w:rsid w:val="00DD47CE"/>
    <w:rsid w:val="00E71316"/>
    <w:rsid w:val="00E758EE"/>
    <w:rsid w:val="00E84D47"/>
    <w:rsid w:val="00E918BB"/>
    <w:rsid w:val="00E9350A"/>
    <w:rsid w:val="00EA52A8"/>
    <w:rsid w:val="00EA7B35"/>
    <w:rsid w:val="00EB63BE"/>
    <w:rsid w:val="00ED113F"/>
    <w:rsid w:val="00EE2CE3"/>
    <w:rsid w:val="00F01EF6"/>
    <w:rsid w:val="00F80D80"/>
    <w:rsid w:val="00FB55B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52501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681</Words>
  <Characters>389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Andrius Prekevičius</cp:lastModifiedBy>
  <cp:revision>2</cp:revision>
  <cp:lastPrinted>2001-05-23T08:36:00Z</cp:lastPrinted>
  <dcterms:created xsi:type="dcterms:W3CDTF">2019-03-27T14:04:00Z</dcterms:created>
  <dcterms:modified xsi:type="dcterms:W3CDTF">2019-03-27T14:04:00Z</dcterms:modified>
</cp:coreProperties>
</file>