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8C5" w:rsidRDefault="001F72DD" w:rsidP="000C08C5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8C5" w:rsidRDefault="000C08C5" w:rsidP="000C08C5">
      <w:pPr>
        <w:jc w:val="center"/>
        <w:rPr>
          <w:rFonts w:ascii="Times New Roman" w:hAnsi="Times New Roman"/>
          <w:b/>
        </w:rPr>
      </w:pPr>
    </w:p>
    <w:p w:rsidR="00DF4566" w:rsidRPr="00671B5C" w:rsidRDefault="00DF4566" w:rsidP="00DF4566">
      <w:pPr>
        <w:rPr>
          <w:rFonts w:ascii="Times New Roman" w:hAnsi="Times New Roman"/>
          <w:szCs w:val="24"/>
        </w:rPr>
      </w:pPr>
    </w:p>
    <w:p w:rsidR="00CA0BCD" w:rsidRPr="00324C61" w:rsidRDefault="00CA0BCD" w:rsidP="00CA0BC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:rsidR="00CA0BCD" w:rsidRPr="00324C61" w:rsidRDefault="00CA0BCD" w:rsidP="00CA0BC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:rsidR="00CA0BCD" w:rsidRPr="00324C61" w:rsidRDefault="00CA0BCD" w:rsidP="00CA0BC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:rsidR="00CA0BCD" w:rsidRPr="00324C61" w:rsidRDefault="00CA0BCD" w:rsidP="00CA0BC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:rsidR="00CA0BCD" w:rsidRPr="00324C61" w:rsidRDefault="00CA0BCD" w:rsidP="00CA0BCD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:rsidR="00CA0BCD" w:rsidRPr="00324C61" w:rsidRDefault="00CA0BCD" w:rsidP="00CA0BCD">
      <w:pPr>
        <w:suppressAutoHyphens/>
        <w:autoSpaceDN w:val="0"/>
        <w:textAlignment w:val="baseline"/>
        <w:rPr>
          <w:lang w:eastAsia="lt-LT"/>
        </w:rPr>
      </w:pPr>
    </w:p>
    <w:p w:rsidR="00CA0BCD" w:rsidRPr="00324C61" w:rsidRDefault="00CA0BCD" w:rsidP="00CA0BC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201</w:t>
      </w:r>
      <w:r>
        <w:rPr>
          <w:rFonts w:ascii="Times New Roman" w:hAnsi="Times New Roman"/>
          <w:lang w:eastAsia="lt-LT"/>
        </w:rPr>
        <w:t>9</w:t>
      </w:r>
      <w:r w:rsidRPr="00324C61">
        <w:rPr>
          <w:rFonts w:ascii="Times New Roman" w:hAnsi="Times New Roman"/>
          <w:lang w:eastAsia="lt-LT"/>
        </w:rPr>
        <w:t xml:space="preserve"> m. </w:t>
      </w:r>
      <w:r>
        <w:rPr>
          <w:rFonts w:ascii="Times New Roman" w:hAnsi="Times New Roman"/>
          <w:lang w:eastAsia="lt-LT"/>
        </w:rPr>
        <w:t>balandžio</w:t>
      </w:r>
      <w:r w:rsidRPr="00324C61">
        <w:rPr>
          <w:rFonts w:ascii="Times New Roman" w:hAnsi="Times New Roman"/>
          <w:lang w:eastAsia="lt-LT"/>
        </w:rPr>
        <w:t xml:space="preserve">     d. Nr.AT-</w:t>
      </w:r>
    </w:p>
    <w:p w:rsidR="00CA0BCD" w:rsidRPr="00324C61" w:rsidRDefault="00CA0BCD" w:rsidP="00CA0BC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:rsidR="00CA0BCD" w:rsidRPr="00324C61" w:rsidRDefault="00CA0BCD" w:rsidP="00CA0BC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:rsidR="00CA0BCD" w:rsidRPr="00324C61" w:rsidRDefault="00CA0BCD" w:rsidP="00CA0BCD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:rsidR="00CA0BCD" w:rsidRPr="00324C61" w:rsidRDefault="00CA0BCD" w:rsidP="00CA0BCD">
      <w:pPr>
        <w:tabs>
          <w:tab w:val="left" w:pos="1134"/>
          <w:tab w:val="left" w:pos="1242"/>
        </w:tabs>
        <w:suppressAutoHyphens/>
        <w:autoSpaceDN w:val="0"/>
        <w:spacing w:line="360" w:lineRule="auto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 xml:space="preserve">    </w:t>
      </w:r>
      <w:r w:rsidRPr="00324C61">
        <w:rPr>
          <w:rFonts w:ascii="Times New Roman" w:hAnsi="Times New Roman"/>
          <w:lang w:eastAsia="lt-LT"/>
        </w:rPr>
        <w:tab/>
        <w:t xml:space="preserve">Vadovaudamasis </w:t>
      </w:r>
      <w:r>
        <w:rPr>
          <w:rFonts w:ascii="Times New Roman" w:hAnsi="Times New Roman"/>
          <w:lang w:eastAsia="lt-LT"/>
        </w:rPr>
        <w:t>Šakių rajono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 w:rsidRPr="0055576A">
        <w:rPr>
          <w:rFonts w:ascii="Times New Roman" w:hAnsi="Times New Roman"/>
          <w:szCs w:val="24"/>
          <w:lang w:eastAsia="lt-LT"/>
        </w:rPr>
        <w:t xml:space="preserve"> </w:t>
      </w:r>
      <w:r>
        <w:rPr>
          <w:rFonts w:ascii="Times New Roman" w:hAnsi="Times New Roman"/>
          <w:szCs w:val="24"/>
          <w:lang w:eastAsia="lt-LT"/>
        </w:rPr>
        <w:t>(</w:t>
      </w:r>
      <w:r w:rsidRPr="0055576A">
        <w:rPr>
          <w:rFonts w:ascii="Times New Roman" w:hAnsi="Times New Roman"/>
          <w:szCs w:val="24"/>
          <w:lang w:eastAsia="lt-LT"/>
        </w:rPr>
        <w:t>su vėlesniu savivaldybės administracijos direktoriaus 2016 m. rugsėjo 1 d įsakymo Nr. AT-819 pakeitimu</w:t>
      </w:r>
      <w:r>
        <w:rPr>
          <w:rFonts w:ascii="Times New Roman" w:hAnsi="Times New Roman"/>
          <w:szCs w:val="24"/>
          <w:lang w:eastAsia="lt-LT"/>
        </w:rPr>
        <w:t>)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Pr="00324C61">
        <w:rPr>
          <w:rFonts w:ascii="Times New Roman" w:hAnsi="Times New Roman"/>
          <w:lang w:eastAsia="lt-LT"/>
        </w:rPr>
        <w:t xml:space="preserve"> 22 punktu bei atsižvelgdamas</w:t>
      </w:r>
      <w:r>
        <w:rPr>
          <w:rFonts w:ascii="Times New Roman" w:hAnsi="Times New Roman"/>
          <w:lang w:eastAsia="lt-LT"/>
        </w:rPr>
        <w:t xml:space="preserve"> į Leidybos komisijos 201</w:t>
      </w:r>
      <w:r>
        <w:rPr>
          <w:rFonts w:ascii="Times New Roman" w:hAnsi="Times New Roman"/>
          <w:lang w:eastAsia="lt-LT"/>
        </w:rPr>
        <w:t>9</w:t>
      </w:r>
      <w:r w:rsidRPr="00324C61">
        <w:rPr>
          <w:rFonts w:ascii="Times New Roman" w:hAnsi="Times New Roman"/>
          <w:lang w:eastAsia="lt-LT"/>
        </w:rPr>
        <w:t xml:space="preserve"> m. </w:t>
      </w:r>
      <w:r>
        <w:rPr>
          <w:rFonts w:ascii="Times New Roman" w:hAnsi="Times New Roman"/>
          <w:lang w:eastAsia="lt-LT"/>
        </w:rPr>
        <w:t>balandžio</w:t>
      </w:r>
      <w:r>
        <w:rPr>
          <w:rFonts w:ascii="Times New Roman" w:hAnsi="Times New Roman"/>
          <w:lang w:eastAsia="lt-LT"/>
        </w:rPr>
        <w:t xml:space="preserve"> </w:t>
      </w:r>
      <w:r>
        <w:rPr>
          <w:rFonts w:ascii="Times New Roman" w:hAnsi="Times New Roman"/>
          <w:lang w:eastAsia="lt-LT"/>
        </w:rPr>
        <w:t>2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:rsidR="00CA0BCD" w:rsidRPr="00CA0BCD" w:rsidRDefault="00CA0BCD" w:rsidP="00CA0BCD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ab/>
        <w:t xml:space="preserve">s </w:t>
      </w:r>
      <w:proofErr w:type="spellStart"/>
      <w:r w:rsidRPr="00324C61">
        <w:rPr>
          <w:rFonts w:ascii="Times New Roman" w:hAnsi="Times New Roman"/>
          <w:spacing w:val="60"/>
          <w:lang w:eastAsia="lt-LT"/>
        </w:rPr>
        <w:t>kiriu</w:t>
      </w:r>
      <w:proofErr w:type="spellEnd"/>
      <w:r w:rsidRPr="00324C61">
        <w:rPr>
          <w:rFonts w:ascii="Times New Roman" w:hAnsi="Times New Roman"/>
          <w:lang w:eastAsia="lt-LT"/>
        </w:rPr>
        <w:t xml:space="preserve"> leidybos lėšas </w:t>
      </w:r>
      <w:r>
        <w:rPr>
          <w:rFonts w:ascii="Times New Roman" w:hAnsi="Times New Roman"/>
          <w:lang w:eastAsia="lt-LT"/>
        </w:rPr>
        <w:t>Šakių gitaristų klubo kompaktinės plokštelės ,,</w:t>
      </w:r>
      <w:proofErr w:type="spellStart"/>
      <w:r>
        <w:rPr>
          <w:rFonts w:ascii="Times New Roman" w:hAnsi="Times New Roman"/>
          <w:lang w:eastAsia="lt-LT"/>
        </w:rPr>
        <w:t>Trim</w:t>
      </w:r>
      <w:proofErr w:type="spellEnd"/>
      <w:r>
        <w:rPr>
          <w:rFonts w:ascii="Times New Roman" w:hAnsi="Times New Roman"/>
          <w:lang w:eastAsia="lt-LT"/>
        </w:rPr>
        <w:t xml:space="preserve"> akordais” leidybai</w:t>
      </w:r>
      <w:r w:rsidRPr="00324C61">
        <w:rPr>
          <w:rFonts w:ascii="Times New Roman" w:hAnsi="Times New Roman"/>
          <w:lang w:eastAsia="lt-LT"/>
        </w:rPr>
        <w:t xml:space="preserve"> – </w:t>
      </w:r>
      <w:r>
        <w:rPr>
          <w:rFonts w:ascii="Times New Roman" w:hAnsi="Times New Roman"/>
          <w:lang w:eastAsia="lt-LT"/>
        </w:rPr>
        <w:t>3</w:t>
      </w:r>
      <w:r>
        <w:rPr>
          <w:rFonts w:ascii="Times New Roman" w:hAnsi="Times New Roman"/>
          <w:lang w:eastAsia="lt-LT"/>
        </w:rPr>
        <w:t>00</w:t>
      </w:r>
      <w:r w:rsidRPr="00324C61">
        <w:rPr>
          <w:rFonts w:ascii="Times New Roman" w:hAnsi="Times New Roman"/>
          <w:lang w:eastAsia="lt-LT"/>
        </w:rPr>
        <w:t xml:space="preserve"> Eur.</w:t>
      </w:r>
    </w:p>
    <w:p w:rsidR="00CA0BCD" w:rsidRPr="00324C61" w:rsidRDefault="00CA0BCD" w:rsidP="00CA0BCD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ab/>
      </w:r>
      <w:r w:rsidRPr="0055576A">
        <w:rPr>
          <w:rFonts w:ascii="Times New Roman" w:hAnsi="Times New Roman"/>
          <w:lang w:eastAsia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CA0BCD" w:rsidRPr="00324C61" w:rsidRDefault="00CA0BCD" w:rsidP="00CA0BC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CA0BCD" w:rsidRPr="00324C61" w:rsidRDefault="00CA0BCD" w:rsidP="00CA0BC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CA0BCD" w:rsidRPr="00324C61" w:rsidRDefault="00CA0BCD" w:rsidP="00CA0BC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CA0BCD" w:rsidRPr="00324C61" w:rsidRDefault="00CA0BCD" w:rsidP="00CA0BC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 xml:space="preserve">Administracijos direktorius                                                                         </w:t>
      </w:r>
      <w:r>
        <w:rPr>
          <w:rFonts w:ascii="Times New Roman" w:hAnsi="Times New Roman"/>
          <w:lang w:eastAsia="lt-LT"/>
        </w:rPr>
        <w:t xml:space="preserve">        </w:t>
      </w:r>
      <w:r w:rsidRPr="00324C61">
        <w:rPr>
          <w:rFonts w:ascii="Times New Roman" w:hAnsi="Times New Roman"/>
          <w:lang w:eastAsia="lt-LT"/>
        </w:rPr>
        <w:t xml:space="preserve"> Dainius Grincevičius</w:t>
      </w:r>
    </w:p>
    <w:p w:rsidR="00CA0BCD" w:rsidRPr="0055576A" w:rsidRDefault="00CA0BCD" w:rsidP="00CA0BCD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                                          </w:t>
      </w:r>
    </w:p>
    <w:p w:rsidR="00CA0BCD" w:rsidRPr="00324C61" w:rsidRDefault="00CA0BCD" w:rsidP="00CA0BCD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CA0BCD" w:rsidRPr="00324C61" w:rsidRDefault="00CA0BCD" w:rsidP="00CA0BC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:rsidR="00CA0BCD" w:rsidRDefault="00CA0BCD" w:rsidP="00CA0BC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:rsidR="00CA0BCD" w:rsidRPr="00324C61" w:rsidRDefault="00CA0BCD" w:rsidP="00CA0BC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:rsidR="00CA0BCD" w:rsidRPr="00324C61" w:rsidRDefault="00CA0BCD" w:rsidP="00CA0BC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CA0BCD" w:rsidRPr="00324C61" w:rsidRDefault="00CA0BCD" w:rsidP="00CA0BC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:rsidR="00CA0BCD" w:rsidRPr="00324C61" w:rsidRDefault="00CA0BCD" w:rsidP="00CA0BC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201</w:t>
      </w:r>
      <w:r>
        <w:rPr>
          <w:rFonts w:ascii="Times New Roman" w:hAnsi="Times New Roman"/>
          <w:szCs w:val="24"/>
          <w:lang w:eastAsia="lt-LT"/>
        </w:rPr>
        <w:t>9</w:t>
      </w:r>
      <w:r w:rsidRPr="00324C61">
        <w:rPr>
          <w:rFonts w:ascii="Times New Roman" w:hAnsi="Times New Roman"/>
          <w:szCs w:val="24"/>
          <w:lang w:eastAsia="lt-LT"/>
        </w:rPr>
        <w:t>-</w:t>
      </w:r>
      <w:r>
        <w:rPr>
          <w:rFonts w:ascii="Times New Roman" w:hAnsi="Times New Roman"/>
          <w:szCs w:val="24"/>
          <w:lang w:eastAsia="lt-LT"/>
        </w:rPr>
        <w:t>04</w:t>
      </w:r>
      <w:r>
        <w:rPr>
          <w:rFonts w:ascii="Times New Roman" w:hAnsi="Times New Roman"/>
          <w:szCs w:val="24"/>
          <w:lang w:eastAsia="lt-LT"/>
        </w:rPr>
        <w:t xml:space="preserve">- </w:t>
      </w:r>
      <w:r>
        <w:rPr>
          <w:rFonts w:ascii="Times New Roman" w:hAnsi="Times New Roman"/>
          <w:szCs w:val="24"/>
          <w:lang w:eastAsia="lt-LT"/>
        </w:rPr>
        <w:t>04</w:t>
      </w:r>
      <w:bookmarkStart w:id="0" w:name="_GoBack"/>
      <w:bookmarkEnd w:id="0"/>
    </w:p>
    <w:p w:rsidR="00CA0BCD" w:rsidRPr="00324C61" w:rsidRDefault="00CA0BCD" w:rsidP="00CA0BCD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</w:rPr>
      </w:pPr>
    </w:p>
    <w:p w:rsidR="00CA0BCD" w:rsidRDefault="00CA0BCD" w:rsidP="00CA0BCD"/>
    <w:p w:rsidR="00DF4566" w:rsidRPr="00671B5C" w:rsidRDefault="00DF4566" w:rsidP="00DF4566">
      <w:pPr>
        <w:rPr>
          <w:rFonts w:ascii="Times New Roman" w:hAnsi="Times New Roman"/>
          <w:szCs w:val="24"/>
        </w:rPr>
      </w:pPr>
    </w:p>
    <w:p w:rsidR="00DF4566" w:rsidRPr="00671B5C" w:rsidRDefault="00DF4566" w:rsidP="00DF4566">
      <w:pPr>
        <w:rPr>
          <w:rFonts w:ascii="Times New Roman" w:hAnsi="Times New Roman"/>
          <w:szCs w:val="24"/>
        </w:rPr>
      </w:pPr>
    </w:p>
    <w:sectPr w:rsidR="00DF4566" w:rsidRPr="00671B5C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A97" w:rsidRDefault="000E3A97">
      <w:r>
        <w:separator/>
      </w:r>
    </w:p>
  </w:endnote>
  <w:endnote w:type="continuationSeparator" w:id="0">
    <w:p w:rsidR="000E3A97" w:rsidRDefault="000E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A97" w:rsidRDefault="000E3A97">
      <w:r>
        <w:separator/>
      </w:r>
    </w:p>
  </w:footnote>
  <w:footnote w:type="continuationSeparator" w:id="0">
    <w:p w:rsidR="000E3A97" w:rsidRDefault="000E3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29D" w:rsidRDefault="00D2229D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437AA2"/>
    <w:multiLevelType w:val="hybridMultilevel"/>
    <w:tmpl w:val="E09C5EB2"/>
    <w:lvl w:ilvl="0" w:tplc="11CAC34C">
      <w:start w:val="1"/>
      <w:numFmt w:val="decimal"/>
      <w:lvlText w:val="%1."/>
      <w:lvlJc w:val="left"/>
      <w:pPr>
        <w:ind w:left="1500" w:hanging="360"/>
      </w:pPr>
      <w:rPr>
        <w:rFonts w:ascii="Times New Roman" w:eastAsia="Times New Roman" w:hAnsi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B0"/>
    <w:rsid w:val="00044283"/>
    <w:rsid w:val="00063E91"/>
    <w:rsid w:val="000930EF"/>
    <w:rsid w:val="000B7EC8"/>
    <w:rsid w:val="000C08C5"/>
    <w:rsid w:val="000E3A97"/>
    <w:rsid w:val="001F72DD"/>
    <w:rsid w:val="002677EB"/>
    <w:rsid w:val="002A5E81"/>
    <w:rsid w:val="002A6899"/>
    <w:rsid w:val="002C235D"/>
    <w:rsid w:val="00332145"/>
    <w:rsid w:val="00365B15"/>
    <w:rsid w:val="00385509"/>
    <w:rsid w:val="003B0625"/>
    <w:rsid w:val="003D1081"/>
    <w:rsid w:val="00440DE5"/>
    <w:rsid w:val="004E2F57"/>
    <w:rsid w:val="00573A80"/>
    <w:rsid w:val="0064069C"/>
    <w:rsid w:val="006618F5"/>
    <w:rsid w:val="006A0A65"/>
    <w:rsid w:val="006B47DB"/>
    <w:rsid w:val="006E3616"/>
    <w:rsid w:val="00705632"/>
    <w:rsid w:val="00746531"/>
    <w:rsid w:val="00771D3A"/>
    <w:rsid w:val="008111FC"/>
    <w:rsid w:val="008614B0"/>
    <w:rsid w:val="008A4B00"/>
    <w:rsid w:val="00975F37"/>
    <w:rsid w:val="00A54F0C"/>
    <w:rsid w:val="00A7080E"/>
    <w:rsid w:val="00A91352"/>
    <w:rsid w:val="00A9366A"/>
    <w:rsid w:val="00AC207D"/>
    <w:rsid w:val="00AE049C"/>
    <w:rsid w:val="00B30271"/>
    <w:rsid w:val="00B60143"/>
    <w:rsid w:val="00BA5C99"/>
    <w:rsid w:val="00CA0BCD"/>
    <w:rsid w:val="00CB5EC2"/>
    <w:rsid w:val="00D2229D"/>
    <w:rsid w:val="00DF4566"/>
    <w:rsid w:val="00E95A26"/>
    <w:rsid w:val="00ED187A"/>
    <w:rsid w:val="00ED464E"/>
    <w:rsid w:val="00F3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BED56E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rsid w:val="00F37A9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F37A9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9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2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     ŠAKIU RAJONO SAVIVALDYBES                                   </vt:lpstr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Asta Kėvelaitytė</cp:lastModifiedBy>
  <cp:revision>2</cp:revision>
  <cp:lastPrinted>2008-06-12T06:37:00Z</cp:lastPrinted>
  <dcterms:created xsi:type="dcterms:W3CDTF">2019-04-04T05:18:00Z</dcterms:created>
  <dcterms:modified xsi:type="dcterms:W3CDTF">2019-04-04T05:18:00Z</dcterms:modified>
</cp:coreProperties>
</file>