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D6602">
        <w:rPr>
          <w:b/>
        </w:rPr>
        <w:t>RAJONO SAVIVALDYBEI NUOSAVYBĖS TEISE PRIKLAUSANČIO INŽINERINIO STATINIO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CD6602">
        <w:rPr>
          <w:rFonts w:ascii="Times New Roman" w:hAnsi="Times New Roman"/>
        </w:rPr>
        <w:t>balandžio</w:t>
      </w:r>
      <w:r w:rsidR="00A277E3">
        <w:rPr>
          <w:rFonts w:ascii="Times New Roman" w:hAnsi="Times New Roman"/>
        </w:rPr>
        <w:t xml:space="preserve"> </w:t>
      </w:r>
      <w:r w:rsidR="00CD6602">
        <w:rPr>
          <w:rFonts w:ascii="Times New Roman" w:hAnsi="Times New Roman"/>
        </w:rPr>
        <w:t xml:space="preserve">     </w:t>
      </w:r>
      <w:r w:rsidR="00A277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6602" w:rsidRPr="00B532D5" w:rsidRDefault="00CD6602" w:rsidP="00CD660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ab/>
      </w:r>
      <w:r w:rsidRPr="00B532D5">
        <w:rPr>
          <w:rFonts w:ascii="Times New Roman" w:hAnsi="Times New Roman"/>
          <w:szCs w:val="24"/>
        </w:rPr>
        <w:t>Vadovaudamasis Lietuvos Respublikos</w:t>
      </w:r>
      <w:r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>
        <w:rPr>
          <w:rFonts w:ascii="Times New Roman" w:hAnsi="Times New Roman"/>
        </w:rPr>
        <w:t xml:space="preserve">2016 m. </w:t>
      </w:r>
      <w:r>
        <w:rPr>
          <w:color w:val="000000"/>
        </w:rPr>
        <w:t>rugsėjo 23 d. sprendimu Nr. T-277 „Dėl Šakių rajono savivaldybės administracijos nuostatų patvirtinimo“, 23.2 punktu,</w:t>
      </w:r>
    </w:p>
    <w:p w:rsidR="003E13CC" w:rsidRDefault="00CD6602" w:rsidP="0001082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ab/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inžinerinis statinys: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134"/>
        <w:gridCol w:w="1979"/>
        <w:gridCol w:w="3969"/>
      </w:tblGrid>
      <w:tr w:rsidR="00CD6602" w:rsidRPr="007E66F7" w:rsidTr="00CD6602">
        <w:trPr>
          <w:tblHeader/>
        </w:trPr>
        <w:tc>
          <w:tcPr>
            <w:tcW w:w="2552" w:type="dxa"/>
          </w:tcPr>
          <w:p w:rsidR="00CD6602" w:rsidRPr="007E66F7" w:rsidRDefault="00CD6602" w:rsidP="00E24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CD6602" w:rsidRPr="007E66F7" w:rsidRDefault="00CD6602" w:rsidP="00E24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:rsidR="00CD6602" w:rsidRPr="007E66F7" w:rsidRDefault="00CD6602" w:rsidP="00E24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979" w:type="dxa"/>
          </w:tcPr>
          <w:p w:rsidR="00CD6602" w:rsidRPr="007E66F7" w:rsidRDefault="00CD6602" w:rsidP="008406B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>. numeris, inventorizavimo data</w:t>
            </w:r>
          </w:p>
        </w:tc>
        <w:tc>
          <w:tcPr>
            <w:tcW w:w="3969" w:type="dxa"/>
          </w:tcPr>
          <w:p w:rsidR="00CD6602" w:rsidRPr="007E66F7" w:rsidRDefault="00CD6602" w:rsidP="00E2499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CD6602" w:rsidRPr="00366D59" w:rsidTr="00CD6602">
        <w:tc>
          <w:tcPr>
            <w:tcW w:w="2552" w:type="dxa"/>
          </w:tcPr>
          <w:p w:rsidR="00CD6602" w:rsidRPr="00366D59" w:rsidRDefault="00010825" w:rsidP="00E2499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Valiulių</w:t>
            </w:r>
            <w:r w:rsidR="00CD6602">
              <w:rPr>
                <w:rFonts w:ascii="Times New Roman" w:hAnsi="Times New Roman"/>
                <w:b/>
                <w:sz w:val="23"/>
              </w:rPr>
              <w:t xml:space="preserve"> g</w:t>
            </w:r>
            <w:r w:rsidR="00CD6602"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CD6602" w:rsidRPr="007E66F7" w:rsidRDefault="00CD6602" w:rsidP="00E2499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D6602" w:rsidRDefault="00010825" w:rsidP="00E2499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</w:t>
            </w:r>
            <w:r w:rsidR="00CD6602">
              <w:rPr>
                <w:rFonts w:ascii="Times New Roman" w:hAnsi="Times New Roman"/>
                <w:sz w:val="23"/>
              </w:rPr>
              <w:t xml:space="preserve"> sen.</w:t>
            </w:r>
          </w:p>
          <w:p w:rsidR="00CD6602" w:rsidRPr="00366D59" w:rsidRDefault="00010825" w:rsidP="00E2499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Valiulių</w:t>
            </w:r>
            <w:r w:rsidR="00CD6602">
              <w:rPr>
                <w:rFonts w:ascii="Times New Roman" w:hAnsi="Times New Roman"/>
                <w:sz w:val="23"/>
              </w:rPr>
              <w:t xml:space="preserve"> k.</w:t>
            </w:r>
          </w:p>
          <w:p w:rsidR="00CD6602" w:rsidRPr="00DD578F" w:rsidRDefault="00010825" w:rsidP="00E2499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Valiulių</w:t>
            </w:r>
            <w:r w:rsidR="00CD6602"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CD6602" w:rsidRPr="007E66F7" w:rsidRDefault="00CD6602" w:rsidP="00E2499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D6602" w:rsidRPr="00366D59" w:rsidRDefault="00CD6602" w:rsidP="00010825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</w:t>
            </w:r>
            <w:r w:rsidR="00010825">
              <w:rPr>
                <w:rFonts w:ascii="Times New Roman" w:hAnsi="Times New Roman"/>
                <w:sz w:val="23"/>
              </w:rPr>
              <w:t>4373</w:t>
            </w:r>
            <w:r>
              <w:rPr>
                <w:rFonts w:ascii="Times New Roman" w:hAnsi="Times New Roman"/>
                <w:sz w:val="23"/>
              </w:rPr>
              <w:t>-</w:t>
            </w:r>
            <w:r w:rsidR="00010825">
              <w:rPr>
                <w:rFonts w:ascii="Times New Roman" w:hAnsi="Times New Roman"/>
                <w:sz w:val="23"/>
              </w:rPr>
              <w:t>1566</w:t>
            </w:r>
          </w:p>
        </w:tc>
        <w:tc>
          <w:tcPr>
            <w:tcW w:w="1134" w:type="dxa"/>
          </w:tcPr>
          <w:p w:rsidR="00CD6602" w:rsidRPr="00366D59" w:rsidRDefault="00010825" w:rsidP="00010825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</w:t>
            </w:r>
            <w:r w:rsidR="00CD6602">
              <w:rPr>
                <w:rFonts w:ascii="Times New Roman" w:hAnsi="Times New Roman"/>
                <w:sz w:val="23"/>
              </w:rPr>
              <w:t>,</w:t>
            </w:r>
            <w:r>
              <w:rPr>
                <w:rFonts w:ascii="Times New Roman" w:hAnsi="Times New Roman"/>
                <w:sz w:val="23"/>
              </w:rPr>
              <w:t>494</w:t>
            </w:r>
          </w:p>
        </w:tc>
        <w:tc>
          <w:tcPr>
            <w:tcW w:w="1979" w:type="dxa"/>
          </w:tcPr>
          <w:p w:rsidR="00ED6D57" w:rsidRDefault="00ED6D57" w:rsidP="0001082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84/53220</w:t>
            </w:r>
            <w:bookmarkStart w:id="0" w:name="_GoBack"/>
            <w:bookmarkEnd w:id="0"/>
          </w:p>
          <w:p w:rsidR="00CD6602" w:rsidRPr="00013EA3" w:rsidRDefault="00CD6602" w:rsidP="0001082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13EA3">
              <w:rPr>
                <w:rFonts w:ascii="Times New Roman" w:hAnsi="Times New Roman"/>
                <w:sz w:val="22"/>
                <w:szCs w:val="22"/>
              </w:rPr>
              <w:t>201</w:t>
            </w:r>
            <w:r w:rsidR="00010825">
              <w:rPr>
                <w:rFonts w:ascii="Times New Roman" w:hAnsi="Times New Roman"/>
                <w:sz w:val="22"/>
                <w:szCs w:val="22"/>
              </w:rPr>
              <w:t>6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10825">
              <w:rPr>
                <w:rFonts w:ascii="Times New Roman" w:hAnsi="Times New Roman"/>
                <w:sz w:val="22"/>
                <w:szCs w:val="22"/>
              </w:rPr>
              <w:t>1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 w:rsidR="00010825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:rsidR="00CD6602" w:rsidRPr="007E66F7" w:rsidRDefault="00CD6602" w:rsidP="00E2499F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 w:rsidR="00010825">
              <w:rPr>
                <w:rFonts w:ascii="Times New Roman" w:hAnsi="Times New Roman"/>
                <w:sz w:val="22"/>
                <w:szCs w:val="22"/>
              </w:rPr>
              <w:t>74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D6602" w:rsidRPr="007E66F7" w:rsidRDefault="00CD6602" w:rsidP="00E2499F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CD6602" w:rsidRPr="00B25422" w:rsidRDefault="00CD6602" w:rsidP="00E2499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="00010825">
              <w:rPr>
                <w:rFonts w:ascii="Times New Roman" w:hAnsi="Times New Roman"/>
                <w:sz w:val="22"/>
                <w:szCs w:val="22"/>
              </w:rPr>
              <w:t>gatvė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010825">
              <w:rPr>
                <w:rFonts w:ascii="Times New Roman" w:hAnsi="Times New Roman"/>
                <w:sz w:val="22"/>
                <w:szCs w:val="22"/>
              </w:rPr>
              <w:t>2,494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CD6602" w:rsidRDefault="00CD6602" w:rsidP="00E2499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 įvažiavimas</w:t>
            </w:r>
            <w:r w:rsidR="0001082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="00010825"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010825">
              <w:rPr>
                <w:rFonts w:ascii="Times New Roman" w:hAnsi="Times New Roman"/>
                <w:sz w:val="22"/>
                <w:szCs w:val="22"/>
              </w:rPr>
              <w:t>625,68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kv.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CD6602" w:rsidRPr="00B25422" w:rsidRDefault="00010825" w:rsidP="00E2499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CD6602">
              <w:rPr>
                <w:rFonts w:ascii="Times New Roman" w:hAnsi="Times New Roman"/>
                <w:sz w:val="22"/>
                <w:szCs w:val="22"/>
              </w:rPr>
              <w:t>. pralaida – 3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CD660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CD6602"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 w:rsidR="00CD660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D6602" w:rsidRPr="007E66F7" w:rsidRDefault="00CD6602" w:rsidP="00E2499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D6602" w:rsidRDefault="00CD6602" w:rsidP="00CD6602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277E3">
        <w:rPr>
          <w:rFonts w:ascii="Times New Roman" w:hAnsi="Times New Roman"/>
        </w:rPr>
        <w:t>0</w:t>
      </w:r>
      <w:r w:rsidR="00CD6602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4F7ED2">
        <w:rPr>
          <w:rFonts w:ascii="Times New Roman" w:hAnsi="Times New Roman"/>
        </w:rPr>
        <w:t>05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92D" w:rsidRDefault="0038792D">
      <w:r>
        <w:separator/>
      </w:r>
    </w:p>
  </w:endnote>
  <w:endnote w:type="continuationSeparator" w:id="0">
    <w:p w:rsidR="0038792D" w:rsidRDefault="0038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92D" w:rsidRDefault="0038792D">
      <w:r>
        <w:separator/>
      </w:r>
    </w:p>
  </w:footnote>
  <w:footnote w:type="continuationSeparator" w:id="0">
    <w:p w:rsidR="0038792D" w:rsidRDefault="00387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0825"/>
    <w:rsid w:val="00016AB0"/>
    <w:rsid w:val="00072595"/>
    <w:rsid w:val="000E43EA"/>
    <w:rsid w:val="00117499"/>
    <w:rsid w:val="001D38EF"/>
    <w:rsid w:val="001E7250"/>
    <w:rsid w:val="00230731"/>
    <w:rsid w:val="00251A99"/>
    <w:rsid w:val="002765E4"/>
    <w:rsid w:val="0028720A"/>
    <w:rsid w:val="002D3ABC"/>
    <w:rsid w:val="00313CF0"/>
    <w:rsid w:val="00342E29"/>
    <w:rsid w:val="0038792D"/>
    <w:rsid w:val="003A0C31"/>
    <w:rsid w:val="003E13CC"/>
    <w:rsid w:val="003F3D26"/>
    <w:rsid w:val="003F491F"/>
    <w:rsid w:val="003F7F58"/>
    <w:rsid w:val="00434111"/>
    <w:rsid w:val="00435ADB"/>
    <w:rsid w:val="004F7ED2"/>
    <w:rsid w:val="00521D86"/>
    <w:rsid w:val="00583E25"/>
    <w:rsid w:val="00610881"/>
    <w:rsid w:val="0070001E"/>
    <w:rsid w:val="00730A8F"/>
    <w:rsid w:val="008337C1"/>
    <w:rsid w:val="008406B1"/>
    <w:rsid w:val="008C1B78"/>
    <w:rsid w:val="008D7A2A"/>
    <w:rsid w:val="008E587F"/>
    <w:rsid w:val="008F4809"/>
    <w:rsid w:val="00927D47"/>
    <w:rsid w:val="0098205C"/>
    <w:rsid w:val="009C4EAB"/>
    <w:rsid w:val="009F065C"/>
    <w:rsid w:val="00A277E3"/>
    <w:rsid w:val="00AE7378"/>
    <w:rsid w:val="00B35FE0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6602"/>
    <w:rsid w:val="00DD47CE"/>
    <w:rsid w:val="00E432CF"/>
    <w:rsid w:val="00E9077B"/>
    <w:rsid w:val="00E918BB"/>
    <w:rsid w:val="00ED113F"/>
    <w:rsid w:val="00ED6D57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2019-04-05T06:23:00Z</cp:lastPrinted>
  <dcterms:created xsi:type="dcterms:W3CDTF">2019-04-05T06:13:00Z</dcterms:created>
  <dcterms:modified xsi:type="dcterms:W3CDTF">2019-04-05T06:38:00Z</dcterms:modified>
</cp:coreProperties>
</file>