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9748C5">
        <w:rPr>
          <w:rFonts w:ascii="Times New Roman" w:hAnsi="Times New Roman"/>
          <w:b/>
        </w:rPr>
        <w:t>M. MYKOLAIČIUI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748C5">
        <w:rPr>
          <w:rFonts w:ascii="Times New Roman" w:hAnsi="Times New Roman"/>
        </w:rPr>
        <w:t xml:space="preserve">gegužės      </w:t>
      </w:r>
      <w:r w:rsidR="006018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balandžio 26 d. </w:t>
      </w:r>
      <w:r w:rsidR="009748C5">
        <w:rPr>
          <w:rFonts w:ascii="Times New Roman" w:hAnsi="Times New Roman"/>
        </w:rPr>
        <w:t>pranešimus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B02D1">
        <w:rPr>
          <w:rFonts w:ascii="Times New Roman" w:hAnsi="Times New Roman"/>
          <w:spacing w:val="60"/>
          <w:szCs w:val="24"/>
        </w:rPr>
        <w:t>į</w:t>
      </w:r>
      <w:bookmarkStart w:id="0" w:name="_GoBack"/>
      <w:bookmarkEnd w:id="0"/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Kidulių seniūnijos seniūną </w:t>
      </w:r>
      <w:r>
        <w:rPr>
          <w:rFonts w:ascii="Times New Roman" w:hAnsi="Times New Roman"/>
        </w:rPr>
        <w:t>Mindaugą Mykolaitį: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gegužės 13 d. ir 2019 m. gegužės 17 d. vyksiančiuose </w:t>
      </w:r>
      <w:r w:rsidR="009F55CB" w:rsidRPr="008845C2">
        <w:rPr>
          <w:rFonts w:ascii="Times New Roman" w:hAnsi="Times New Roman"/>
        </w:rPr>
        <w:t>savivaldybei perduotų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sklypų naudojimo valstybinės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F55CB" w:rsidRPr="009F55CB" w:rsidRDefault="009A480C" w:rsidP="009F55C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žemės sklypo, kadastro Nr. 8453/0002:443, esančio Ateities g. 1, Šiaudinės k., Kidulių sen.;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žemės sklypo, kadastro Nr. 8453/0002:442, esančio Nemuno g. 51, Kidulių k., Kidulių sen.;</w:t>
      </w:r>
    </w:p>
    <w:p w:rsidR="009A480C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1.3. žemės sklypo, kadastro Nr. 8494/0005:188, esančio Keršių k., Kidulių sen.;</w:t>
      </w:r>
    </w:p>
    <w:p w:rsidR="009A480C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1.4. žemės sklypo, kadastro Nr. 8494/0005:187, esančio Gudlaukio k. 13, Kidulių 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05</w:t>
      </w:r>
      <w:r w:rsidR="006018A7">
        <w:rPr>
          <w:rFonts w:ascii="Times New Roman" w:hAnsi="Times New Roman"/>
        </w:rPr>
        <w:t>-0</w:t>
      </w:r>
      <w:r w:rsidR="00AD1062">
        <w:rPr>
          <w:rFonts w:ascii="Times New Roman" w:hAnsi="Times New Roman"/>
        </w:rPr>
        <w:t>6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780" w:rsidRDefault="000F6780">
      <w:r>
        <w:separator/>
      </w:r>
    </w:p>
  </w:endnote>
  <w:endnote w:type="continuationSeparator" w:id="0">
    <w:p w:rsidR="000F6780" w:rsidRDefault="000F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780" w:rsidRDefault="000F6780">
      <w:r>
        <w:separator/>
      </w:r>
    </w:p>
  </w:footnote>
  <w:footnote w:type="continuationSeparator" w:id="0">
    <w:p w:rsidR="000F6780" w:rsidRDefault="000F6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2595"/>
    <w:rsid w:val="000E1C4E"/>
    <w:rsid w:val="000F6780"/>
    <w:rsid w:val="00117499"/>
    <w:rsid w:val="001D38EF"/>
    <w:rsid w:val="001E7250"/>
    <w:rsid w:val="002765E4"/>
    <w:rsid w:val="0028720A"/>
    <w:rsid w:val="002D3ABC"/>
    <w:rsid w:val="00313CF0"/>
    <w:rsid w:val="00342E29"/>
    <w:rsid w:val="003A0C31"/>
    <w:rsid w:val="003E13CC"/>
    <w:rsid w:val="003F491F"/>
    <w:rsid w:val="00434111"/>
    <w:rsid w:val="00435ADB"/>
    <w:rsid w:val="004C6BBC"/>
    <w:rsid w:val="00521D86"/>
    <w:rsid w:val="00583E25"/>
    <w:rsid w:val="006018A7"/>
    <w:rsid w:val="00610881"/>
    <w:rsid w:val="0070001E"/>
    <w:rsid w:val="00730A8F"/>
    <w:rsid w:val="007B02D1"/>
    <w:rsid w:val="007D58FD"/>
    <w:rsid w:val="00823E23"/>
    <w:rsid w:val="008845C2"/>
    <w:rsid w:val="008C1B78"/>
    <w:rsid w:val="008D7A2A"/>
    <w:rsid w:val="008E587F"/>
    <w:rsid w:val="008F4809"/>
    <w:rsid w:val="00911898"/>
    <w:rsid w:val="00927D47"/>
    <w:rsid w:val="00932776"/>
    <w:rsid w:val="00964438"/>
    <w:rsid w:val="009748C5"/>
    <w:rsid w:val="0098205C"/>
    <w:rsid w:val="009A480C"/>
    <w:rsid w:val="009C4EAB"/>
    <w:rsid w:val="009F065C"/>
    <w:rsid w:val="009F55CB"/>
    <w:rsid w:val="00A024DA"/>
    <w:rsid w:val="00AD1062"/>
    <w:rsid w:val="00AE7378"/>
    <w:rsid w:val="00B34446"/>
    <w:rsid w:val="00B47628"/>
    <w:rsid w:val="00B60843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D078EB"/>
    <w:rsid w:val="00DD47CE"/>
    <w:rsid w:val="00E432CF"/>
    <w:rsid w:val="00E918BB"/>
    <w:rsid w:val="00ED113F"/>
    <w:rsid w:val="00EE2CE3"/>
    <w:rsid w:val="00F01EF6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87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15</cp:revision>
  <cp:lastPrinted>2019-05-06T07:32:00Z</cp:lastPrinted>
  <dcterms:created xsi:type="dcterms:W3CDTF">2019-05-06T06:36:00Z</dcterms:created>
  <dcterms:modified xsi:type="dcterms:W3CDTF">2019-05-06T11:14:00Z</dcterms:modified>
</cp:coreProperties>
</file>