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5C3BF8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4BD2DC23" wp14:editId="73541A4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5C3BF8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>m.</w:t>
      </w:r>
      <w:r w:rsidR="00BA386B">
        <w:rPr>
          <w:rFonts w:ascii="Times New Roman" w:hAnsi="Times New Roman"/>
          <w:szCs w:val="24"/>
          <w:lang w:eastAsia="en-US"/>
        </w:rPr>
        <w:t xml:space="preserve"> b</w:t>
      </w:r>
      <w:r w:rsidR="00277C6E">
        <w:rPr>
          <w:rFonts w:ascii="Times New Roman" w:hAnsi="Times New Roman"/>
          <w:szCs w:val="24"/>
          <w:lang w:eastAsia="en-US"/>
        </w:rPr>
        <w:t xml:space="preserve">irželio   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277C6E">
        <w:rPr>
          <w:rFonts w:ascii="Times New Roman" w:hAnsi="Times New Roman"/>
          <w:szCs w:val="24"/>
          <w:lang w:eastAsia="en-US"/>
        </w:rPr>
        <w:t xml:space="preserve"> Nr.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797AD2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DF4EE6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5E0784" w:rsidRPr="005E0784">
        <w:rPr>
          <w:color w:val="000000" w:themeColor="text1"/>
        </w:rPr>
        <w:t>UAB „Pramog</w:t>
      </w:r>
      <w:r w:rsidR="005E0784" w:rsidRPr="005E0784">
        <w:rPr>
          <w:rFonts w:hint="eastAsia"/>
          <w:color w:val="000000" w:themeColor="text1"/>
        </w:rPr>
        <w:t>ų</w:t>
      </w:r>
      <w:r w:rsidR="005E0784" w:rsidRPr="005E0784">
        <w:rPr>
          <w:color w:val="000000" w:themeColor="text1"/>
        </w:rPr>
        <w:t xml:space="preserve"> servisas“ </w:t>
      </w:r>
      <w:r w:rsidR="00A92F19" w:rsidRPr="00A92F19">
        <w:rPr>
          <w:color w:val="000000" w:themeColor="text1"/>
        </w:rPr>
        <w:t>201</w:t>
      </w:r>
      <w:r w:rsidR="00277C6E">
        <w:rPr>
          <w:color w:val="000000" w:themeColor="text1"/>
        </w:rPr>
        <w:t xml:space="preserve">9 m. birželio 4 </w:t>
      </w:r>
      <w:r w:rsidR="00A92F19" w:rsidRPr="00A92F19">
        <w:rPr>
          <w:color w:val="000000" w:themeColor="text1"/>
        </w:rPr>
        <w:t>d. parai</w:t>
      </w:r>
      <w:r w:rsidR="00A92F19" w:rsidRPr="00A92F19">
        <w:rPr>
          <w:rFonts w:hint="eastAsia"/>
          <w:color w:val="000000" w:themeColor="text1"/>
        </w:rPr>
        <w:t>š</w:t>
      </w:r>
      <w:r w:rsidR="00A92F19" w:rsidRPr="00A92F19">
        <w:rPr>
          <w:color w:val="000000" w:themeColor="text1"/>
        </w:rPr>
        <w:t xml:space="preserve">ka </w:t>
      </w:r>
      <w:r w:rsidR="00A92F19" w:rsidRPr="00A92F19">
        <w:rPr>
          <w:rFonts w:hint="eastAsia"/>
          <w:color w:val="000000" w:themeColor="text1"/>
        </w:rPr>
        <w:t>„</w:t>
      </w:r>
      <w:r w:rsidR="00A92F19" w:rsidRPr="00A92F19">
        <w:rPr>
          <w:color w:val="000000" w:themeColor="text1"/>
        </w:rPr>
        <w:t>D</w:t>
      </w:r>
      <w:r w:rsidR="00A92F19" w:rsidRPr="00A92F19">
        <w:rPr>
          <w:rFonts w:hint="eastAsia"/>
          <w:color w:val="000000" w:themeColor="text1"/>
        </w:rPr>
        <w:t>ė</w:t>
      </w:r>
      <w:r w:rsidR="00A92F19" w:rsidRPr="00A92F19">
        <w:rPr>
          <w:color w:val="000000" w:themeColor="text1"/>
        </w:rPr>
        <w:t>l vienkartin</w:t>
      </w:r>
      <w:r w:rsidR="00A92F19" w:rsidRPr="00A92F19">
        <w:rPr>
          <w:rFonts w:hint="eastAsia"/>
          <w:color w:val="000000" w:themeColor="text1"/>
        </w:rPr>
        <w:t>ė</w:t>
      </w:r>
      <w:r w:rsidR="00A92F19" w:rsidRPr="00A92F19">
        <w:rPr>
          <w:color w:val="000000" w:themeColor="text1"/>
        </w:rPr>
        <w:t>s licencijos i</w:t>
      </w:r>
      <w:r w:rsidR="00A92F19" w:rsidRPr="00A92F19">
        <w:rPr>
          <w:rFonts w:hint="eastAsia"/>
          <w:color w:val="000000" w:themeColor="text1"/>
        </w:rPr>
        <w:t>š</w:t>
      </w:r>
      <w:r w:rsidR="00A92F19" w:rsidRPr="00A92F19">
        <w:rPr>
          <w:color w:val="000000" w:themeColor="text1"/>
        </w:rPr>
        <w:t>davimo</w:t>
      </w:r>
      <w:r w:rsidR="00A92F19" w:rsidRPr="00A92F19">
        <w:rPr>
          <w:rFonts w:hint="eastAsia"/>
          <w:color w:val="000000" w:themeColor="text1"/>
        </w:rPr>
        <w:t>“</w:t>
      </w:r>
      <w:r w:rsidR="00A92F19" w:rsidRPr="00A92F19">
        <w:rPr>
          <w:color w:val="000000" w:themeColor="text1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25482D" w:rsidRPr="0025482D">
        <w:rPr>
          <w:rFonts w:ascii="Times New Roman" w:hAnsi="Times New Roman"/>
          <w:szCs w:val="24"/>
        </w:rPr>
        <w:t>UAB „Pramog</w:t>
      </w:r>
      <w:r w:rsidR="0025482D" w:rsidRPr="0025482D">
        <w:rPr>
          <w:rFonts w:ascii="Times New Roman" w:hAnsi="Times New Roman" w:hint="eastAsia"/>
          <w:szCs w:val="24"/>
        </w:rPr>
        <w:t>ų</w:t>
      </w:r>
      <w:r w:rsidR="0025482D" w:rsidRPr="0025482D">
        <w:rPr>
          <w:rFonts w:ascii="Times New Roman" w:hAnsi="Times New Roman"/>
          <w:szCs w:val="24"/>
        </w:rPr>
        <w:t xml:space="preserve"> servisas“</w:t>
      </w:r>
      <w:r w:rsidR="0089196D">
        <w:rPr>
          <w:rFonts w:ascii="Times New Roman" w:hAnsi="Times New Roman"/>
          <w:szCs w:val="24"/>
        </w:rPr>
        <w:t xml:space="preserve">, juridinis kodas </w:t>
      </w:r>
      <w:r w:rsidR="0025482D">
        <w:rPr>
          <w:rFonts w:ascii="Times New Roman" w:hAnsi="Times New Roman"/>
          <w:szCs w:val="24"/>
        </w:rPr>
        <w:t>1353</w:t>
      </w:r>
      <w:r w:rsidR="0025482D" w:rsidRPr="0025482D">
        <w:rPr>
          <w:rFonts w:ascii="Times New Roman" w:hAnsi="Times New Roman"/>
          <w:szCs w:val="24"/>
        </w:rPr>
        <w:t>12847</w:t>
      </w:r>
      <w:r w:rsidR="006C0C4B">
        <w:rPr>
          <w:rFonts w:ascii="Times New Roman" w:hAnsi="Times New Roman"/>
          <w:szCs w:val="24"/>
        </w:rPr>
        <w:t>,</w:t>
      </w:r>
      <w:r w:rsidR="00A92F19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vienkartin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ę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licencij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ą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verstis ma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ž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menine prekyba alumi, alaus mi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š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iniais su nealkoholiniais g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rim</w:t>
      </w:r>
      <w:bookmarkStart w:id="2" w:name="_GoBack"/>
      <w:bookmarkEnd w:id="2"/>
      <w:r w:rsidR="000B39CB" w:rsidRPr="000B39CB">
        <w:rPr>
          <w:rFonts w:ascii="Times New Roman" w:hAnsi="Times New Roman"/>
          <w:spacing w:val="2"/>
          <w:szCs w:val="24"/>
          <w:lang w:eastAsia="en-US"/>
        </w:rPr>
        <w:t>ais ir nat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ū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ralios fermentacijos sidru, kurio t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ū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rin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 xml:space="preserve"> etilo alkoholio koncentracija nevir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š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ija 7,5 procento, masiniuose renginiuose ir mug</w:t>
      </w:r>
      <w:r w:rsidR="000B39CB" w:rsidRPr="000B39CB">
        <w:rPr>
          <w:rFonts w:ascii="Times New Roman" w:hAnsi="Times New Roman" w:hint="eastAsia"/>
          <w:spacing w:val="2"/>
          <w:szCs w:val="24"/>
          <w:lang w:eastAsia="en-US"/>
        </w:rPr>
        <w:t>ė</w:t>
      </w:r>
      <w:r w:rsidR="000B39CB" w:rsidRPr="000B39CB">
        <w:rPr>
          <w:rFonts w:ascii="Times New Roman" w:hAnsi="Times New Roman"/>
          <w:spacing w:val="2"/>
          <w:szCs w:val="24"/>
          <w:lang w:eastAsia="en-US"/>
        </w:rPr>
        <w:t>se.</w:t>
      </w:r>
    </w:p>
    <w:bookmarkEnd w:id="1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5C3BF8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684C4C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5C3BF8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B6268D">
        <w:rPr>
          <w:rFonts w:ascii="Times New Roman" w:hAnsi="Times New Roman"/>
          <w:szCs w:val="24"/>
        </w:rPr>
        <w:t>6-12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86A" w:rsidRDefault="0005286A">
      <w:r>
        <w:separator/>
      </w:r>
    </w:p>
  </w:endnote>
  <w:endnote w:type="continuationSeparator" w:id="0">
    <w:p w:rsidR="0005286A" w:rsidRDefault="00052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86A" w:rsidRDefault="0005286A">
      <w:r>
        <w:separator/>
      </w:r>
    </w:p>
  </w:footnote>
  <w:footnote w:type="continuationSeparator" w:id="0">
    <w:p w:rsidR="0005286A" w:rsidRDefault="00052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286A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39CB"/>
    <w:rsid w:val="000C29CF"/>
    <w:rsid w:val="000C7997"/>
    <w:rsid w:val="000E0D8E"/>
    <w:rsid w:val="000E2F77"/>
    <w:rsid w:val="000E729D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F8C"/>
    <w:rsid w:val="0024720E"/>
    <w:rsid w:val="0025482D"/>
    <w:rsid w:val="00257BFD"/>
    <w:rsid w:val="002652A1"/>
    <w:rsid w:val="00271EF8"/>
    <w:rsid w:val="00272DB7"/>
    <w:rsid w:val="00277C6E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A6AEF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3BF8"/>
    <w:rsid w:val="005C7261"/>
    <w:rsid w:val="005D6EDC"/>
    <w:rsid w:val="005D72B6"/>
    <w:rsid w:val="005E0784"/>
    <w:rsid w:val="005F37F6"/>
    <w:rsid w:val="005F7C3D"/>
    <w:rsid w:val="00610881"/>
    <w:rsid w:val="00623CC4"/>
    <w:rsid w:val="00624029"/>
    <w:rsid w:val="006263A9"/>
    <w:rsid w:val="00642FEC"/>
    <w:rsid w:val="006652C6"/>
    <w:rsid w:val="00684C4C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45AC6"/>
    <w:rsid w:val="00750619"/>
    <w:rsid w:val="0075660D"/>
    <w:rsid w:val="00761C22"/>
    <w:rsid w:val="00762525"/>
    <w:rsid w:val="00766749"/>
    <w:rsid w:val="00767445"/>
    <w:rsid w:val="0078018B"/>
    <w:rsid w:val="00782D18"/>
    <w:rsid w:val="00783F8B"/>
    <w:rsid w:val="00792C63"/>
    <w:rsid w:val="00795116"/>
    <w:rsid w:val="00796904"/>
    <w:rsid w:val="007972F1"/>
    <w:rsid w:val="00797AD2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9196D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2F19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6268D"/>
    <w:rsid w:val="00B65DEC"/>
    <w:rsid w:val="00B73916"/>
    <w:rsid w:val="00B75F85"/>
    <w:rsid w:val="00B81287"/>
    <w:rsid w:val="00B86C33"/>
    <w:rsid w:val="00B917A4"/>
    <w:rsid w:val="00B94170"/>
    <w:rsid w:val="00BA1F70"/>
    <w:rsid w:val="00BA2E4C"/>
    <w:rsid w:val="00BA386B"/>
    <w:rsid w:val="00BA5AEE"/>
    <w:rsid w:val="00BB5142"/>
    <w:rsid w:val="00BC5F93"/>
    <w:rsid w:val="00BD2314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67DC"/>
    <w:rsid w:val="00CA6C08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DF4EE6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BAA62-410B-4EC8-A331-7C9DD36A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216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19</cp:revision>
  <cp:lastPrinted>2018-09-12T10:51:00Z</cp:lastPrinted>
  <dcterms:created xsi:type="dcterms:W3CDTF">2018-07-16T07:48:00Z</dcterms:created>
  <dcterms:modified xsi:type="dcterms:W3CDTF">2019-06-13T07:12:00Z</dcterms:modified>
</cp:coreProperties>
</file>