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20358" w:rsidRPr="00F52FC0" w:rsidRDefault="00CF106E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3BC7AD" wp14:editId="2667E7BB">
                <wp:simplePos x="0" y="0"/>
                <wp:positionH relativeFrom="margin">
                  <wp:posOffset>11430</wp:posOffset>
                </wp:positionH>
                <wp:positionV relativeFrom="paragraph">
                  <wp:posOffset>101599</wp:posOffset>
                </wp:positionV>
                <wp:extent cx="6853555" cy="9972675"/>
                <wp:effectExtent l="0" t="0" r="23495" b="2857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972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6BBA5" id="Rectangle 4" o:spid="_x0000_s1026" style="position:absolute;margin-left:.9pt;margin-top:8pt;width:539.65pt;height:785.25pt;z-index:-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" o:allowincell="f" fillcolor="#f2f2f2" strokeweight="1pt">
                <w10:wrap anchorx="margin"/>
              </v:rect>
            </w:pict>
          </mc:Fallback>
        </mc:AlternateContent>
      </w:r>
      <w:bookmarkEnd w:id="0"/>
      <w:r w:rsidR="00254CAF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B31A707" wp14:editId="3AE1BD4A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77425"/>
                <wp:effectExtent l="0" t="0" r="2349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77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26EB" id="Rectangle 2" o:spid="_x0000_s1026" style="position:absolute;margin-left:.9pt;margin-top:14pt;width:539.65pt;height:777.7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" o:allowincell="f" fillcolor="#f2f2f2" strokeweight="1pt"/>
            </w:pict>
          </mc:Fallback>
        </mc:AlternateContent>
      </w:r>
    </w:p>
    <w:p w:rsidR="00820358" w:rsidRDefault="00820358">
      <w:pPr>
        <w:jc w:val="center"/>
        <w:rPr>
          <w:sz w:val="28"/>
        </w:rPr>
      </w:pPr>
    </w:p>
    <w:p w:rsidR="00820358" w:rsidRDefault="00820358">
      <w:pPr>
        <w:pStyle w:val="Antrat2"/>
      </w:pPr>
      <w:r>
        <w:t>LIETUVOS RESPUBLIKA</w:t>
      </w:r>
    </w:p>
    <w:p w:rsidR="00820358" w:rsidRDefault="00820358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65920" behindDoc="0" locked="0" layoutInCell="1" allowOverlap="1" wp14:anchorId="0127A291" wp14:editId="6894509E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9" name="Paveikslėlis 9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20358" w:rsidRDefault="00820358">
      <w:pPr>
        <w:jc w:val="center"/>
        <w:rPr>
          <w:sz w:val="24"/>
          <w:lang w:val="lt-LT"/>
        </w:rPr>
      </w:pPr>
    </w:p>
    <w:p w:rsidR="00820358" w:rsidRDefault="00820358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20358" w:rsidRDefault="00820358">
      <w:pPr>
        <w:jc w:val="center"/>
        <w:rPr>
          <w:b/>
          <w:bCs/>
          <w:iCs/>
          <w:sz w:val="32"/>
          <w:lang w:val="lt-LT"/>
        </w:rPr>
      </w:pPr>
    </w:p>
    <w:p w:rsidR="00820358" w:rsidRPr="0016120C" w:rsidRDefault="00820358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 </w:t>
      </w:r>
    </w:p>
    <w:p w:rsidR="00820358" w:rsidRPr="0016120C" w:rsidRDefault="00820358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20358" w:rsidRPr="00EC58A8" w:rsidRDefault="00451773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1453</w:t>
      </w:r>
      <w:r w:rsidR="00820358">
        <w:rPr>
          <w:b/>
          <w:bCs/>
          <w:sz w:val="28"/>
        </w:rPr>
        <w:t xml:space="preserve"> v</w:t>
      </w:r>
    </w:p>
    <w:p w:rsidR="00820358" w:rsidRDefault="00820358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20358" w:rsidRDefault="00820358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20358" w:rsidRPr="00C51CE6" w:rsidRDefault="00820358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   </w:t>
      </w:r>
      <w:r>
        <w:rPr>
          <w:i/>
          <w:sz w:val="24"/>
          <w:lang w:val="lt-LT"/>
        </w:rPr>
        <w:tab/>
      </w:r>
      <w:r w:rsidRPr="00C51CE6">
        <w:rPr>
          <w:b/>
          <w:i/>
          <w:sz w:val="26"/>
          <w:szCs w:val="26"/>
          <w:lang w:val="lt-LT"/>
        </w:rPr>
        <w:t>UAB „Gulbelė“</w:t>
      </w:r>
    </w:p>
    <w:p w:rsidR="00820358" w:rsidRPr="001C186C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>
        <w:rPr>
          <w:b/>
          <w:bCs/>
          <w:iCs/>
          <w:sz w:val="24"/>
          <w:lang w:val="lt-LT"/>
        </w:rPr>
        <w:tab/>
      </w:r>
      <w:r>
        <w:rPr>
          <w:bCs/>
          <w:i/>
          <w:iCs/>
          <w:sz w:val="24"/>
          <w:lang w:val="lt-LT"/>
        </w:rPr>
        <w:t>uždaroji akcinė bendrovė</w:t>
      </w:r>
    </w:p>
    <w:p w:rsidR="00820358" w:rsidRPr="00280518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 kodas</w:t>
      </w:r>
      <w:r>
        <w:rPr>
          <w:b/>
          <w:sz w:val="24"/>
          <w:lang w:val="lt-LT"/>
        </w:rPr>
        <w:tab/>
      </w:r>
      <w:r>
        <w:rPr>
          <w:b/>
          <w:sz w:val="24"/>
          <w:lang w:val="lt-LT"/>
        </w:rPr>
        <w:tab/>
      </w:r>
      <w:r>
        <w:rPr>
          <w:i/>
          <w:sz w:val="24"/>
          <w:lang w:val="lt-LT"/>
        </w:rPr>
        <w:t>174278339</w:t>
      </w:r>
    </w:p>
    <w:p w:rsidR="00820358" w:rsidRPr="00144564" w:rsidRDefault="00820358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  </w:t>
      </w:r>
      <w:r>
        <w:rPr>
          <w:b/>
          <w:iCs/>
          <w:sz w:val="24"/>
          <w:lang w:val="lt-LT"/>
        </w:rPr>
        <w:t>buveinė</w:t>
      </w:r>
      <w:r>
        <w:rPr>
          <w:b/>
          <w:iCs/>
          <w:sz w:val="24"/>
          <w:lang w:val="lt-LT"/>
        </w:rPr>
        <w:tab/>
      </w:r>
      <w:r>
        <w:rPr>
          <w:b/>
          <w:iCs/>
          <w:sz w:val="24"/>
          <w:lang w:val="lt-LT"/>
        </w:rPr>
        <w:tab/>
      </w:r>
      <w:r>
        <w:rPr>
          <w:i/>
          <w:iCs/>
          <w:sz w:val="24"/>
          <w:lang w:val="lt-LT"/>
        </w:rPr>
        <w:t>Šakiai, V. Kudirkos g. 61</w:t>
      </w:r>
    </w:p>
    <w:p w:rsidR="00820358" w:rsidRPr="00C51CE6" w:rsidRDefault="00820358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Pr="003D20F4">
        <w:rPr>
          <w:bCs/>
          <w:i/>
          <w:sz w:val="24"/>
          <w:szCs w:val="24"/>
          <w:lang w:val="lt-LT"/>
        </w:rPr>
        <w:t xml:space="preserve"> </w:t>
      </w:r>
      <w:r>
        <w:rPr>
          <w:bCs/>
          <w:i/>
          <w:sz w:val="24"/>
          <w:szCs w:val="24"/>
          <w:lang w:val="lt-LT"/>
        </w:rPr>
        <w:t xml:space="preserve">Alus. Fermentuoti gėrimai </w:t>
      </w:r>
    </w:p>
    <w:p w:rsidR="00820358" w:rsidRDefault="00820358" w:rsidP="00CE4AEE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Pr="00F1062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iki  7,5 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CE4AEE"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>Išpilstomi</w:t>
      </w:r>
      <w:r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 xml:space="preserve">alus, alaus mišiniai su </w:t>
      </w:r>
      <w:r>
        <w:rPr>
          <w:bCs/>
          <w:i/>
          <w:iCs/>
          <w:sz w:val="24"/>
          <w:lang w:val="lt-LT"/>
        </w:rPr>
        <w:t xml:space="preserve">     </w:t>
      </w:r>
    </w:p>
    <w:p w:rsidR="00820358" w:rsidRPr="00C22751" w:rsidRDefault="00820358" w:rsidP="00C22751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AD11E7">
        <w:rPr>
          <w:b/>
          <w:bCs/>
          <w:iCs/>
          <w:sz w:val="24"/>
          <w:lang w:val="lt-LT"/>
        </w:rPr>
        <w:t xml:space="preserve"> </w:t>
      </w:r>
    </w:p>
    <w:p w:rsidR="00CF106E" w:rsidRDefault="00CF106E" w:rsidP="00D50F94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820358">
        <w:rPr>
          <w:b/>
          <w:bCs/>
          <w:iCs/>
          <w:sz w:val="24"/>
          <w:lang w:val="lt-LT"/>
        </w:rPr>
        <w:t xml:space="preserve">Prekybos alkoholiniais gėrimais vieta:  </w:t>
      </w:r>
      <w:r>
        <w:rPr>
          <w:bCs/>
          <w:i/>
          <w:iCs/>
          <w:sz w:val="24"/>
          <w:lang w:val="lt-LT"/>
        </w:rPr>
        <w:t>Palapinė</w:t>
      </w:r>
      <w:r w:rsidR="00820358" w:rsidRPr="00F7069A">
        <w:rPr>
          <w:bCs/>
          <w:i/>
          <w:iCs/>
          <w:sz w:val="24"/>
          <w:lang w:val="lt-LT"/>
        </w:rPr>
        <w:t xml:space="preserve"> </w:t>
      </w:r>
      <w:proofErr w:type="spellStart"/>
      <w:r>
        <w:rPr>
          <w:bCs/>
          <w:i/>
          <w:iCs/>
          <w:sz w:val="24"/>
          <w:lang w:val="lt-LT"/>
        </w:rPr>
        <w:t>Zyplių</w:t>
      </w:r>
      <w:proofErr w:type="spellEnd"/>
      <w:r>
        <w:rPr>
          <w:bCs/>
          <w:i/>
          <w:iCs/>
          <w:sz w:val="24"/>
          <w:lang w:val="lt-LT"/>
        </w:rPr>
        <w:t xml:space="preserve"> dvaro kiemo teritorijoje</w:t>
      </w:r>
      <w:r w:rsidR="00820358" w:rsidRPr="00F7069A">
        <w:rPr>
          <w:bCs/>
          <w:i/>
          <w:iCs/>
          <w:sz w:val="24"/>
          <w:lang w:val="lt-LT"/>
        </w:rPr>
        <w:t xml:space="preserve">, </w:t>
      </w:r>
      <w:r w:rsidR="00D50F94" w:rsidRPr="00D50F94">
        <w:rPr>
          <w:bCs/>
          <w:i/>
          <w:iCs/>
          <w:sz w:val="24"/>
          <w:lang w:val="lt-LT"/>
        </w:rPr>
        <w:t xml:space="preserve">Beržų g. 3, </w:t>
      </w:r>
      <w:proofErr w:type="spellStart"/>
      <w:r w:rsidR="00D50F94" w:rsidRPr="00D50F94">
        <w:rPr>
          <w:bCs/>
          <w:i/>
          <w:iCs/>
          <w:sz w:val="24"/>
          <w:lang w:val="lt-LT"/>
        </w:rPr>
        <w:t>Tubelių</w:t>
      </w:r>
      <w:proofErr w:type="spellEnd"/>
      <w:r w:rsidR="00D50F94" w:rsidRPr="00D50F94">
        <w:rPr>
          <w:bCs/>
          <w:i/>
          <w:iCs/>
          <w:sz w:val="24"/>
          <w:lang w:val="lt-LT"/>
        </w:rPr>
        <w:t xml:space="preserve"> km., </w:t>
      </w:r>
      <w:r w:rsidR="00D50F94">
        <w:rPr>
          <w:bCs/>
          <w:i/>
          <w:iCs/>
          <w:sz w:val="24"/>
          <w:lang w:val="lt-LT"/>
        </w:rPr>
        <w:t xml:space="preserve">  </w:t>
      </w:r>
    </w:p>
    <w:p w:rsidR="00D50F94" w:rsidRPr="00F7069A" w:rsidRDefault="00D50F94" w:rsidP="00D50F94">
      <w:pPr>
        <w:spacing w:line="360" w:lineRule="auto"/>
        <w:jc w:val="both"/>
        <w:rPr>
          <w:i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 </w:t>
      </w:r>
      <w:r w:rsidRPr="00D50F94">
        <w:rPr>
          <w:bCs/>
          <w:i/>
          <w:iCs/>
          <w:sz w:val="24"/>
          <w:lang w:val="lt-LT"/>
        </w:rPr>
        <w:t>Lukšių sen. Šakių r. sav.</w:t>
      </w:r>
    </w:p>
    <w:p w:rsidR="00820358" w:rsidRPr="00F7069A" w:rsidRDefault="00820358" w:rsidP="00294D1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</w:t>
      </w:r>
      <w:r w:rsidRPr="00F7069A">
        <w:rPr>
          <w:b/>
          <w:sz w:val="24"/>
          <w:lang w:val="lt-LT"/>
        </w:rPr>
        <w:t xml:space="preserve"> Prekybos alkoholiniais gėrimais laikas</w:t>
      </w:r>
      <w:r w:rsidRPr="00F7069A">
        <w:rPr>
          <w:i/>
          <w:sz w:val="24"/>
          <w:lang w:val="lt-LT"/>
        </w:rPr>
        <w:t>: 1</w:t>
      </w:r>
      <w:r w:rsidR="00CF106E">
        <w:rPr>
          <w:i/>
          <w:sz w:val="24"/>
          <w:lang w:val="lt-LT"/>
        </w:rPr>
        <w:t>7</w:t>
      </w:r>
      <w:r w:rsidRPr="00F7069A">
        <w:rPr>
          <w:i/>
          <w:sz w:val="24"/>
          <w:lang w:val="lt-LT"/>
        </w:rPr>
        <w:t>-24 val.</w:t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</w:p>
    <w:p w:rsidR="00820358" w:rsidRPr="00F7069A" w:rsidRDefault="00820358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Cs/>
          <w:i/>
          <w:iCs/>
          <w:sz w:val="24"/>
          <w:lang w:val="lt-LT"/>
        </w:rPr>
        <w:t xml:space="preserve">     </w:t>
      </w:r>
      <w:r w:rsidRPr="00F7069A">
        <w:rPr>
          <w:b/>
          <w:bCs/>
          <w:iCs/>
          <w:sz w:val="24"/>
          <w:lang w:val="lt-LT"/>
        </w:rPr>
        <w:t xml:space="preserve">Įmonės veiklos rūšis (prekyba ar viešasis maitinimas):  </w:t>
      </w:r>
      <w:r w:rsidRPr="00F7069A">
        <w:rPr>
          <w:bCs/>
          <w:i/>
          <w:iCs/>
          <w:sz w:val="24"/>
          <w:lang w:val="lt-LT"/>
        </w:rPr>
        <w:t>viešasis maitinimas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Pardavimo būdas (vartoti vietoje, išsinešti):   </w:t>
      </w:r>
      <w:r w:rsidRPr="00F7069A">
        <w:rPr>
          <w:i/>
          <w:sz w:val="24"/>
          <w:lang w:val="lt-LT"/>
        </w:rPr>
        <w:t xml:space="preserve">vartoti vietoje </w:t>
      </w:r>
    </w:p>
    <w:p w:rsidR="00820358" w:rsidRPr="00F7069A" w:rsidRDefault="00820358">
      <w:pPr>
        <w:spacing w:line="360" w:lineRule="auto"/>
        <w:rPr>
          <w:i/>
          <w:iCs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Sandėlio, kuriame laikomi  ir paskirstomi alkoholiniai gėrimai, adresas:</w:t>
      </w:r>
      <w:r w:rsidRPr="00F7069A">
        <w:rPr>
          <w:i/>
          <w:sz w:val="24"/>
          <w:lang w:val="lt-LT"/>
        </w:rPr>
        <w:t xml:space="preserve"> </w:t>
      </w:r>
      <w:r w:rsidRPr="00F7069A">
        <w:rPr>
          <w:i/>
          <w:iCs/>
          <w:sz w:val="24"/>
          <w:lang w:val="lt-LT"/>
        </w:rPr>
        <w:t>Šakiai, V. Kudirkos g. 61.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 </w:t>
      </w:r>
      <w:r w:rsidRPr="00F7069A">
        <w:rPr>
          <w:b/>
          <w:sz w:val="24"/>
          <w:lang w:val="lt-LT"/>
        </w:rPr>
        <w:t xml:space="preserve">Licencijos galiojimo laikas: </w:t>
      </w:r>
      <w:r w:rsidRPr="00F7069A">
        <w:rPr>
          <w:i/>
          <w:sz w:val="24"/>
          <w:lang w:val="lt-LT"/>
        </w:rPr>
        <w:t>201</w:t>
      </w:r>
      <w:r w:rsidR="00CF106E">
        <w:rPr>
          <w:i/>
          <w:sz w:val="24"/>
          <w:lang w:val="lt-LT"/>
        </w:rPr>
        <w:t>9</w:t>
      </w:r>
      <w:r w:rsidRPr="00F7069A">
        <w:rPr>
          <w:i/>
          <w:sz w:val="24"/>
          <w:lang w:val="lt-LT"/>
        </w:rPr>
        <w:t xml:space="preserve"> m. </w:t>
      </w:r>
      <w:r w:rsidR="00CF106E">
        <w:rPr>
          <w:i/>
          <w:sz w:val="24"/>
          <w:lang w:val="lt-LT"/>
        </w:rPr>
        <w:t>birželio</w:t>
      </w:r>
      <w:r w:rsidRPr="00F7069A">
        <w:rPr>
          <w:i/>
          <w:sz w:val="24"/>
          <w:lang w:val="lt-LT"/>
        </w:rPr>
        <w:t xml:space="preserve"> </w:t>
      </w:r>
      <w:r w:rsidR="00CF106E">
        <w:rPr>
          <w:i/>
          <w:sz w:val="24"/>
          <w:lang w:val="lt-LT"/>
        </w:rPr>
        <w:t>23</w:t>
      </w:r>
      <w:r w:rsidRPr="00F7069A">
        <w:rPr>
          <w:i/>
          <w:sz w:val="24"/>
          <w:lang w:val="lt-LT"/>
        </w:rPr>
        <w:t xml:space="preserve"> d. </w:t>
      </w:r>
    </w:p>
    <w:p w:rsidR="00820358" w:rsidRPr="00EC58A8" w:rsidRDefault="00820358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820358" w:rsidRPr="00D97581" w:rsidRDefault="00820358" w:rsidP="00FF6F5A">
      <w:pPr>
        <w:spacing w:line="360" w:lineRule="auto"/>
        <w:rPr>
          <w:i/>
          <w:sz w:val="24"/>
          <w:lang w:val="lt-LT"/>
        </w:rPr>
      </w:pPr>
      <w:r w:rsidRPr="00EC58A8">
        <w:rPr>
          <w:b/>
          <w:bCs/>
          <w:sz w:val="24"/>
          <w:lang w:val="pt-BR"/>
        </w:rPr>
        <w:t xml:space="preserve">     </w:t>
      </w:r>
      <w:r w:rsidRPr="00F90A09">
        <w:rPr>
          <w:b/>
          <w:bCs/>
          <w:sz w:val="24"/>
          <w:lang w:val="pt-BR"/>
        </w:rPr>
        <w:t>i</w:t>
      </w:r>
      <w:proofErr w:type="spellStart"/>
      <w:r>
        <w:rPr>
          <w:b/>
          <w:bCs/>
          <w:sz w:val="24"/>
          <w:lang w:val="lt-LT"/>
        </w:rPr>
        <w:t>šdavusi</w:t>
      </w:r>
      <w:proofErr w:type="spellEnd"/>
      <w:r>
        <w:rPr>
          <w:b/>
          <w:bCs/>
          <w:sz w:val="24"/>
          <w:lang w:val="lt-LT"/>
        </w:rPr>
        <w:t xml:space="preserve"> institucija:  </w:t>
      </w:r>
      <w:r w:rsidRPr="00144564">
        <w:rPr>
          <w:bCs/>
          <w:i/>
          <w:sz w:val="24"/>
          <w:lang w:val="lt-LT"/>
        </w:rPr>
        <w:t xml:space="preserve">Verstis mažmenine prekyba </w:t>
      </w:r>
      <w:r>
        <w:rPr>
          <w:bCs/>
          <w:i/>
          <w:sz w:val="24"/>
          <w:lang w:val="lt-LT"/>
        </w:rPr>
        <w:t>alkoholiniais gėrimais</w:t>
      </w:r>
      <w:r>
        <w:rPr>
          <w:b/>
          <w:i/>
          <w:sz w:val="24"/>
          <w:lang w:val="lt-LT"/>
        </w:rPr>
        <w:t xml:space="preserve"> </w:t>
      </w:r>
      <w:r w:rsidRPr="00D97581">
        <w:rPr>
          <w:b/>
          <w:i/>
          <w:sz w:val="24"/>
          <w:lang w:val="lt-LT"/>
        </w:rPr>
        <w:t xml:space="preserve"> </w:t>
      </w:r>
      <w:r w:rsidRPr="00F40234">
        <w:rPr>
          <w:i/>
          <w:sz w:val="24"/>
          <w:lang w:val="lt-LT"/>
        </w:rPr>
        <w:t>Nr.47,</w:t>
      </w:r>
      <w:r w:rsidR="00AC49ED">
        <w:rPr>
          <w:i/>
          <w:sz w:val="24"/>
          <w:lang w:val="lt-LT"/>
        </w:rPr>
        <w:t xml:space="preserve"> </w:t>
      </w:r>
      <w:r>
        <w:rPr>
          <w:i/>
          <w:sz w:val="24"/>
          <w:lang w:val="lt-LT"/>
        </w:rPr>
        <w:t xml:space="preserve">1997-07-01,  Šakių r. sav. </w:t>
      </w:r>
    </w:p>
    <w:p w:rsidR="00820358" w:rsidRDefault="00820358" w:rsidP="00CF106E">
      <w:pPr>
        <w:tabs>
          <w:tab w:val="left" w:pos="4605"/>
        </w:tabs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201</w:t>
      </w:r>
      <w:r w:rsidR="00CF106E">
        <w:rPr>
          <w:i/>
          <w:sz w:val="24"/>
          <w:szCs w:val="24"/>
          <w:lang w:val="pt-BR"/>
        </w:rPr>
        <w:t>9-06</w:t>
      </w:r>
      <w:r>
        <w:rPr>
          <w:i/>
          <w:sz w:val="24"/>
          <w:szCs w:val="24"/>
          <w:lang w:val="pt-BR"/>
        </w:rPr>
        <w:t>-</w:t>
      </w:r>
    </w:p>
    <w:p w:rsidR="00D44B76" w:rsidRPr="00D44B76" w:rsidRDefault="00820358" w:rsidP="000329D8">
      <w:pPr>
        <w:tabs>
          <w:tab w:val="left" w:pos="1242"/>
          <w:tab w:val="left" w:pos="6804"/>
          <w:tab w:val="left" w:pos="7450"/>
        </w:tabs>
        <w:rPr>
          <w:sz w:val="12"/>
          <w:szCs w:val="12"/>
          <w:lang w:val="lt-LT" w:eastAsia="lt-LT"/>
        </w:rPr>
      </w:pPr>
      <w:r>
        <w:rPr>
          <w:sz w:val="24"/>
          <w:lang w:val="lt-LT" w:eastAsia="lt-LT"/>
        </w:rPr>
        <w:t xml:space="preserve">     </w:t>
      </w:r>
    </w:p>
    <w:p w:rsidR="00820358" w:rsidRDefault="00820358" w:rsidP="00D44B76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 w:rsidR="00CB5699">
        <w:rPr>
          <w:sz w:val="24"/>
          <w:lang w:val="lt-LT" w:eastAsia="lt-LT"/>
        </w:rPr>
        <w:tab/>
        <w:t xml:space="preserve">         </w:t>
      </w:r>
      <w:r>
        <w:rPr>
          <w:sz w:val="24"/>
          <w:lang w:val="lt-LT" w:eastAsia="lt-LT"/>
        </w:rPr>
        <w:t xml:space="preserve"> Dainius Grincevičius</w:t>
      </w:r>
      <w:r>
        <w:rPr>
          <w:lang w:val="lt-LT"/>
        </w:rPr>
        <w:t xml:space="preserve"> </w:t>
      </w:r>
    </w:p>
    <w:p w:rsidR="00820358" w:rsidRPr="000329D8" w:rsidRDefault="00820358" w:rsidP="000329D8">
      <w:pPr>
        <w:tabs>
          <w:tab w:val="left" w:pos="1242"/>
          <w:tab w:val="left" w:pos="6804"/>
          <w:tab w:val="left" w:pos="7450"/>
        </w:tabs>
        <w:rPr>
          <w:sz w:val="24"/>
          <w:lang w:val="lt-LT" w:eastAsia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820358" w:rsidRDefault="00820358" w:rsidP="001340FE">
      <w:pPr>
        <w:overflowPunct w:val="0"/>
        <w:rPr>
          <w:sz w:val="24"/>
          <w:szCs w:val="24"/>
          <w:lang w:val="lt-LT"/>
        </w:rPr>
      </w:pPr>
    </w:p>
    <w:p w:rsidR="00D44B76" w:rsidRDefault="00D44B76" w:rsidP="00CF106E">
      <w:pPr>
        <w:overflowPunct w:val="0"/>
        <w:ind w:firstLine="425"/>
        <w:rPr>
          <w:lang w:val="lt-LT"/>
        </w:rPr>
      </w:pP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B7682D" w:rsidRPr="001340FE">
        <w:rPr>
          <w:lang w:val="lt-LT"/>
        </w:rPr>
        <w:t>skyriaus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6F7258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6F7258" w:rsidSect="00D45BAF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A59" w:rsidRDefault="00B97A59">
      <w:r>
        <w:separator/>
      </w:r>
    </w:p>
  </w:endnote>
  <w:endnote w:type="continuationSeparator" w:id="0">
    <w:p w:rsidR="00B97A59" w:rsidRDefault="00B97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50F94">
      <w:rPr>
        <w:noProof/>
        <w:sz w:val="12"/>
      </w:rPr>
      <w:t>C:\Users\imaksvytiene\Desktop\LICENCIJOS_LEIDIMAI\Licenciju isdavimui\Gulbele\vienk lic 1453 _Gulbele.docx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A59" w:rsidRDefault="00B97A59">
      <w:r>
        <w:separator/>
      </w:r>
    </w:p>
  </w:footnote>
  <w:footnote w:type="continuationSeparator" w:id="0">
    <w:p w:rsidR="00B97A59" w:rsidRDefault="00B97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29D8"/>
    <w:rsid w:val="00033D2C"/>
    <w:rsid w:val="000342DC"/>
    <w:rsid w:val="000356BD"/>
    <w:rsid w:val="00035740"/>
    <w:rsid w:val="000426C2"/>
    <w:rsid w:val="00044D0A"/>
    <w:rsid w:val="000524F3"/>
    <w:rsid w:val="00077E25"/>
    <w:rsid w:val="00082292"/>
    <w:rsid w:val="0008322B"/>
    <w:rsid w:val="00087DB7"/>
    <w:rsid w:val="00095F22"/>
    <w:rsid w:val="000A230A"/>
    <w:rsid w:val="000A2A2F"/>
    <w:rsid w:val="000A3555"/>
    <w:rsid w:val="000B366E"/>
    <w:rsid w:val="000C0BCA"/>
    <w:rsid w:val="000C51E3"/>
    <w:rsid w:val="000D5DC3"/>
    <w:rsid w:val="000E3D86"/>
    <w:rsid w:val="000F5259"/>
    <w:rsid w:val="001041C9"/>
    <w:rsid w:val="00107E6D"/>
    <w:rsid w:val="00113098"/>
    <w:rsid w:val="00113D61"/>
    <w:rsid w:val="00115957"/>
    <w:rsid w:val="00121718"/>
    <w:rsid w:val="00125989"/>
    <w:rsid w:val="00126971"/>
    <w:rsid w:val="001340FE"/>
    <w:rsid w:val="001350D7"/>
    <w:rsid w:val="00142D84"/>
    <w:rsid w:val="00144564"/>
    <w:rsid w:val="00147179"/>
    <w:rsid w:val="00147996"/>
    <w:rsid w:val="00152594"/>
    <w:rsid w:val="001571EE"/>
    <w:rsid w:val="0016120C"/>
    <w:rsid w:val="00174086"/>
    <w:rsid w:val="00175E53"/>
    <w:rsid w:val="00185106"/>
    <w:rsid w:val="00192EC8"/>
    <w:rsid w:val="001A0F8D"/>
    <w:rsid w:val="001A3D3E"/>
    <w:rsid w:val="001A502F"/>
    <w:rsid w:val="001A6E36"/>
    <w:rsid w:val="001B316C"/>
    <w:rsid w:val="001B3CF0"/>
    <w:rsid w:val="001B5C95"/>
    <w:rsid w:val="001C186C"/>
    <w:rsid w:val="001E2B76"/>
    <w:rsid w:val="001E4B13"/>
    <w:rsid w:val="001E57B5"/>
    <w:rsid w:val="001F3407"/>
    <w:rsid w:val="00200650"/>
    <w:rsid w:val="00201B87"/>
    <w:rsid w:val="00215917"/>
    <w:rsid w:val="00216C9B"/>
    <w:rsid w:val="00217ED8"/>
    <w:rsid w:val="002250DF"/>
    <w:rsid w:val="00231A24"/>
    <w:rsid w:val="00231AC7"/>
    <w:rsid w:val="002351E1"/>
    <w:rsid w:val="00236D50"/>
    <w:rsid w:val="00240E56"/>
    <w:rsid w:val="00241DD4"/>
    <w:rsid w:val="00252533"/>
    <w:rsid w:val="00254CAF"/>
    <w:rsid w:val="002566D0"/>
    <w:rsid w:val="00257E6D"/>
    <w:rsid w:val="0026237D"/>
    <w:rsid w:val="002633B8"/>
    <w:rsid w:val="0027019E"/>
    <w:rsid w:val="00271509"/>
    <w:rsid w:val="00280518"/>
    <w:rsid w:val="00281219"/>
    <w:rsid w:val="0028511A"/>
    <w:rsid w:val="0028747F"/>
    <w:rsid w:val="00290729"/>
    <w:rsid w:val="00290CA1"/>
    <w:rsid w:val="00294D15"/>
    <w:rsid w:val="002B50A0"/>
    <w:rsid w:val="002B799D"/>
    <w:rsid w:val="002C00D6"/>
    <w:rsid w:val="002C090C"/>
    <w:rsid w:val="002C43A4"/>
    <w:rsid w:val="002C4E0A"/>
    <w:rsid w:val="002C7F59"/>
    <w:rsid w:val="002E6642"/>
    <w:rsid w:val="002E71F6"/>
    <w:rsid w:val="00300409"/>
    <w:rsid w:val="003071C0"/>
    <w:rsid w:val="00307360"/>
    <w:rsid w:val="00315873"/>
    <w:rsid w:val="003158A2"/>
    <w:rsid w:val="0031757D"/>
    <w:rsid w:val="00321FA5"/>
    <w:rsid w:val="0032257C"/>
    <w:rsid w:val="003276BD"/>
    <w:rsid w:val="0033089F"/>
    <w:rsid w:val="00332999"/>
    <w:rsid w:val="003505B1"/>
    <w:rsid w:val="00350BE6"/>
    <w:rsid w:val="003554F3"/>
    <w:rsid w:val="003719A2"/>
    <w:rsid w:val="003720EE"/>
    <w:rsid w:val="00373A35"/>
    <w:rsid w:val="00374642"/>
    <w:rsid w:val="00375172"/>
    <w:rsid w:val="00380CC2"/>
    <w:rsid w:val="003868A6"/>
    <w:rsid w:val="003A7206"/>
    <w:rsid w:val="003A72CE"/>
    <w:rsid w:val="003B0E16"/>
    <w:rsid w:val="003B1474"/>
    <w:rsid w:val="003B455E"/>
    <w:rsid w:val="003C13B5"/>
    <w:rsid w:val="003C450B"/>
    <w:rsid w:val="003C64F9"/>
    <w:rsid w:val="003C7C4B"/>
    <w:rsid w:val="003C7E3B"/>
    <w:rsid w:val="003D20F4"/>
    <w:rsid w:val="003D2898"/>
    <w:rsid w:val="003D4582"/>
    <w:rsid w:val="003D55B4"/>
    <w:rsid w:val="003D5D11"/>
    <w:rsid w:val="003E1121"/>
    <w:rsid w:val="003F06F3"/>
    <w:rsid w:val="0040343D"/>
    <w:rsid w:val="00413E96"/>
    <w:rsid w:val="00415016"/>
    <w:rsid w:val="004244FD"/>
    <w:rsid w:val="004312DD"/>
    <w:rsid w:val="00432EDE"/>
    <w:rsid w:val="00434434"/>
    <w:rsid w:val="00435464"/>
    <w:rsid w:val="0043688B"/>
    <w:rsid w:val="004421C5"/>
    <w:rsid w:val="00450988"/>
    <w:rsid w:val="00451294"/>
    <w:rsid w:val="00451773"/>
    <w:rsid w:val="0045356B"/>
    <w:rsid w:val="004552BA"/>
    <w:rsid w:val="00456528"/>
    <w:rsid w:val="004613DA"/>
    <w:rsid w:val="004779A9"/>
    <w:rsid w:val="0048056B"/>
    <w:rsid w:val="00490C18"/>
    <w:rsid w:val="00491FA6"/>
    <w:rsid w:val="004A25AB"/>
    <w:rsid w:val="004A635C"/>
    <w:rsid w:val="004A6B43"/>
    <w:rsid w:val="004A6F07"/>
    <w:rsid w:val="004B1F15"/>
    <w:rsid w:val="004C5870"/>
    <w:rsid w:val="004E58E8"/>
    <w:rsid w:val="004F0ACD"/>
    <w:rsid w:val="004F2898"/>
    <w:rsid w:val="005065C2"/>
    <w:rsid w:val="00515EAB"/>
    <w:rsid w:val="0051698B"/>
    <w:rsid w:val="0052178E"/>
    <w:rsid w:val="0052262B"/>
    <w:rsid w:val="00522A2A"/>
    <w:rsid w:val="00531035"/>
    <w:rsid w:val="00531EC6"/>
    <w:rsid w:val="00532B45"/>
    <w:rsid w:val="00542ABA"/>
    <w:rsid w:val="00545D49"/>
    <w:rsid w:val="005615B1"/>
    <w:rsid w:val="005627CC"/>
    <w:rsid w:val="005640F5"/>
    <w:rsid w:val="005758F0"/>
    <w:rsid w:val="005768B7"/>
    <w:rsid w:val="00577F8F"/>
    <w:rsid w:val="00584E33"/>
    <w:rsid w:val="00593BF9"/>
    <w:rsid w:val="00594A0A"/>
    <w:rsid w:val="005B19D3"/>
    <w:rsid w:val="005B3699"/>
    <w:rsid w:val="005B3B00"/>
    <w:rsid w:val="005B7AD4"/>
    <w:rsid w:val="005D0CDA"/>
    <w:rsid w:val="005D3ED7"/>
    <w:rsid w:val="005D48EC"/>
    <w:rsid w:val="005D5F4F"/>
    <w:rsid w:val="005E288D"/>
    <w:rsid w:val="005F5302"/>
    <w:rsid w:val="005F6EC8"/>
    <w:rsid w:val="005F75A5"/>
    <w:rsid w:val="005F7DDB"/>
    <w:rsid w:val="00600E6D"/>
    <w:rsid w:val="006114C4"/>
    <w:rsid w:val="0062136C"/>
    <w:rsid w:val="00636EE3"/>
    <w:rsid w:val="00641075"/>
    <w:rsid w:val="00641E82"/>
    <w:rsid w:val="0064578C"/>
    <w:rsid w:val="00651651"/>
    <w:rsid w:val="00652628"/>
    <w:rsid w:val="0066030D"/>
    <w:rsid w:val="0066131B"/>
    <w:rsid w:val="00666EB0"/>
    <w:rsid w:val="00677F9A"/>
    <w:rsid w:val="006827AB"/>
    <w:rsid w:val="006844A6"/>
    <w:rsid w:val="00691CB3"/>
    <w:rsid w:val="00693DFA"/>
    <w:rsid w:val="00695009"/>
    <w:rsid w:val="006958E1"/>
    <w:rsid w:val="006A4378"/>
    <w:rsid w:val="006A5F90"/>
    <w:rsid w:val="006B6C13"/>
    <w:rsid w:val="006D05DD"/>
    <w:rsid w:val="006D2195"/>
    <w:rsid w:val="006E38F2"/>
    <w:rsid w:val="006F0F22"/>
    <w:rsid w:val="006F2567"/>
    <w:rsid w:val="006F2831"/>
    <w:rsid w:val="006F35DC"/>
    <w:rsid w:val="006F3A95"/>
    <w:rsid w:val="006F6CA0"/>
    <w:rsid w:val="006F7258"/>
    <w:rsid w:val="007000B1"/>
    <w:rsid w:val="0070390B"/>
    <w:rsid w:val="007075C4"/>
    <w:rsid w:val="00712BB1"/>
    <w:rsid w:val="0071449A"/>
    <w:rsid w:val="00715FE9"/>
    <w:rsid w:val="007325D0"/>
    <w:rsid w:val="007366EF"/>
    <w:rsid w:val="00740C9D"/>
    <w:rsid w:val="00740FB5"/>
    <w:rsid w:val="00765540"/>
    <w:rsid w:val="00772908"/>
    <w:rsid w:val="007816B9"/>
    <w:rsid w:val="00781AB8"/>
    <w:rsid w:val="007839ED"/>
    <w:rsid w:val="00785505"/>
    <w:rsid w:val="007937E8"/>
    <w:rsid w:val="00795BE1"/>
    <w:rsid w:val="007973BF"/>
    <w:rsid w:val="007A0EC2"/>
    <w:rsid w:val="007A7F50"/>
    <w:rsid w:val="007B07C1"/>
    <w:rsid w:val="007C30A6"/>
    <w:rsid w:val="007D7474"/>
    <w:rsid w:val="007E1233"/>
    <w:rsid w:val="007E2214"/>
    <w:rsid w:val="007F20C6"/>
    <w:rsid w:val="007F65AF"/>
    <w:rsid w:val="00802534"/>
    <w:rsid w:val="00814586"/>
    <w:rsid w:val="00815A3E"/>
    <w:rsid w:val="00820358"/>
    <w:rsid w:val="00820D3F"/>
    <w:rsid w:val="00821584"/>
    <w:rsid w:val="008248DD"/>
    <w:rsid w:val="008379B1"/>
    <w:rsid w:val="00837A2A"/>
    <w:rsid w:val="008444D9"/>
    <w:rsid w:val="00845D43"/>
    <w:rsid w:val="008479B7"/>
    <w:rsid w:val="0085529A"/>
    <w:rsid w:val="00864AAA"/>
    <w:rsid w:val="00864E99"/>
    <w:rsid w:val="008650B7"/>
    <w:rsid w:val="008773C1"/>
    <w:rsid w:val="00877A22"/>
    <w:rsid w:val="00881A50"/>
    <w:rsid w:val="00883796"/>
    <w:rsid w:val="008B3DA5"/>
    <w:rsid w:val="008B754B"/>
    <w:rsid w:val="008C16AA"/>
    <w:rsid w:val="008C390C"/>
    <w:rsid w:val="008C75E3"/>
    <w:rsid w:val="008F3711"/>
    <w:rsid w:val="008F4974"/>
    <w:rsid w:val="009006E0"/>
    <w:rsid w:val="00901189"/>
    <w:rsid w:val="00902BCC"/>
    <w:rsid w:val="00902F8F"/>
    <w:rsid w:val="00905DA8"/>
    <w:rsid w:val="0090778C"/>
    <w:rsid w:val="00912A8A"/>
    <w:rsid w:val="009144A0"/>
    <w:rsid w:val="00915095"/>
    <w:rsid w:val="00915F19"/>
    <w:rsid w:val="00933385"/>
    <w:rsid w:val="00936EC5"/>
    <w:rsid w:val="009411FA"/>
    <w:rsid w:val="00942AEA"/>
    <w:rsid w:val="00944B5A"/>
    <w:rsid w:val="00962E77"/>
    <w:rsid w:val="00967A5E"/>
    <w:rsid w:val="00970B93"/>
    <w:rsid w:val="00991AF5"/>
    <w:rsid w:val="009A14FA"/>
    <w:rsid w:val="009B4B93"/>
    <w:rsid w:val="009C058A"/>
    <w:rsid w:val="009C1C50"/>
    <w:rsid w:val="009C60B8"/>
    <w:rsid w:val="009C7DD1"/>
    <w:rsid w:val="009E01E6"/>
    <w:rsid w:val="009F0ADC"/>
    <w:rsid w:val="009F3805"/>
    <w:rsid w:val="009F6276"/>
    <w:rsid w:val="00A07224"/>
    <w:rsid w:val="00A118CB"/>
    <w:rsid w:val="00A12950"/>
    <w:rsid w:val="00A2351D"/>
    <w:rsid w:val="00A31905"/>
    <w:rsid w:val="00A34F6E"/>
    <w:rsid w:val="00A359C9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76E2D"/>
    <w:rsid w:val="00A8296D"/>
    <w:rsid w:val="00A835DB"/>
    <w:rsid w:val="00A957B2"/>
    <w:rsid w:val="00AA0733"/>
    <w:rsid w:val="00AA37B2"/>
    <w:rsid w:val="00AA43EF"/>
    <w:rsid w:val="00AA76A8"/>
    <w:rsid w:val="00AA7BC5"/>
    <w:rsid w:val="00AB36A9"/>
    <w:rsid w:val="00AB550D"/>
    <w:rsid w:val="00AC10E6"/>
    <w:rsid w:val="00AC49ED"/>
    <w:rsid w:val="00AD2D3B"/>
    <w:rsid w:val="00AD4864"/>
    <w:rsid w:val="00AD4B48"/>
    <w:rsid w:val="00AD5D17"/>
    <w:rsid w:val="00AE6AB1"/>
    <w:rsid w:val="00AF2992"/>
    <w:rsid w:val="00AF589C"/>
    <w:rsid w:val="00AF708E"/>
    <w:rsid w:val="00B00443"/>
    <w:rsid w:val="00B01C82"/>
    <w:rsid w:val="00B03DD0"/>
    <w:rsid w:val="00B048DC"/>
    <w:rsid w:val="00B12811"/>
    <w:rsid w:val="00B1548E"/>
    <w:rsid w:val="00B23935"/>
    <w:rsid w:val="00B23CEA"/>
    <w:rsid w:val="00B250DB"/>
    <w:rsid w:val="00B264CA"/>
    <w:rsid w:val="00B265E2"/>
    <w:rsid w:val="00B31914"/>
    <w:rsid w:val="00B33153"/>
    <w:rsid w:val="00B45C2C"/>
    <w:rsid w:val="00B61A0A"/>
    <w:rsid w:val="00B7024F"/>
    <w:rsid w:val="00B7372C"/>
    <w:rsid w:val="00B7682D"/>
    <w:rsid w:val="00B77C55"/>
    <w:rsid w:val="00B85549"/>
    <w:rsid w:val="00B9405A"/>
    <w:rsid w:val="00B97537"/>
    <w:rsid w:val="00B97A59"/>
    <w:rsid w:val="00BA0E90"/>
    <w:rsid w:val="00BA47A1"/>
    <w:rsid w:val="00BA6EC2"/>
    <w:rsid w:val="00BB305C"/>
    <w:rsid w:val="00BB562E"/>
    <w:rsid w:val="00BD7E0D"/>
    <w:rsid w:val="00BE4FD0"/>
    <w:rsid w:val="00BE56CD"/>
    <w:rsid w:val="00BE7EB0"/>
    <w:rsid w:val="00BE7F4D"/>
    <w:rsid w:val="00BF08C8"/>
    <w:rsid w:val="00BF4F54"/>
    <w:rsid w:val="00C04D22"/>
    <w:rsid w:val="00C06B8E"/>
    <w:rsid w:val="00C1063C"/>
    <w:rsid w:val="00C22751"/>
    <w:rsid w:val="00C2662E"/>
    <w:rsid w:val="00C30A4A"/>
    <w:rsid w:val="00C51CE6"/>
    <w:rsid w:val="00C52B5A"/>
    <w:rsid w:val="00C65B00"/>
    <w:rsid w:val="00C67C5D"/>
    <w:rsid w:val="00C778D1"/>
    <w:rsid w:val="00C875C7"/>
    <w:rsid w:val="00CA1A6D"/>
    <w:rsid w:val="00CA2397"/>
    <w:rsid w:val="00CA4194"/>
    <w:rsid w:val="00CA4360"/>
    <w:rsid w:val="00CA5A48"/>
    <w:rsid w:val="00CA6935"/>
    <w:rsid w:val="00CA7C21"/>
    <w:rsid w:val="00CB5699"/>
    <w:rsid w:val="00CC0D25"/>
    <w:rsid w:val="00CC2352"/>
    <w:rsid w:val="00CC263F"/>
    <w:rsid w:val="00CD00CB"/>
    <w:rsid w:val="00CD0DF9"/>
    <w:rsid w:val="00CE3FB5"/>
    <w:rsid w:val="00CE4AEE"/>
    <w:rsid w:val="00CE6462"/>
    <w:rsid w:val="00CE6C1F"/>
    <w:rsid w:val="00CF106E"/>
    <w:rsid w:val="00CF206A"/>
    <w:rsid w:val="00CF4B2E"/>
    <w:rsid w:val="00D04C95"/>
    <w:rsid w:val="00D13F82"/>
    <w:rsid w:val="00D26DED"/>
    <w:rsid w:val="00D27352"/>
    <w:rsid w:val="00D377B9"/>
    <w:rsid w:val="00D44B76"/>
    <w:rsid w:val="00D45158"/>
    <w:rsid w:val="00D455C1"/>
    <w:rsid w:val="00D45BAF"/>
    <w:rsid w:val="00D50F94"/>
    <w:rsid w:val="00D52C57"/>
    <w:rsid w:val="00D621EB"/>
    <w:rsid w:val="00D738E8"/>
    <w:rsid w:val="00D9420E"/>
    <w:rsid w:val="00D968AD"/>
    <w:rsid w:val="00D97581"/>
    <w:rsid w:val="00DA0633"/>
    <w:rsid w:val="00DA39F6"/>
    <w:rsid w:val="00DB31B7"/>
    <w:rsid w:val="00DB5741"/>
    <w:rsid w:val="00DF377C"/>
    <w:rsid w:val="00DF4E03"/>
    <w:rsid w:val="00E20D88"/>
    <w:rsid w:val="00E21D94"/>
    <w:rsid w:val="00E22C27"/>
    <w:rsid w:val="00E2418D"/>
    <w:rsid w:val="00E243F7"/>
    <w:rsid w:val="00E33B96"/>
    <w:rsid w:val="00E33C9E"/>
    <w:rsid w:val="00E369FF"/>
    <w:rsid w:val="00E43652"/>
    <w:rsid w:val="00E47345"/>
    <w:rsid w:val="00E50680"/>
    <w:rsid w:val="00E50F6C"/>
    <w:rsid w:val="00E53DD8"/>
    <w:rsid w:val="00E53FB6"/>
    <w:rsid w:val="00E56BD0"/>
    <w:rsid w:val="00E575A9"/>
    <w:rsid w:val="00E61082"/>
    <w:rsid w:val="00E65BA0"/>
    <w:rsid w:val="00E664CC"/>
    <w:rsid w:val="00E668E1"/>
    <w:rsid w:val="00E672A7"/>
    <w:rsid w:val="00E72A46"/>
    <w:rsid w:val="00E8045A"/>
    <w:rsid w:val="00E8153B"/>
    <w:rsid w:val="00E952C3"/>
    <w:rsid w:val="00E9615D"/>
    <w:rsid w:val="00EA6C2B"/>
    <w:rsid w:val="00EB227F"/>
    <w:rsid w:val="00EB4351"/>
    <w:rsid w:val="00EB7172"/>
    <w:rsid w:val="00EB7233"/>
    <w:rsid w:val="00EC58A8"/>
    <w:rsid w:val="00EE15F6"/>
    <w:rsid w:val="00EF52BB"/>
    <w:rsid w:val="00F038DD"/>
    <w:rsid w:val="00F0739F"/>
    <w:rsid w:val="00F07C7A"/>
    <w:rsid w:val="00F10626"/>
    <w:rsid w:val="00F16CE4"/>
    <w:rsid w:val="00F20C62"/>
    <w:rsid w:val="00F21C38"/>
    <w:rsid w:val="00F3234A"/>
    <w:rsid w:val="00F37C2B"/>
    <w:rsid w:val="00F40234"/>
    <w:rsid w:val="00F67C4C"/>
    <w:rsid w:val="00F7069A"/>
    <w:rsid w:val="00F72EB5"/>
    <w:rsid w:val="00F76C76"/>
    <w:rsid w:val="00F82812"/>
    <w:rsid w:val="00F842CC"/>
    <w:rsid w:val="00F84BD6"/>
    <w:rsid w:val="00F90A09"/>
    <w:rsid w:val="00F92541"/>
    <w:rsid w:val="00F957B2"/>
    <w:rsid w:val="00FA0D4A"/>
    <w:rsid w:val="00FC21B3"/>
    <w:rsid w:val="00FC40A4"/>
    <w:rsid w:val="00FE2C98"/>
    <w:rsid w:val="00FF2EB5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094D-4366-438B-A013-13CF45F6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AA43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A43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211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24</cp:revision>
  <cp:lastPrinted>2019-06-13T12:36:00Z</cp:lastPrinted>
  <dcterms:created xsi:type="dcterms:W3CDTF">2018-08-16T07:43:00Z</dcterms:created>
  <dcterms:modified xsi:type="dcterms:W3CDTF">2019-06-13T12:41:00Z</dcterms:modified>
</cp:coreProperties>
</file>