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A361DC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-40005</wp:posOffset>
                </wp:positionV>
                <wp:extent cx="6948805" cy="1020000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000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8809674" id="Rectangle 2" o:spid="_x0000_s1026" style="position:absolute;margin-left:-7.45pt;margin-top:-3.15pt;width:547.15pt;height:80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AD11E7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</w:t>
      </w:r>
      <w:r w:rsidR="001B2223">
        <w:rPr>
          <w:b/>
          <w:bCs/>
          <w:sz w:val="28"/>
          <w:lang w:val="lt-LT"/>
        </w:rPr>
        <w:t>54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23649B" w:rsidRPr="0023649B">
        <w:rPr>
          <w:bCs/>
          <w:i/>
          <w:iCs/>
          <w:sz w:val="24"/>
          <w:lang w:val="lt-LT"/>
        </w:rPr>
        <w:t>palapinė</w:t>
      </w:r>
      <w:r w:rsidR="0023649B" w:rsidRPr="0097385B">
        <w:rPr>
          <w:bCs/>
          <w:i/>
          <w:iCs/>
          <w:sz w:val="24"/>
          <w:lang w:val="lt-LT"/>
        </w:rPr>
        <w:t xml:space="preserve">, </w:t>
      </w:r>
      <w:r w:rsidR="00E3424D" w:rsidRPr="00E3424D">
        <w:rPr>
          <w:bCs/>
          <w:i/>
          <w:iCs/>
          <w:sz w:val="24"/>
          <w:lang w:val="lt-LT"/>
        </w:rPr>
        <w:t xml:space="preserve">Sudargo </w:t>
      </w:r>
      <w:r w:rsidR="004C3D7D">
        <w:rPr>
          <w:bCs/>
          <w:i/>
          <w:iCs/>
          <w:sz w:val="24"/>
          <w:lang w:val="lt-LT"/>
        </w:rPr>
        <w:t xml:space="preserve">sen., </w:t>
      </w:r>
      <w:r w:rsidR="00E3424D">
        <w:rPr>
          <w:bCs/>
          <w:i/>
          <w:iCs/>
          <w:sz w:val="24"/>
          <w:lang w:val="lt-LT"/>
        </w:rPr>
        <w:t xml:space="preserve">Sudargo </w:t>
      </w:r>
      <w:r w:rsidR="009E2A12">
        <w:rPr>
          <w:bCs/>
          <w:i/>
          <w:iCs/>
          <w:sz w:val="24"/>
          <w:lang w:val="lt-LT"/>
        </w:rPr>
        <w:t>pušynas prie Nemuno g.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</w:t>
      </w:r>
      <w:r w:rsidR="0079048F" w:rsidRPr="00AD11E7">
        <w:rPr>
          <w:b/>
          <w:i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 xml:space="preserve"> 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D85E06">
        <w:rPr>
          <w:i/>
          <w:sz w:val="24"/>
          <w:lang w:val="lt-LT"/>
        </w:rPr>
        <w:t>19</w:t>
      </w:r>
      <w:bookmarkStart w:id="0" w:name="_GoBack"/>
      <w:bookmarkEnd w:id="0"/>
      <w:r w:rsidR="0097385B">
        <w:rPr>
          <w:i/>
          <w:sz w:val="24"/>
          <w:lang w:val="lt-LT"/>
        </w:rPr>
        <w:t>-</w:t>
      </w:r>
      <w:r w:rsidR="00E3424D">
        <w:rPr>
          <w:i/>
          <w:sz w:val="24"/>
          <w:lang w:val="lt-LT"/>
        </w:rPr>
        <w:t>24</w:t>
      </w:r>
      <w:r w:rsidR="0023649B">
        <w:rPr>
          <w:i/>
          <w:sz w:val="24"/>
          <w:lang w:val="lt-LT"/>
        </w:rPr>
        <w:t xml:space="preserve"> </w:t>
      </w:r>
      <w:r w:rsidR="00CC263F" w:rsidRPr="00AD11E7">
        <w:rPr>
          <w:i/>
          <w:sz w:val="24"/>
          <w:lang w:val="lt-LT"/>
        </w:rPr>
        <w:t>val.</w:t>
      </w:r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</w:t>
      </w:r>
      <w:r w:rsidR="00C159DE">
        <w:rPr>
          <w:i/>
          <w:sz w:val="24"/>
          <w:lang w:val="lt-LT"/>
        </w:rPr>
        <w:t>vartoti vietoje</w:t>
      </w:r>
    </w:p>
    <w:p w:rsidR="0097385B" w:rsidRPr="0097385B" w:rsidRDefault="00AD11E7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864AAA" w:rsidRPr="00AD11E7" w:rsidRDefault="00597DB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098E" w:rsidRPr="00AD11E7">
        <w:rPr>
          <w:i/>
          <w:sz w:val="24"/>
          <w:lang w:val="lt-LT"/>
        </w:rPr>
        <w:t>201</w:t>
      </w:r>
      <w:r w:rsidR="00E3424D">
        <w:rPr>
          <w:i/>
          <w:sz w:val="24"/>
          <w:lang w:val="lt-LT"/>
        </w:rPr>
        <w:t>9</w:t>
      </w:r>
      <w:r w:rsidR="00570AE8">
        <w:rPr>
          <w:i/>
          <w:sz w:val="24"/>
          <w:lang w:val="lt-LT"/>
        </w:rPr>
        <w:t xml:space="preserve"> </w:t>
      </w:r>
      <w:r w:rsidR="005425F5">
        <w:rPr>
          <w:i/>
          <w:sz w:val="24"/>
          <w:lang w:val="lt-LT"/>
        </w:rPr>
        <w:t>m</w:t>
      </w:r>
      <w:r w:rsidR="00C131D9">
        <w:rPr>
          <w:i/>
          <w:sz w:val="24"/>
          <w:lang w:val="lt-LT"/>
        </w:rPr>
        <w:t>.</w:t>
      </w:r>
      <w:r w:rsidR="005425F5">
        <w:rPr>
          <w:i/>
          <w:sz w:val="24"/>
          <w:lang w:val="lt-LT"/>
        </w:rPr>
        <w:t xml:space="preserve"> </w:t>
      </w:r>
      <w:r w:rsidR="00E3424D">
        <w:rPr>
          <w:i/>
          <w:sz w:val="24"/>
          <w:lang w:val="lt-LT"/>
        </w:rPr>
        <w:t>birželio 23</w:t>
      </w:r>
      <w:r w:rsidR="005425F5">
        <w:rPr>
          <w:i/>
          <w:sz w:val="24"/>
          <w:lang w:val="lt-LT"/>
        </w:rPr>
        <w:t xml:space="preserve"> </w:t>
      </w:r>
      <w:r w:rsidR="00CF5E73">
        <w:rPr>
          <w:i/>
          <w:sz w:val="24"/>
          <w:lang w:val="lt-LT"/>
        </w:rPr>
        <w:t xml:space="preserve">d. </w:t>
      </w:r>
      <w:r w:rsidR="00DA39F6" w:rsidRPr="00AD11E7">
        <w:rPr>
          <w:b/>
          <w:sz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4E631F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4E631F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Pr="00D66CC8" w:rsidRDefault="00EF5988" w:rsidP="00AD11E7">
      <w:pPr>
        <w:spacing w:line="360" w:lineRule="auto"/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9C47E7" w:rsidRPr="00D66CC8">
        <w:rPr>
          <w:i/>
          <w:sz w:val="24"/>
          <w:szCs w:val="24"/>
          <w:lang w:val="lt-LT"/>
        </w:rPr>
        <w:t>201</w:t>
      </w:r>
      <w:r w:rsidR="00E3424D">
        <w:rPr>
          <w:i/>
          <w:sz w:val="24"/>
          <w:szCs w:val="24"/>
          <w:lang w:val="lt-LT"/>
        </w:rPr>
        <w:t>9</w:t>
      </w:r>
      <w:r w:rsidR="00D66CC8">
        <w:rPr>
          <w:i/>
          <w:sz w:val="24"/>
          <w:szCs w:val="24"/>
          <w:lang w:val="lt-LT"/>
        </w:rPr>
        <w:t>-</w:t>
      </w:r>
      <w:r w:rsidR="00E45194">
        <w:rPr>
          <w:i/>
          <w:sz w:val="24"/>
          <w:szCs w:val="24"/>
          <w:lang w:val="lt-LT"/>
        </w:rPr>
        <w:t>0</w:t>
      </w:r>
      <w:r w:rsidR="00E3424D">
        <w:rPr>
          <w:i/>
          <w:sz w:val="24"/>
          <w:szCs w:val="24"/>
          <w:lang w:val="lt-LT"/>
        </w:rPr>
        <w:t>6</w:t>
      </w:r>
      <w:r w:rsidR="00E04F0F">
        <w:rPr>
          <w:i/>
          <w:sz w:val="24"/>
          <w:szCs w:val="24"/>
          <w:lang w:val="lt-LT"/>
        </w:rPr>
        <w:t>-</w:t>
      </w:r>
    </w:p>
    <w:p w:rsidR="004E631F" w:rsidRPr="00D13044" w:rsidRDefault="00927119" w:rsidP="00927119">
      <w:pPr>
        <w:rPr>
          <w:sz w:val="24"/>
          <w:szCs w:val="24"/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Pr="00D13044">
        <w:rPr>
          <w:sz w:val="24"/>
          <w:szCs w:val="24"/>
          <w:lang w:val="lt-LT"/>
        </w:rPr>
        <w:t xml:space="preserve">Administracijos </w:t>
      </w:r>
      <w:r w:rsidR="003A417E" w:rsidRPr="00D13044">
        <w:rPr>
          <w:sz w:val="24"/>
          <w:szCs w:val="24"/>
          <w:lang w:val="lt-LT"/>
        </w:rPr>
        <w:t>direktorius</w:t>
      </w:r>
      <w:r w:rsidRPr="00D13044">
        <w:rPr>
          <w:sz w:val="24"/>
          <w:szCs w:val="24"/>
          <w:lang w:val="lt-LT"/>
        </w:rPr>
        <w:t xml:space="preserve"> </w:t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  <w:t xml:space="preserve">                      </w:t>
      </w:r>
      <w:r w:rsidR="003A417E" w:rsidRPr="00D13044">
        <w:rPr>
          <w:sz w:val="24"/>
          <w:szCs w:val="24"/>
          <w:lang w:val="lt-LT"/>
        </w:rPr>
        <w:t xml:space="preserve">          </w:t>
      </w:r>
      <w:r w:rsidRPr="00D13044">
        <w:rPr>
          <w:sz w:val="24"/>
          <w:szCs w:val="24"/>
          <w:lang w:val="lt-LT"/>
        </w:rPr>
        <w:t xml:space="preserve"> </w:t>
      </w:r>
      <w:r w:rsidR="003A417E" w:rsidRPr="00D13044">
        <w:rPr>
          <w:sz w:val="24"/>
          <w:szCs w:val="24"/>
          <w:lang w:val="lt-LT"/>
        </w:rPr>
        <w:t>Dainius Grincevičius</w:t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2"/>
          <w:szCs w:val="22"/>
          <w:lang w:val="lt-LT"/>
        </w:rPr>
        <w:t>A.V.</w:t>
      </w:r>
    </w:p>
    <w:p w:rsidR="00CF5E73" w:rsidRDefault="004E631F" w:rsidP="004E631F">
      <w:pPr>
        <w:rPr>
          <w:lang w:val="lt-LT"/>
        </w:rPr>
      </w:pPr>
      <w:r>
        <w:rPr>
          <w:lang w:val="lt-LT"/>
        </w:rPr>
        <w:t xml:space="preserve">     </w:t>
      </w:r>
    </w:p>
    <w:p w:rsidR="00945879" w:rsidRDefault="00945879" w:rsidP="00945879">
      <w:pPr>
        <w:overflowPunct w:val="0"/>
        <w:ind w:firstLine="426"/>
        <w:rPr>
          <w:lang w:val="lt-LT"/>
        </w:rPr>
      </w:pPr>
    </w:p>
    <w:p w:rsidR="00945879" w:rsidRDefault="00945879" w:rsidP="00945879">
      <w:pPr>
        <w:overflowPunct w:val="0"/>
        <w:ind w:firstLine="426"/>
        <w:rPr>
          <w:lang w:val="lt-LT"/>
        </w:rPr>
      </w:pP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F751C6" w:rsidRPr="001340FE">
        <w:rPr>
          <w:lang w:val="lt-LT"/>
        </w:rPr>
        <w:t>skyriaus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EF5988" w:rsidRPr="00A038E9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669" w:rsidRDefault="00F11669">
      <w:r>
        <w:separator/>
      </w:r>
    </w:p>
  </w:endnote>
  <w:endnote w:type="continuationSeparator" w:id="0">
    <w:p w:rsidR="00F11669" w:rsidRDefault="00F1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C131D9">
      <w:rPr>
        <w:noProof/>
        <w:sz w:val="12"/>
      </w:rPr>
      <w:t>C:\Users\imaksvytiene\Desktop\LICENCIJOS_LEIDIMAI\Licenciju_isdavimui\Vipolina\vienk lic 1430.docx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669" w:rsidRDefault="00F11669">
      <w:r>
        <w:separator/>
      </w:r>
    </w:p>
  </w:footnote>
  <w:footnote w:type="continuationSeparator" w:id="0">
    <w:p w:rsidR="00F11669" w:rsidRDefault="00F116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55A04"/>
    <w:rsid w:val="00066649"/>
    <w:rsid w:val="00075F07"/>
    <w:rsid w:val="000D302F"/>
    <w:rsid w:val="000E25D9"/>
    <w:rsid w:val="001002D2"/>
    <w:rsid w:val="00115957"/>
    <w:rsid w:val="001251CF"/>
    <w:rsid w:val="001415B4"/>
    <w:rsid w:val="00141FEE"/>
    <w:rsid w:val="00144564"/>
    <w:rsid w:val="00166832"/>
    <w:rsid w:val="00167364"/>
    <w:rsid w:val="00167A94"/>
    <w:rsid w:val="001848C8"/>
    <w:rsid w:val="00190BA4"/>
    <w:rsid w:val="00193641"/>
    <w:rsid w:val="00196823"/>
    <w:rsid w:val="001A588F"/>
    <w:rsid w:val="001B0B49"/>
    <w:rsid w:val="001B2223"/>
    <w:rsid w:val="001C186C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76BFC"/>
    <w:rsid w:val="0028232E"/>
    <w:rsid w:val="0028747F"/>
    <w:rsid w:val="00295AC8"/>
    <w:rsid w:val="00296F04"/>
    <w:rsid w:val="002E6F33"/>
    <w:rsid w:val="00313725"/>
    <w:rsid w:val="00322BD2"/>
    <w:rsid w:val="00380CC2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96CCE"/>
    <w:rsid w:val="004A1134"/>
    <w:rsid w:val="004C3D7D"/>
    <w:rsid w:val="004D208D"/>
    <w:rsid w:val="004E631F"/>
    <w:rsid w:val="004F0ACD"/>
    <w:rsid w:val="00511C76"/>
    <w:rsid w:val="00531EC6"/>
    <w:rsid w:val="005425F5"/>
    <w:rsid w:val="005640F5"/>
    <w:rsid w:val="00570AE8"/>
    <w:rsid w:val="00597DBA"/>
    <w:rsid w:val="005D3ED7"/>
    <w:rsid w:val="005E3E1A"/>
    <w:rsid w:val="005E7D3F"/>
    <w:rsid w:val="005F75A5"/>
    <w:rsid w:val="005F7DFD"/>
    <w:rsid w:val="00600E6D"/>
    <w:rsid w:val="00611463"/>
    <w:rsid w:val="006222ED"/>
    <w:rsid w:val="00624CFC"/>
    <w:rsid w:val="00651636"/>
    <w:rsid w:val="00651651"/>
    <w:rsid w:val="006929B7"/>
    <w:rsid w:val="006A5F90"/>
    <w:rsid w:val="006A6CF1"/>
    <w:rsid w:val="006B737C"/>
    <w:rsid w:val="006C2780"/>
    <w:rsid w:val="006D2F46"/>
    <w:rsid w:val="006E388B"/>
    <w:rsid w:val="00704513"/>
    <w:rsid w:val="00740603"/>
    <w:rsid w:val="00747AA3"/>
    <w:rsid w:val="0075329F"/>
    <w:rsid w:val="00764D45"/>
    <w:rsid w:val="00784E46"/>
    <w:rsid w:val="0079048F"/>
    <w:rsid w:val="00797A68"/>
    <w:rsid w:val="007A434C"/>
    <w:rsid w:val="007B4D66"/>
    <w:rsid w:val="007D6E65"/>
    <w:rsid w:val="007F674F"/>
    <w:rsid w:val="0083667D"/>
    <w:rsid w:val="008503BE"/>
    <w:rsid w:val="00864AAA"/>
    <w:rsid w:val="00885B65"/>
    <w:rsid w:val="00887042"/>
    <w:rsid w:val="008C0C52"/>
    <w:rsid w:val="008C16AA"/>
    <w:rsid w:val="008D716E"/>
    <w:rsid w:val="008F243A"/>
    <w:rsid w:val="008F6942"/>
    <w:rsid w:val="008F772B"/>
    <w:rsid w:val="00901189"/>
    <w:rsid w:val="00903EC3"/>
    <w:rsid w:val="0091783E"/>
    <w:rsid w:val="00927119"/>
    <w:rsid w:val="00945879"/>
    <w:rsid w:val="00962E77"/>
    <w:rsid w:val="0097385B"/>
    <w:rsid w:val="009C47E7"/>
    <w:rsid w:val="009E2A12"/>
    <w:rsid w:val="009E3A64"/>
    <w:rsid w:val="00A03320"/>
    <w:rsid w:val="00A038E9"/>
    <w:rsid w:val="00A20DC9"/>
    <w:rsid w:val="00A361DC"/>
    <w:rsid w:val="00A469EF"/>
    <w:rsid w:val="00A63314"/>
    <w:rsid w:val="00A9098E"/>
    <w:rsid w:val="00AD11E7"/>
    <w:rsid w:val="00AF6F9F"/>
    <w:rsid w:val="00B01C82"/>
    <w:rsid w:val="00B045FA"/>
    <w:rsid w:val="00B35B29"/>
    <w:rsid w:val="00B642E1"/>
    <w:rsid w:val="00B82734"/>
    <w:rsid w:val="00B829D8"/>
    <w:rsid w:val="00B93EF3"/>
    <w:rsid w:val="00BA6EC2"/>
    <w:rsid w:val="00BC0729"/>
    <w:rsid w:val="00BC7946"/>
    <w:rsid w:val="00BD3D41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E0AA3"/>
    <w:rsid w:val="00CF5E73"/>
    <w:rsid w:val="00D13044"/>
    <w:rsid w:val="00D13F82"/>
    <w:rsid w:val="00D268AA"/>
    <w:rsid w:val="00D66CC8"/>
    <w:rsid w:val="00D7752B"/>
    <w:rsid w:val="00D80735"/>
    <w:rsid w:val="00D85E06"/>
    <w:rsid w:val="00D97581"/>
    <w:rsid w:val="00DA0633"/>
    <w:rsid w:val="00DA39F6"/>
    <w:rsid w:val="00DB6EBE"/>
    <w:rsid w:val="00DB71EC"/>
    <w:rsid w:val="00DD08A3"/>
    <w:rsid w:val="00DD590A"/>
    <w:rsid w:val="00E04F0F"/>
    <w:rsid w:val="00E102D2"/>
    <w:rsid w:val="00E26EF9"/>
    <w:rsid w:val="00E31083"/>
    <w:rsid w:val="00E324DF"/>
    <w:rsid w:val="00E3424D"/>
    <w:rsid w:val="00E357B4"/>
    <w:rsid w:val="00E42406"/>
    <w:rsid w:val="00E45194"/>
    <w:rsid w:val="00E70005"/>
    <w:rsid w:val="00E74751"/>
    <w:rsid w:val="00E818E7"/>
    <w:rsid w:val="00E948F2"/>
    <w:rsid w:val="00EA31EA"/>
    <w:rsid w:val="00EB02C2"/>
    <w:rsid w:val="00EB4F81"/>
    <w:rsid w:val="00EF5988"/>
    <w:rsid w:val="00F038DD"/>
    <w:rsid w:val="00F07BE9"/>
    <w:rsid w:val="00F10626"/>
    <w:rsid w:val="00F11669"/>
    <w:rsid w:val="00F168FB"/>
    <w:rsid w:val="00F6708F"/>
    <w:rsid w:val="00F751C6"/>
    <w:rsid w:val="00F759FB"/>
    <w:rsid w:val="00F8191A"/>
    <w:rsid w:val="00FB44E1"/>
    <w:rsid w:val="00FB5206"/>
    <w:rsid w:val="00FD6331"/>
    <w:rsid w:val="00FE3DA5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61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16</cp:revision>
  <cp:lastPrinted>2018-09-27T12:45:00Z</cp:lastPrinted>
  <dcterms:created xsi:type="dcterms:W3CDTF">2018-05-10T11:08:00Z</dcterms:created>
  <dcterms:modified xsi:type="dcterms:W3CDTF">2019-06-17T08:36:00Z</dcterms:modified>
</cp:coreProperties>
</file>