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655E5D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583EE7BA" wp14:editId="004CBEB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0B622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6232C3">
        <w:rPr>
          <w:rFonts w:ascii="Times New Roman" w:hAnsi="Times New Roman"/>
          <w:szCs w:val="24"/>
          <w:lang w:eastAsia="en-US"/>
        </w:rPr>
        <w:t xml:space="preserve">birželio    </w:t>
      </w:r>
      <w:r w:rsidR="00732ABD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E630C0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4C30AC">
        <w:rPr>
          <w:rFonts w:ascii="Times New Roman" w:hAnsi="Times New Roman"/>
        </w:rPr>
        <w:t>Vadovaudamasi</w:t>
      </w:r>
      <w:r w:rsidR="00131602">
        <w:rPr>
          <w:rFonts w:ascii="Times New Roman" w:hAnsi="Times New Roman"/>
        </w:rPr>
        <w:t>s</w:t>
      </w:r>
      <w:r w:rsidR="004C30AC">
        <w:rPr>
          <w:rFonts w:ascii="Times New Roman" w:hAnsi="Times New Roman"/>
        </w:rPr>
        <w:t xml:space="preserve">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4C30AC">
        <w:rPr>
          <w:rFonts w:ascii="Times New Roman" w:hAnsi="Times New Roman"/>
        </w:rPr>
        <w:t>,</w:t>
      </w:r>
      <w:r w:rsidR="00231526" w:rsidRPr="006201E3">
        <w:rPr>
          <w:rFonts w:ascii="Times New Roman" w:hAnsi="Times New Roman"/>
        </w:rPr>
        <w:t xml:space="preserve">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D916BB">
        <w:rPr>
          <w:rFonts w:ascii="Times New Roman" w:hAnsi="Times New Roman"/>
        </w:rPr>
        <w:t>,</w:t>
      </w:r>
      <w:r w:rsidR="0033667D" w:rsidRPr="00D916BB">
        <w:rPr>
          <w:rFonts w:ascii="Times New Roman" w:hAnsi="Times New Roman"/>
        </w:rPr>
        <w:t xml:space="preserve"> </w:t>
      </w:r>
      <w:r w:rsidR="008468CA" w:rsidRPr="00D916BB">
        <w:rPr>
          <w:rFonts w:ascii="Times New Roman" w:hAnsi="Times New Roman"/>
        </w:rPr>
        <w:t xml:space="preserve">rajono savivaldybės administracijos direktoriaus 2019 m. birželio 19 d. įsakymu Nr. AP-325 „Dėl savivaldybės administracijos direktoriaus pareigų perėmimo“, </w:t>
      </w:r>
      <w:r w:rsidR="009D7A92" w:rsidRPr="009D7A92">
        <w:rPr>
          <w:rFonts w:ascii="Times New Roman" w:hAnsi="Times New Roman"/>
          <w:szCs w:val="24"/>
        </w:rPr>
        <w:t>UAB „Vipolina“</w:t>
      </w:r>
      <w:bookmarkStart w:id="1" w:name="_GoBack"/>
      <w:bookmarkEnd w:id="1"/>
      <w:r w:rsidR="00E14010">
        <w:rPr>
          <w:rFonts w:ascii="Times New Roman" w:hAnsi="Times New Roman"/>
          <w:b/>
          <w:szCs w:val="24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201</w:t>
      </w:r>
      <w:r w:rsidR="000B622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0B6229">
        <w:rPr>
          <w:rFonts w:ascii="Times New Roman" w:hAnsi="Times New Roman"/>
          <w:color w:val="000000" w:themeColor="text1"/>
          <w:szCs w:val="24"/>
        </w:rPr>
        <w:t>b</w:t>
      </w:r>
      <w:r w:rsidR="00246B3B">
        <w:rPr>
          <w:rFonts w:ascii="Times New Roman" w:hAnsi="Times New Roman"/>
          <w:color w:val="000000" w:themeColor="text1"/>
          <w:szCs w:val="24"/>
        </w:rPr>
        <w:t>irželio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</w:t>
      </w:r>
      <w:r w:rsidR="00E14010">
        <w:rPr>
          <w:rFonts w:ascii="Times New Roman" w:hAnsi="Times New Roman"/>
          <w:color w:val="000000" w:themeColor="text1"/>
          <w:szCs w:val="24"/>
        </w:rPr>
        <w:t>18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C56814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  <w:r w:rsidR="008468CA" w:rsidRPr="008468CA">
        <w:t xml:space="preserve"> </w:t>
      </w:r>
    </w:p>
    <w:p w:rsidR="00303E65" w:rsidRPr="00BF6D5A" w:rsidRDefault="000C29CF" w:rsidP="005133E5">
      <w:pPr>
        <w:tabs>
          <w:tab w:val="left" w:pos="1242"/>
          <w:tab w:val="left" w:pos="7450"/>
        </w:tabs>
        <w:spacing w:line="360" w:lineRule="auto"/>
        <w:jc w:val="both"/>
      </w:pPr>
      <w:bookmarkStart w:id="2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9D7A92" w:rsidRPr="009D7A92">
        <w:rPr>
          <w:rFonts w:ascii="Times New Roman" w:hAnsi="Times New Roman"/>
          <w:szCs w:val="24"/>
        </w:rPr>
        <w:t>UAB „</w:t>
      </w:r>
      <w:proofErr w:type="spellStart"/>
      <w:r w:rsidR="009D7A92" w:rsidRPr="009D7A92">
        <w:rPr>
          <w:rFonts w:ascii="Times New Roman" w:hAnsi="Times New Roman"/>
          <w:szCs w:val="24"/>
        </w:rPr>
        <w:t>Vipolina</w:t>
      </w:r>
      <w:proofErr w:type="spellEnd"/>
      <w:r w:rsidR="009D7A92" w:rsidRPr="009D7A92">
        <w:rPr>
          <w:rFonts w:ascii="Times New Roman" w:hAnsi="Times New Roman"/>
          <w:szCs w:val="24"/>
        </w:rPr>
        <w:t xml:space="preserve">“, </w:t>
      </w:r>
      <w:r w:rsidR="00E14010">
        <w:rPr>
          <w:rFonts w:ascii="Times New Roman" w:hAnsi="Times New Roman"/>
          <w:szCs w:val="24"/>
        </w:rPr>
        <w:t xml:space="preserve">juridinis kodas </w:t>
      </w:r>
      <w:r w:rsidR="009D7A92" w:rsidRPr="009D7A92">
        <w:rPr>
          <w:rFonts w:ascii="Times New Roman" w:hAnsi="Times New Roman"/>
          <w:szCs w:val="24"/>
        </w:rPr>
        <w:t>300147836</w:t>
      </w:r>
      <w:r w:rsidR="006C0C4B">
        <w:rPr>
          <w:rFonts w:ascii="Times New Roman" w:hAnsi="Times New Roman"/>
          <w:szCs w:val="24"/>
        </w:rPr>
        <w:t>,</w:t>
      </w:r>
      <w:r w:rsidR="00AC379E" w:rsidRPr="000B07EB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 xml:space="preserve">. </w:t>
      </w:r>
    </w:p>
    <w:bookmarkEnd w:id="2"/>
    <w:p w:rsidR="003C3E09" w:rsidRDefault="00783F8B" w:rsidP="0075061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ab/>
        <w:t xml:space="preserve">    </w:t>
      </w:r>
      <w:r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468CA" w:rsidRPr="00B7333E" w:rsidRDefault="008468CA" w:rsidP="008468CA">
      <w:pPr>
        <w:rPr>
          <w:rFonts w:ascii="Times New Roman" w:hAnsi="Times New Roman"/>
          <w:szCs w:val="24"/>
          <w:lang w:bidi="lo-LA"/>
        </w:rPr>
      </w:pPr>
      <w:r w:rsidRPr="000C1FF4">
        <w:rPr>
          <w:rFonts w:ascii="Times New Roman" w:hAnsi="Times New Roman"/>
          <w:szCs w:val="24"/>
        </w:rPr>
        <w:t>Administracijos direktoriaus pavaduotojas</w:t>
      </w:r>
      <w:r>
        <w:rPr>
          <w:rFonts w:ascii="Times New Roman" w:hAnsi="Times New Roman"/>
          <w:szCs w:val="24"/>
        </w:rPr>
        <w:t>,</w:t>
      </w:r>
      <w:r w:rsidRPr="00B7333E">
        <w:rPr>
          <w:rFonts w:ascii="Times New Roman" w:hAnsi="Times New Roman"/>
          <w:szCs w:val="24"/>
        </w:rPr>
        <w:t xml:space="preserve"> </w:t>
      </w:r>
    </w:p>
    <w:p w:rsidR="008468CA" w:rsidRPr="00B7333E" w:rsidRDefault="008468CA" w:rsidP="008468CA">
      <w:pPr>
        <w:overflowPunct w:val="0"/>
        <w:rPr>
          <w:rFonts w:ascii="Times New Roman" w:hAnsi="Times New Roman"/>
          <w:szCs w:val="24"/>
        </w:rPr>
      </w:pPr>
      <w:r w:rsidRPr="000C1FF4">
        <w:rPr>
          <w:rFonts w:ascii="Times New Roman" w:hAnsi="Times New Roman"/>
          <w:szCs w:val="24"/>
        </w:rPr>
        <w:t>pavaduojantis administracijos direktorių</w:t>
      </w:r>
      <w:r>
        <w:rPr>
          <w:rFonts w:ascii="Times New Roman" w:hAnsi="Times New Roman"/>
          <w:szCs w:val="24"/>
        </w:rPr>
        <w:t xml:space="preserve">                                                         </w:t>
      </w:r>
      <w:r w:rsidRPr="000C1FF4">
        <w:rPr>
          <w:rFonts w:ascii="Times New Roman" w:hAnsi="Times New Roman"/>
          <w:szCs w:val="24"/>
        </w:rPr>
        <w:t>Redas Juškaitis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0B622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0B622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E14010">
        <w:rPr>
          <w:rFonts w:ascii="Times New Roman" w:hAnsi="Times New Roman"/>
          <w:szCs w:val="24"/>
        </w:rPr>
        <w:t>6-20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</w:p>
    <w:p w:rsidR="009D019B" w:rsidRDefault="009D019B" w:rsidP="00CD17EA">
      <w:pPr>
        <w:rPr>
          <w:rFonts w:ascii="Times New Roman" w:hAnsi="Times New Roman"/>
          <w:szCs w:val="24"/>
        </w:rPr>
      </w:pP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BDA" w:rsidRDefault="00BF3BDA">
      <w:r>
        <w:separator/>
      </w:r>
    </w:p>
  </w:endnote>
  <w:endnote w:type="continuationSeparator" w:id="0">
    <w:p w:rsidR="00BF3BDA" w:rsidRDefault="00BF3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BDA" w:rsidRDefault="00BF3BDA">
      <w:r>
        <w:separator/>
      </w:r>
    </w:p>
  </w:footnote>
  <w:footnote w:type="continuationSeparator" w:id="0">
    <w:p w:rsidR="00BF3BDA" w:rsidRDefault="00BF3B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B6229"/>
    <w:rsid w:val="000C29CF"/>
    <w:rsid w:val="000C7997"/>
    <w:rsid w:val="000E0D8E"/>
    <w:rsid w:val="000E2F77"/>
    <w:rsid w:val="00105DF9"/>
    <w:rsid w:val="00110992"/>
    <w:rsid w:val="00111B75"/>
    <w:rsid w:val="00111F5C"/>
    <w:rsid w:val="00113E3B"/>
    <w:rsid w:val="00117499"/>
    <w:rsid w:val="0012120C"/>
    <w:rsid w:val="0012425E"/>
    <w:rsid w:val="00124DEE"/>
    <w:rsid w:val="00127FE3"/>
    <w:rsid w:val="00131602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6A3"/>
    <w:rsid w:val="001C6249"/>
    <w:rsid w:val="001C6E17"/>
    <w:rsid w:val="001D38EF"/>
    <w:rsid w:val="001E7250"/>
    <w:rsid w:val="001F7F36"/>
    <w:rsid w:val="00203E49"/>
    <w:rsid w:val="002305EC"/>
    <w:rsid w:val="00231526"/>
    <w:rsid w:val="00246B3B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1131"/>
    <w:rsid w:val="002A4280"/>
    <w:rsid w:val="002A7AB0"/>
    <w:rsid w:val="002B2A80"/>
    <w:rsid w:val="002B5EE0"/>
    <w:rsid w:val="002B7B15"/>
    <w:rsid w:val="002C57B7"/>
    <w:rsid w:val="002C727E"/>
    <w:rsid w:val="002D02B8"/>
    <w:rsid w:val="002D3304"/>
    <w:rsid w:val="002D3ABC"/>
    <w:rsid w:val="002D6568"/>
    <w:rsid w:val="002E1782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C1145"/>
    <w:rsid w:val="003C3E09"/>
    <w:rsid w:val="003C60F3"/>
    <w:rsid w:val="003C625D"/>
    <w:rsid w:val="003E30EC"/>
    <w:rsid w:val="00402E3B"/>
    <w:rsid w:val="004063AA"/>
    <w:rsid w:val="0041193F"/>
    <w:rsid w:val="00425596"/>
    <w:rsid w:val="00432733"/>
    <w:rsid w:val="00434111"/>
    <w:rsid w:val="00435ADB"/>
    <w:rsid w:val="004372A2"/>
    <w:rsid w:val="004400B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631A"/>
    <w:rsid w:val="004C1E7B"/>
    <w:rsid w:val="004C30AC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6FC8"/>
    <w:rsid w:val="0050713C"/>
    <w:rsid w:val="00512EC7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B59E4"/>
    <w:rsid w:val="005C09B6"/>
    <w:rsid w:val="005C2FF2"/>
    <w:rsid w:val="005C343A"/>
    <w:rsid w:val="005C37D4"/>
    <w:rsid w:val="005C7261"/>
    <w:rsid w:val="005D6EDC"/>
    <w:rsid w:val="005D72B6"/>
    <w:rsid w:val="005F37F6"/>
    <w:rsid w:val="005F7C3D"/>
    <w:rsid w:val="00610881"/>
    <w:rsid w:val="006232C3"/>
    <w:rsid w:val="00623CC4"/>
    <w:rsid w:val="00624029"/>
    <w:rsid w:val="006263A9"/>
    <w:rsid w:val="00642FEC"/>
    <w:rsid w:val="00655E5D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204E2"/>
    <w:rsid w:val="007225A7"/>
    <w:rsid w:val="00732ABD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D0B"/>
    <w:rsid w:val="007C2F97"/>
    <w:rsid w:val="007F7393"/>
    <w:rsid w:val="00804C5B"/>
    <w:rsid w:val="00813E88"/>
    <w:rsid w:val="0082497A"/>
    <w:rsid w:val="008257F6"/>
    <w:rsid w:val="00825CE8"/>
    <w:rsid w:val="008312A0"/>
    <w:rsid w:val="00835FA5"/>
    <w:rsid w:val="008468CA"/>
    <w:rsid w:val="00860B22"/>
    <w:rsid w:val="00860C6E"/>
    <w:rsid w:val="00870493"/>
    <w:rsid w:val="00877343"/>
    <w:rsid w:val="00890465"/>
    <w:rsid w:val="00892D0D"/>
    <w:rsid w:val="008A3A8F"/>
    <w:rsid w:val="008B1877"/>
    <w:rsid w:val="008C1B78"/>
    <w:rsid w:val="008D508B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C8"/>
    <w:rsid w:val="009C0C1D"/>
    <w:rsid w:val="009C0C26"/>
    <w:rsid w:val="009C4EAB"/>
    <w:rsid w:val="009D019B"/>
    <w:rsid w:val="009D35B1"/>
    <w:rsid w:val="009D7A92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36AD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AF2327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569BB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C6A"/>
    <w:rsid w:val="00BE5A0F"/>
    <w:rsid w:val="00BE6D25"/>
    <w:rsid w:val="00BF2373"/>
    <w:rsid w:val="00BF3BDA"/>
    <w:rsid w:val="00BF6D5A"/>
    <w:rsid w:val="00C03FE8"/>
    <w:rsid w:val="00C1547C"/>
    <w:rsid w:val="00C2302C"/>
    <w:rsid w:val="00C309DE"/>
    <w:rsid w:val="00C46EE1"/>
    <w:rsid w:val="00C47916"/>
    <w:rsid w:val="00C54C9D"/>
    <w:rsid w:val="00C56814"/>
    <w:rsid w:val="00C64AE7"/>
    <w:rsid w:val="00C750AA"/>
    <w:rsid w:val="00C838D9"/>
    <w:rsid w:val="00C921BD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AA1"/>
    <w:rsid w:val="00D51249"/>
    <w:rsid w:val="00D759DA"/>
    <w:rsid w:val="00D86043"/>
    <w:rsid w:val="00D910BF"/>
    <w:rsid w:val="00D916BB"/>
    <w:rsid w:val="00D9558C"/>
    <w:rsid w:val="00DA11BC"/>
    <w:rsid w:val="00DA5B3B"/>
    <w:rsid w:val="00DA5E3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00168"/>
    <w:rsid w:val="00E14010"/>
    <w:rsid w:val="00E2609D"/>
    <w:rsid w:val="00E356E0"/>
    <w:rsid w:val="00E630C0"/>
    <w:rsid w:val="00E724F0"/>
    <w:rsid w:val="00E73B16"/>
    <w:rsid w:val="00E74EE7"/>
    <w:rsid w:val="00E8056A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43A2"/>
    <w:rsid w:val="00EF67B9"/>
    <w:rsid w:val="00F01440"/>
    <w:rsid w:val="00F01EF6"/>
    <w:rsid w:val="00F062D6"/>
    <w:rsid w:val="00F06304"/>
    <w:rsid w:val="00F178AC"/>
    <w:rsid w:val="00F263B7"/>
    <w:rsid w:val="00F30568"/>
    <w:rsid w:val="00F4041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A8A48-D2FD-4315-9FC2-09B0EE1CF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127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27</cp:revision>
  <cp:lastPrinted>2019-05-13T06:34:00Z</cp:lastPrinted>
  <dcterms:created xsi:type="dcterms:W3CDTF">2018-07-16T07:48:00Z</dcterms:created>
  <dcterms:modified xsi:type="dcterms:W3CDTF">2019-06-20T12:16:00Z</dcterms:modified>
</cp:coreProperties>
</file>