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F57315">
      <w:pPr>
        <w:jc w:val="center"/>
        <w:rPr>
          <w:rFonts w:ascii="Times New Roman" w:hAnsi="Times New Roman"/>
          <w:b/>
          <w:sz w:val="8"/>
        </w:rPr>
      </w:pPr>
      <w:r w:rsidRPr="00F57315">
        <w:rPr>
          <w:noProof/>
        </w:rPr>
        <w:drawing>
          <wp:inline distT="0" distB="0" distL="0" distR="0" wp14:anchorId="2E3EDAB2" wp14:editId="3C58A27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82C1C">
        <w:rPr>
          <w:rFonts w:ascii="Times New Roman" w:hAnsi="Times New Roman"/>
          <w:b/>
        </w:rPr>
        <w:t xml:space="preserve"> TARNYBINIŲ AUTOMOBILIŲ PRISKYRIMO</w:t>
      </w:r>
    </w:p>
    <w:p w:rsidR="00782C1C" w:rsidRDefault="00782C1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64268" w:rsidRDefault="003E1297" w:rsidP="00A6426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BA253F">
        <w:rPr>
          <w:rFonts w:ascii="Times New Roman" w:hAnsi="Times New Roman"/>
        </w:rPr>
        <w:t>9</w:t>
      </w:r>
      <w:r w:rsidR="007F788C">
        <w:rPr>
          <w:rFonts w:ascii="Times New Roman" w:hAnsi="Times New Roman"/>
        </w:rPr>
        <w:t xml:space="preserve"> m. </w:t>
      </w:r>
      <w:r w:rsidR="00BA253F">
        <w:rPr>
          <w:rFonts w:ascii="Times New Roman" w:hAnsi="Times New Roman"/>
        </w:rPr>
        <w:t xml:space="preserve">birželio </w:t>
      </w:r>
      <w:r w:rsidR="00A64268">
        <w:rPr>
          <w:rFonts w:ascii="Times New Roman" w:hAnsi="Times New Roman"/>
        </w:rPr>
        <w:t xml:space="preserve">   </w:t>
      </w:r>
      <w:r w:rsidR="007F788C"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1455C6">
        <w:rPr>
          <w:rFonts w:ascii="Times New Roman" w:hAnsi="Times New Roman"/>
        </w:rPr>
        <w:t xml:space="preserve">  AG- </w:t>
      </w:r>
    </w:p>
    <w:p w:rsidR="001D38EF" w:rsidRPr="001D38EF" w:rsidRDefault="00BE6D25" w:rsidP="00A64268">
      <w:pPr>
        <w:tabs>
          <w:tab w:val="left" w:pos="6804"/>
        </w:tabs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782C1C" w:rsidRPr="00B36A4F" w:rsidRDefault="00782C1C" w:rsidP="002C51E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</w:t>
      </w:r>
      <w:r w:rsidRPr="00B36A4F">
        <w:rPr>
          <w:rFonts w:ascii="Times New Roman" w:hAnsi="Times New Roman"/>
          <w:szCs w:val="24"/>
        </w:rPr>
        <w:t>Vadovaudamasi</w:t>
      </w:r>
      <w:r w:rsidR="00AC2B11" w:rsidRPr="00B36A4F">
        <w:rPr>
          <w:rFonts w:ascii="Times New Roman" w:hAnsi="Times New Roman"/>
          <w:szCs w:val="24"/>
        </w:rPr>
        <w:t>s</w:t>
      </w:r>
      <w:r w:rsidR="00D938B4" w:rsidRPr="00B36A4F">
        <w:rPr>
          <w:rFonts w:ascii="Times New Roman" w:hAnsi="Times New Roman"/>
          <w:szCs w:val="24"/>
        </w:rPr>
        <w:t xml:space="preserve"> Lietuvos Respublikos </w:t>
      </w:r>
      <w:r w:rsidR="00F129BC" w:rsidRPr="00B36A4F">
        <w:rPr>
          <w:rFonts w:ascii="Times New Roman" w:hAnsi="Times New Roman"/>
          <w:szCs w:val="24"/>
        </w:rPr>
        <w:t xml:space="preserve">vietos savivaldos įstatymo 18 straipsnio 1 dalimi, </w:t>
      </w:r>
      <w:r w:rsidRPr="00B36A4F">
        <w:rPr>
          <w:rFonts w:ascii="Times New Roman" w:hAnsi="Times New Roman"/>
          <w:szCs w:val="24"/>
        </w:rPr>
        <w:t xml:space="preserve"> </w:t>
      </w:r>
      <w:r w:rsidR="00A77BD9" w:rsidRPr="00B36A4F">
        <w:rPr>
          <w:rFonts w:ascii="Times New Roman" w:hAnsi="Times New Roman"/>
          <w:szCs w:val="24"/>
        </w:rPr>
        <w:t>Šakių rajono savivaldybės administracijos nuostatų, patvirtintų Šakių rajono savivaldybės tarybos</w:t>
      </w:r>
      <w:r w:rsidRPr="00B36A4F">
        <w:rPr>
          <w:rFonts w:ascii="Times New Roman" w:hAnsi="Times New Roman"/>
          <w:szCs w:val="24"/>
        </w:rPr>
        <w:t xml:space="preserve"> 20</w:t>
      </w:r>
      <w:r w:rsidR="00C4156D" w:rsidRPr="00B36A4F">
        <w:rPr>
          <w:rFonts w:ascii="Times New Roman" w:hAnsi="Times New Roman"/>
          <w:szCs w:val="24"/>
        </w:rPr>
        <w:t>16</w:t>
      </w:r>
      <w:r w:rsidRPr="00B36A4F">
        <w:rPr>
          <w:rFonts w:ascii="Times New Roman" w:hAnsi="Times New Roman"/>
          <w:szCs w:val="24"/>
        </w:rPr>
        <w:t xml:space="preserve"> m. </w:t>
      </w:r>
      <w:r w:rsidR="00C4156D" w:rsidRPr="00B36A4F">
        <w:rPr>
          <w:rFonts w:ascii="Times New Roman" w:hAnsi="Times New Roman"/>
          <w:szCs w:val="24"/>
        </w:rPr>
        <w:t>rugsėjo 23</w:t>
      </w:r>
      <w:r w:rsidRPr="00B36A4F">
        <w:rPr>
          <w:rFonts w:ascii="Times New Roman" w:hAnsi="Times New Roman"/>
          <w:szCs w:val="24"/>
        </w:rPr>
        <w:t xml:space="preserve"> d. </w:t>
      </w:r>
      <w:r w:rsidR="005D1448" w:rsidRPr="00B36A4F">
        <w:rPr>
          <w:rFonts w:ascii="Times New Roman" w:hAnsi="Times New Roman"/>
          <w:szCs w:val="24"/>
        </w:rPr>
        <w:t>s</w:t>
      </w:r>
      <w:r w:rsidRPr="00B36A4F">
        <w:rPr>
          <w:rFonts w:ascii="Times New Roman" w:hAnsi="Times New Roman"/>
          <w:szCs w:val="24"/>
        </w:rPr>
        <w:t>prendimu Nr. T-</w:t>
      </w:r>
      <w:r w:rsidR="00C4156D" w:rsidRPr="00B36A4F">
        <w:rPr>
          <w:rFonts w:ascii="Times New Roman" w:hAnsi="Times New Roman"/>
          <w:szCs w:val="24"/>
        </w:rPr>
        <w:t xml:space="preserve"> 277</w:t>
      </w:r>
      <w:r w:rsidR="00A77BD9" w:rsidRPr="00B36A4F">
        <w:rPr>
          <w:rFonts w:ascii="Times New Roman" w:hAnsi="Times New Roman"/>
          <w:szCs w:val="24"/>
        </w:rPr>
        <w:t xml:space="preserve"> „Dėl Šakių rajono savivaldybės administracijos nuostatų patvirtinimo“,</w:t>
      </w:r>
      <w:r w:rsidRPr="00B36A4F">
        <w:rPr>
          <w:rFonts w:ascii="Times New Roman" w:hAnsi="Times New Roman"/>
          <w:szCs w:val="24"/>
        </w:rPr>
        <w:t xml:space="preserve"> 24 punktu</w:t>
      </w:r>
      <w:r w:rsidR="00DA29A1">
        <w:rPr>
          <w:rFonts w:ascii="Times New Roman" w:hAnsi="Times New Roman"/>
          <w:szCs w:val="24"/>
        </w:rPr>
        <w:t>, Šakių rajono savivaldybės administracijos direktoriaus 2019 m. birželio 19 d. įsakymu Nr. AP-325 „Dėl savivaldybės administracijos direktoriaus pareigų perėmimo“:</w:t>
      </w:r>
    </w:p>
    <w:p w:rsidR="002C51EF" w:rsidRPr="00B36A4F" w:rsidRDefault="002C51EF" w:rsidP="002C51E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  1. P r i s k i r i u tarnybinius automobilius rajono savivaldybės administracijos darbuotojams priežiūrai: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53"/>
        <w:gridCol w:w="4961"/>
      </w:tblGrid>
      <w:tr w:rsidR="004E61B9" w:rsidRPr="00B36A4F" w:rsidTr="00114ECC">
        <w:tc>
          <w:tcPr>
            <w:tcW w:w="4253" w:type="dxa"/>
          </w:tcPr>
          <w:p w:rsidR="004E61B9" w:rsidRPr="00B36A4F" w:rsidRDefault="004E61B9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36A4F">
              <w:rPr>
                <w:rFonts w:ascii="Times New Roman" w:hAnsi="Times New Roman"/>
                <w:i/>
                <w:szCs w:val="24"/>
              </w:rPr>
              <w:t>Tarnybinis automobilis</w:t>
            </w:r>
          </w:p>
        </w:tc>
        <w:tc>
          <w:tcPr>
            <w:tcW w:w="4961" w:type="dxa"/>
          </w:tcPr>
          <w:p w:rsidR="004E61B9" w:rsidRPr="00B36A4F" w:rsidRDefault="00005CA6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szCs w:val="24"/>
              </w:rPr>
            </w:pPr>
            <w:r w:rsidRPr="00B36A4F">
              <w:rPr>
                <w:rFonts w:ascii="Times New Roman" w:hAnsi="Times New Roman"/>
                <w:i/>
                <w:szCs w:val="24"/>
              </w:rPr>
              <w:t>Darbuotojo vardas, pavardė, pareigos</w:t>
            </w:r>
          </w:p>
          <w:p w:rsidR="00005CA6" w:rsidRPr="00B36A4F" w:rsidRDefault="00005CA6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Audi A6, valst. Nr. LSA 005</w:t>
            </w:r>
          </w:p>
        </w:tc>
        <w:tc>
          <w:tcPr>
            <w:tcW w:w="4961" w:type="dxa"/>
            <w:vMerge w:val="restart"/>
          </w:tcPr>
          <w:p w:rsidR="00BA21A7" w:rsidRPr="00B36A4F" w:rsidRDefault="00186D1D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Bendr</w:t>
            </w:r>
            <w:r w:rsidR="00BA21A7" w:rsidRPr="00B36A4F">
              <w:rPr>
                <w:rFonts w:ascii="Times New Roman" w:hAnsi="Times New Roman"/>
                <w:szCs w:val="24"/>
              </w:rPr>
              <w:t>ųjų reikalų</w:t>
            </w:r>
            <w:r w:rsidRPr="00B36A4F">
              <w:rPr>
                <w:rFonts w:ascii="Times New Roman" w:hAnsi="Times New Roman"/>
                <w:szCs w:val="24"/>
              </w:rPr>
              <w:t xml:space="preserve"> skyriaus vairuotojas </w:t>
            </w:r>
          </w:p>
          <w:p w:rsidR="00186D1D" w:rsidRPr="00B36A4F" w:rsidRDefault="00186D1D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Valdas Grybas</w:t>
            </w: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Skoda Superb, valst. Nr. KCR 890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VW Bora, valst. Nr. HSV 162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Škoda Oktavia, valst. Nr. DDE 008</w:t>
            </w:r>
          </w:p>
        </w:tc>
        <w:tc>
          <w:tcPr>
            <w:tcW w:w="4961" w:type="dxa"/>
            <w:vMerge w:val="restart"/>
          </w:tcPr>
          <w:p w:rsidR="00BA21A7" w:rsidRPr="00B36A4F" w:rsidRDefault="00186D1D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Bendr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ųjų reikalų </w:t>
            </w:r>
            <w:r w:rsidRPr="00B36A4F">
              <w:rPr>
                <w:rFonts w:ascii="Times New Roman" w:hAnsi="Times New Roman"/>
                <w:szCs w:val="24"/>
              </w:rPr>
              <w:t xml:space="preserve">skyriaus vairuotojas </w:t>
            </w:r>
          </w:p>
          <w:p w:rsidR="00186D1D" w:rsidRPr="00B36A4F" w:rsidRDefault="00186D1D" w:rsidP="003F3293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Juozas Šuopys</w:t>
            </w:r>
          </w:p>
        </w:tc>
      </w:tr>
      <w:tr w:rsidR="00186D1D" w:rsidRPr="00B36A4F" w:rsidTr="00AD44DA">
        <w:trPr>
          <w:trHeight w:val="55"/>
        </w:trPr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VW Passat, valst. Nr. GZK 348 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VW Passat, valst. Nr. HFS 245 </w:t>
            </w:r>
          </w:p>
        </w:tc>
        <w:tc>
          <w:tcPr>
            <w:tcW w:w="4961" w:type="dxa"/>
            <w:vMerge w:val="restart"/>
          </w:tcPr>
          <w:p w:rsidR="00BA21A7" w:rsidRPr="00B36A4F" w:rsidRDefault="00114ECC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Bendr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ųjų reikalų </w:t>
            </w:r>
            <w:r w:rsidRPr="00B36A4F">
              <w:rPr>
                <w:rFonts w:ascii="Times New Roman" w:hAnsi="Times New Roman"/>
                <w:szCs w:val="24"/>
              </w:rPr>
              <w:t xml:space="preserve">skyriaus vairuotojas </w:t>
            </w:r>
          </w:p>
          <w:p w:rsidR="00186D1D" w:rsidRPr="00B36A4F" w:rsidRDefault="00114ECC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Algis Valaitis</w:t>
            </w: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Renault Trafic, valst. Nr. HTF 944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VW Caddy, valst. Nr. GZZ 840 </w:t>
            </w:r>
          </w:p>
        </w:tc>
        <w:tc>
          <w:tcPr>
            <w:tcW w:w="4961" w:type="dxa"/>
            <w:vMerge w:val="restart"/>
          </w:tcPr>
          <w:p w:rsidR="00BA21A7" w:rsidRPr="00B36A4F" w:rsidRDefault="00114ECC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Bendr</w:t>
            </w:r>
            <w:r w:rsidR="00BA21A7" w:rsidRPr="00B36A4F">
              <w:rPr>
                <w:rFonts w:ascii="Times New Roman" w:hAnsi="Times New Roman"/>
                <w:szCs w:val="24"/>
              </w:rPr>
              <w:t>ųjų reikalų</w:t>
            </w:r>
            <w:r w:rsidRPr="00B36A4F">
              <w:rPr>
                <w:rFonts w:ascii="Times New Roman" w:hAnsi="Times New Roman"/>
                <w:szCs w:val="24"/>
              </w:rPr>
              <w:t xml:space="preserve"> skyriaus vairuotojas </w:t>
            </w:r>
          </w:p>
          <w:p w:rsidR="00186D1D" w:rsidRPr="00B36A4F" w:rsidRDefault="00114ECC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Vidmantas Gylys</w:t>
            </w: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VW Passat, valst. Nr. AFN 890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Toyota Land Cruiser valst. Nr. JJZ 032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094D1C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</w:t>
      </w:r>
    </w:p>
    <w:p w:rsidR="002C51EF" w:rsidRPr="00B36A4F" w:rsidRDefault="00094D1C" w:rsidP="00A737F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2. P r i s k i r i u tarnybinius automobilius rajono savivaldybės administracijos darbuotojams naudojimui:</w:t>
      </w:r>
    </w:p>
    <w:p w:rsidR="00A737F8" w:rsidRPr="00B36A4F" w:rsidRDefault="00A737F8" w:rsidP="00A737F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53"/>
        <w:gridCol w:w="4961"/>
      </w:tblGrid>
      <w:tr w:rsidR="008649E7" w:rsidRPr="00B36A4F" w:rsidTr="0041378E">
        <w:tc>
          <w:tcPr>
            <w:tcW w:w="4253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36A4F">
              <w:rPr>
                <w:rFonts w:ascii="Times New Roman" w:hAnsi="Times New Roman"/>
                <w:i/>
                <w:szCs w:val="24"/>
              </w:rPr>
              <w:t>Tarnybinis automobilis</w:t>
            </w:r>
          </w:p>
        </w:tc>
        <w:tc>
          <w:tcPr>
            <w:tcW w:w="4961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szCs w:val="24"/>
              </w:rPr>
            </w:pPr>
            <w:r w:rsidRPr="00B36A4F">
              <w:rPr>
                <w:rFonts w:ascii="Times New Roman" w:hAnsi="Times New Roman"/>
                <w:i/>
                <w:szCs w:val="24"/>
              </w:rPr>
              <w:t>Darbuotojo vardas, pavardė, pareigos</w:t>
            </w:r>
          </w:p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lastRenderedPageBreak/>
              <w:t>VW Passat, valst. Nr. AFN 890</w:t>
            </w:r>
          </w:p>
        </w:tc>
        <w:tc>
          <w:tcPr>
            <w:tcW w:w="4961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Kontrolierė Asta Domeikienė</w:t>
            </w: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Audi A6, valst. Nr. LSA 005</w:t>
            </w:r>
          </w:p>
        </w:tc>
        <w:tc>
          <w:tcPr>
            <w:tcW w:w="4961" w:type="dxa"/>
          </w:tcPr>
          <w:p w:rsidR="008649E7" w:rsidRPr="00B36A4F" w:rsidRDefault="008649E7" w:rsidP="005634D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Mero pavaduotojas </w:t>
            </w:r>
            <w:r w:rsidR="003F3293">
              <w:rPr>
                <w:rFonts w:ascii="Times New Roman" w:hAnsi="Times New Roman"/>
                <w:szCs w:val="24"/>
              </w:rPr>
              <w:t>Darius Jakavičius</w:t>
            </w: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Škoda Oktavia, valst. Nr. DDE 008</w:t>
            </w:r>
          </w:p>
        </w:tc>
        <w:tc>
          <w:tcPr>
            <w:tcW w:w="4961" w:type="dxa"/>
          </w:tcPr>
          <w:p w:rsidR="008649E7" w:rsidRPr="00B36A4F" w:rsidRDefault="008649E7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Ūkio</w:t>
            </w:r>
            <w:r w:rsidR="00BA21A7" w:rsidRPr="00B36A4F">
              <w:rPr>
                <w:rFonts w:ascii="Times New Roman" w:hAnsi="Times New Roman"/>
                <w:szCs w:val="24"/>
              </w:rPr>
              <w:t>, architektūros ir investicijų</w:t>
            </w:r>
            <w:r w:rsidRPr="00B36A4F">
              <w:rPr>
                <w:rFonts w:ascii="Times New Roman" w:hAnsi="Times New Roman"/>
                <w:szCs w:val="24"/>
              </w:rPr>
              <w:t xml:space="preserve"> skyriaus vedėjas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 Arvydas Šlėderis</w:t>
            </w: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VW Caddy, valst. Nr. GZZ 840</w:t>
            </w:r>
          </w:p>
        </w:tc>
        <w:tc>
          <w:tcPr>
            <w:tcW w:w="4961" w:type="dxa"/>
          </w:tcPr>
          <w:p w:rsidR="008649E7" w:rsidRPr="00B36A4F" w:rsidRDefault="008649E7" w:rsidP="000C493B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Socialinės paramos skyri</w:t>
            </w:r>
            <w:r w:rsidR="00B63E13" w:rsidRPr="00B36A4F">
              <w:rPr>
                <w:rFonts w:ascii="Times New Roman" w:hAnsi="Times New Roman"/>
                <w:szCs w:val="24"/>
              </w:rPr>
              <w:t>au</w:t>
            </w:r>
            <w:r w:rsidRPr="00B36A4F">
              <w:rPr>
                <w:rFonts w:ascii="Times New Roman" w:hAnsi="Times New Roman"/>
                <w:szCs w:val="24"/>
              </w:rPr>
              <w:t>s v</w:t>
            </w:r>
            <w:r w:rsidR="000C493B">
              <w:rPr>
                <w:rFonts w:ascii="Times New Roman" w:hAnsi="Times New Roman"/>
                <w:szCs w:val="24"/>
              </w:rPr>
              <w:t xml:space="preserve">yriausioji specialistė, l. e. skyriaus vedėjo pareigas, Daiva Pilypaitytė </w:t>
            </w:r>
            <w:r w:rsidRPr="00B36A4F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VW Bora, valst. Nr. HSV 162</w:t>
            </w:r>
          </w:p>
        </w:tc>
        <w:tc>
          <w:tcPr>
            <w:tcW w:w="4961" w:type="dxa"/>
          </w:tcPr>
          <w:p w:rsidR="00006254" w:rsidRPr="00B36A4F" w:rsidRDefault="008649E7" w:rsidP="006C6665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Žemės ūkio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 ir kaimo reikalų</w:t>
            </w:r>
            <w:r w:rsidRPr="00B36A4F">
              <w:rPr>
                <w:rFonts w:ascii="Times New Roman" w:hAnsi="Times New Roman"/>
                <w:szCs w:val="24"/>
              </w:rPr>
              <w:t xml:space="preserve"> skyri</w:t>
            </w:r>
            <w:r w:rsidR="004D6124" w:rsidRPr="00B36A4F">
              <w:rPr>
                <w:rFonts w:ascii="Times New Roman" w:hAnsi="Times New Roman"/>
                <w:szCs w:val="24"/>
              </w:rPr>
              <w:t>au</w:t>
            </w:r>
            <w:r w:rsidR="00006254" w:rsidRPr="00B36A4F">
              <w:rPr>
                <w:rFonts w:ascii="Times New Roman" w:hAnsi="Times New Roman"/>
                <w:szCs w:val="24"/>
              </w:rPr>
              <w:t xml:space="preserve">s </w:t>
            </w:r>
            <w:r w:rsidR="00FF4465">
              <w:rPr>
                <w:rFonts w:ascii="Times New Roman" w:hAnsi="Times New Roman"/>
                <w:szCs w:val="24"/>
              </w:rPr>
              <w:t xml:space="preserve">vyriausiasis </w:t>
            </w:r>
            <w:bookmarkStart w:id="0" w:name="_GoBack"/>
            <w:bookmarkEnd w:id="0"/>
            <w:r w:rsidR="006C6665" w:rsidRPr="00B36A4F">
              <w:rPr>
                <w:rFonts w:ascii="Times New Roman" w:hAnsi="Times New Roman"/>
                <w:szCs w:val="24"/>
              </w:rPr>
              <w:t>specialistas Deividas Romikaitis</w:t>
            </w:r>
            <w:r w:rsidRPr="00B36A4F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006254" w:rsidRPr="00B36A4F" w:rsidTr="0041378E">
        <w:tc>
          <w:tcPr>
            <w:tcW w:w="4253" w:type="dxa"/>
          </w:tcPr>
          <w:p w:rsidR="00006254" w:rsidRPr="00B36A4F" w:rsidRDefault="0000625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Toyota Land Cruiser valst. Nr. JJZ 032</w:t>
            </w:r>
          </w:p>
        </w:tc>
        <w:tc>
          <w:tcPr>
            <w:tcW w:w="4961" w:type="dxa"/>
          </w:tcPr>
          <w:p w:rsidR="00006254" w:rsidRPr="00B36A4F" w:rsidRDefault="0000625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Žemės ūkio 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ir kaimo reikalų </w:t>
            </w:r>
            <w:r w:rsidRPr="00B36A4F">
              <w:rPr>
                <w:rFonts w:ascii="Times New Roman" w:hAnsi="Times New Roman"/>
                <w:szCs w:val="24"/>
              </w:rPr>
              <w:t>skyri</w:t>
            </w:r>
            <w:r w:rsidR="005F2A99" w:rsidRPr="00B36A4F">
              <w:rPr>
                <w:rFonts w:ascii="Times New Roman" w:hAnsi="Times New Roman"/>
                <w:szCs w:val="24"/>
              </w:rPr>
              <w:t>aus vyresnysis specialistas Vytautas Unguvaitis</w:t>
            </w:r>
          </w:p>
        </w:tc>
      </w:tr>
    </w:tbl>
    <w:p w:rsidR="00094D1C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</w:t>
      </w:r>
    </w:p>
    <w:p w:rsidR="00006254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 3. P r i p</w:t>
      </w:r>
      <w:r w:rsidR="00EA5581" w:rsidRPr="00B36A4F">
        <w:rPr>
          <w:rFonts w:ascii="Times New Roman" w:hAnsi="Times New Roman"/>
          <w:szCs w:val="24"/>
        </w:rPr>
        <w:t xml:space="preserve"> a</w:t>
      </w:r>
      <w:r w:rsidRPr="00B36A4F">
        <w:rPr>
          <w:rFonts w:ascii="Times New Roman" w:hAnsi="Times New Roman"/>
          <w:szCs w:val="24"/>
        </w:rPr>
        <w:t xml:space="preserve"> ž į s t u netekusiu galios rajono savivaldybės administracijos direktoriaus 201</w:t>
      </w:r>
      <w:r w:rsidR="0067089E" w:rsidRPr="00B36A4F">
        <w:rPr>
          <w:rFonts w:ascii="Times New Roman" w:hAnsi="Times New Roman"/>
          <w:szCs w:val="24"/>
        </w:rPr>
        <w:t>7</w:t>
      </w:r>
      <w:r w:rsidRPr="00B36A4F">
        <w:rPr>
          <w:rFonts w:ascii="Times New Roman" w:hAnsi="Times New Roman"/>
          <w:szCs w:val="24"/>
        </w:rPr>
        <w:t xml:space="preserve"> m. </w:t>
      </w:r>
      <w:r w:rsidR="0067089E" w:rsidRPr="00B36A4F">
        <w:rPr>
          <w:rFonts w:ascii="Times New Roman" w:hAnsi="Times New Roman"/>
          <w:szCs w:val="24"/>
        </w:rPr>
        <w:t>balandžio 4</w:t>
      </w:r>
      <w:r w:rsidRPr="00B36A4F">
        <w:rPr>
          <w:rFonts w:ascii="Times New Roman" w:hAnsi="Times New Roman"/>
          <w:szCs w:val="24"/>
        </w:rPr>
        <w:t xml:space="preserve"> d. įsakymą Nr. AG- </w:t>
      </w:r>
      <w:r w:rsidR="0067089E" w:rsidRPr="00B36A4F">
        <w:rPr>
          <w:rFonts w:ascii="Times New Roman" w:hAnsi="Times New Roman"/>
          <w:szCs w:val="24"/>
        </w:rPr>
        <w:t>43</w:t>
      </w:r>
      <w:r w:rsidRPr="00B36A4F">
        <w:rPr>
          <w:rFonts w:ascii="Times New Roman" w:hAnsi="Times New Roman"/>
          <w:szCs w:val="24"/>
        </w:rPr>
        <w:t xml:space="preserve"> „Dėl tarnybinių automobilių priskyrimo“.</w:t>
      </w:r>
    </w:p>
    <w:p w:rsidR="00EA79B2" w:rsidRPr="00B36A4F" w:rsidRDefault="00EA79B2" w:rsidP="00EA79B2">
      <w:pPr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D1C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094D1C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1D38EF" w:rsidRPr="00B36A4F" w:rsidRDefault="001D38EF" w:rsidP="001D38EF">
      <w:pPr>
        <w:rPr>
          <w:rFonts w:ascii="Times New Roman" w:hAnsi="Times New Roman"/>
          <w:szCs w:val="24"/>
        </w:rPr>
      </w:pPr>
    </w:p>
    <w:p w:rsidR="001D38EF" w:rsidRPr="00B36A4F" w:rsidRDefault="001D38EF" w:rsidP="001D38EF">
      <w:pPr>
        <w:rPr>
          <w:rFonts w:ascii="Times New Roman" w:hAnsi="Times New Roman"/>
          <w:szCs w:val="24"/>
        </w:rPr>
      </w:pPr>
    </w:p>
    <w:p w:rsidR="00DA29A1" w:rsidRDefault="0084316F" w:rsidP="0078439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Administracijos direktori</w:t>
      </w:r>
      <w:r w:rsidR="00DA29A1">
        <w:rPr>
          <w:rFonts w:ascii="Times New Roman" w:hAnsi="Times New Roman"/>
          <w:szCs w:val="24"/>
        </w:rPr>
        <w:t xml:space="preserve">aus pavaduotojas, </w:t>
      </w:r>
    </w:p>
    <w:p w:rsidR="001455C6" w:rsidRPr="00B36A4F" w:rsidRDefault="00DA29A1" w:rsidP="0078439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pavaduojantis administracijos direktorių </w:t>
      </w:r>
      <w:r w:rsidR="002C4F15" w:rsidRPr="00B36A4F">
        <w:rPr>
          <w:rFonts w:ascii="Times New Roman" w:hAnsi="Times New Roman"/>
          <w:szCs w:val="24"/>
        </w:rPr>
        <w:t xml:space="preserve">                                            </w:t>
      </w:r>
      <w:r w:rsidR="00A64268" w:rsidRPr="00B36A4F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    </w:t>
      </w:r>
      <w:r w:rsidR="002A46DD"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szCs w:val="24"/>
        </w:rPr>
        <w:t xml:space="preserve"> Redas Juškaitis</w:t>
      </w:r>
      <w:r w:rsidR="00A64268" w:rsidRPr="00B36A4F">
        <w:rPr>
          <w:rFonts w:ascii="Times New Roman" w:hAnsi="Times New Roman"/>
          <w:szCs w:val="24"/>
        </w:rPr>
        <w:t xml:space="preserve">    </w:t>
      </w: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7F788C" w:rsidRPr="00B36A4F" w:rsidRDefault="007F788C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Parengė</w:t>
      </w:r>
    </w:p>
    <w:p w:rsidR="00DE56C0" w:rsidRPr="00B36A4F" w:rsidRDefault="005D1448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Bendr</w:t>
      </w:r>
      <w:r w:rsidR="00094D1C" w:rsidRPr="00B36A4F">
        <w:rPr>
          <w:rFonts w:ascii="Times New Roman" w:hAnsi="Times New Roman"/>
          <w:szCs w:val="24"/>
        </w:rPr>
        <w:t xml:space="preserve">ųjų reikalų </w:t>
      </w:r>
      <w:r w:rsidRPr="00B36A4F">
        <w:rPr>
          <w:rFonts w:ascii="Times New Roman" w:hAnsi="Times New Roman"/>
          <w:szCs w:val="24"/>
        </w:rPr>
        <w:t xml:space="preserve">skyriaus </w:t>
      </w:r>
      <w:r w:rsidR="00F85CF6" w:rsidRPr="00B36A4F">
        <w:rPr>
          <w:rFonts w:ascii="Times New Roman" w:hAnsi="Times New Roman"/>
          <w:szCs w:val="24"/>
        </w:rPr>
        <w:t>specialistė</w:t>
      </w:r>
      <w:r w:rsidRPr="00B36A4F">
        <w:rPr>
          <w:rFonts w:ascii="Times New Roman" w:hAnsi="Times New Roman"/>
          <w:szCs w:val="24"/>
        </w:rPr>
        <w:t xml:space="preserve"> </w:t>
      </w:r>
    </w:p>
    <w:p w:rsidR="007F788C" w:rsidRPr="00B36A4F" w:rsidRDefault="005D1448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</w:t>
      </w:r>
    </w:p>
    <w:p w:rsidR="005D1448" w:rsidRPr="00B36A4F" w:rsidRDefault="005D1448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Irena Sakalauskienė</w:t>
      </w:r>
    </w:p>
    <w:p w:rsidR="005D1448" w:rsidRPr="00B36A4F" w:rsidRDefault="003F3293" w:rsidP="007F788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</w:t>
      </w:r>
      <w:r w:rsidR="005D1448" w:rsidRPr="00B36A4F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06</w:t>
      </w:r>
      <w:r w:rsidR="005D1448" w:rsidRPr="00B36A4F">
        <w:rPr>
          <w:rFonts w:ascii="Times New Roman" w:hAnsi="Times New Roman"/>
          <w:szCs w:val="24"/>
        </w:rPr>
        <w:t>-</w:t>
      </w:r>
      <w:r w:rsidR="00BA253F">
        <w:rPr>
          <w:rFonts w:ascii="Times New Roman" w:hAnsi="Times New Roman"/>
          <w:szCs w:val="24"/>
        </w:rPr>
        <w:t>25</w:t>
      </w:r>
    </w:p>
    <w:sectPr w:rsidR="005D1448" w:rsidRPr="00B36A4F" w:rsidSect="00912DB5">
      <w:headerReference w:type="even" r:id="rId9"/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5F1" w:rsidRDefault="00C765F1">
      <w:r>
        <w:separator/>
      </w:r>
    </w:p>
  </w:endnote>
  <w:endnote w:type="continuationSeparator" w:id="0">
    <w:p w:rsidR="00C765F1" w:rsidRDefault="00C7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78E" w:rsidRDefault="0041378E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2A46DD">
      <w:rPr>
        <w:noProof/>
        <w:sz w:val="8"/>
      </w:rPr>
      <w:t>C:\Users\isakalauskiene\Desktop\automobiliu prisk_2019.docx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5F1" w:rsidRDefault="00C765F1">
      <w:r>
        <w:separator/>
      </w:r>
    </w:p>
  </w:footnote>
  <w:footnote w:type="continuationSeparator" w:id="0">
    <w:p w:rsidR="00C765F1" w:rsidRDefault="00C7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0800967"/>
      <w:docPartObj>
        <w:docPartGallery w:val="Page Numbers (Top of Page)"/>
        <w:docPartUnique/>
      </w:docPartObj>
    </w:sdtPr>
    <w:sdtEndPr/>
    <w:sdtContent>
      <w:p w:rsidR="00912DB5" w:rsidRDefault="00912DB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465">
          <w:rPr>
            <w:noProof/>
          </w:rPr>
          <w:t>2</w:t>
        </w:r>
        <w:r>
          <w:fldChar w:fldCharType="end"/>
        </w:r>
      </w:p>
    </w:sdtContent>
  </w:sdt>
  <w:p w:rsidR="00912DB5" w:rsidRDefault="00912D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78E" w:rsidRDefault="0041378E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822"/>
    <w:multiLevelType w:val="hybridMultilevel"/>
    <w:tmpl w:val="24DEDE82"/>
    <w:lvl w:ilvl="0" w:tplc="0427000F">
      <w:start w:val="1"/>
      <w:numFmt w:val="decimal"/>
      <w:lvlText w:val="%1."/>
      <w:lvlJc w:val="left"/>
      <w:pPr>
        <w:ind w:left="1320" w:hanging="360"/>
      </w:p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211313EB"/>
    <w:multiLevelType w:val="hybridMultilevel"/>
    <w:tmpl w:val="4F98044E"/>
    <w:lvl w:ilvl="0" w:tplc="3760D57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5CA6"/>
    <w:rsid w:val="00006254"/>
    <w:rsid w:val="0002287B"/>
    <w:rsid w:val="00026B19"/>
    <w:rsid w:val="00094D1C"/>
    <w:rsid w:val="000C493B"/>
    <w:rsid w:val="000D22BE"/>
    <w:rsid w:val="00114ECC"/>
    <w:rsid w:val="00117499"/>
    <w:rsid w:val="001245C4"/>
    <w:rsid w:val="00132FCD"/>
    <w:rsid w:val="001455C6"/>
    <w:rsid w:val="00153C3A"/>
    <w:rsid w:val="00154815"/>
    <w:rsid w:val="00186D1D"/>
    <w:rsid w:val="001C3565"/>
    <w:rsid w:val="001D38EF"/>
    <w:rsid w:val="001D51D3"/>
    <w:rsid w:val="001E7250"/>
    <w:rsid w:val="0028720A"/>
    <w:rsid w:val="002A46DD"/>
    <w:rsid w:val="002C14BB"/>
    <w:rsid w:val="002C4F15"/>
    <w:rsid w:val="002C51EF"/>
    <w:rsid w:val="002D3ABC"/>
    <w:rsid w:val="002F1757"/>
    <w:rsid w:val="00313CF0"/>
    <w:rsid w:val="003248C5"/>
    <w:rsid w:val="00342E29"/>
    <w:rsid w:val="00380B6E"/>
    <w:rsid w:val="0039516D"/>
    <w:rsid w:val="003B2577"/>
    <w:rsid w:val="003E1297"/>
    <w:rsid w:val="003F3293"/>
    <w:rsid w:val="0041378E"/>
    <w:rsid w:val="00480B9F"/>
    <w:rsid w:val="004D6124"/>
    <w:rsid w:val="004E43C2"/>
    <w:rsid w:val="004E61B9"/>
    <w:rsid w:val="004F69DB"/>
    <w:rsid w:val="00510129"/>
    <w:rsid w:val="005127C9"/>
    <w:rsid w:val="005167B6"/>
    <w:rsid w:val="00521D86"/>
    <w:rsid w:val="00540A3B"/>
    <w:rsid w:val="005634D4"/>
    <w:rsid w:val="00590284"/>
    <w:rsid w:val="00592362"/>
    <w:rsid w:val="00595139"/>
    <w:rsid w:val="005B7C7B"/>
    <w:rsid w:val="005C2EE0"/>
    <w:rsid w:val="005D1448"/>
    <w:rsid w:val="005D358B"/>
    <w:rsid w:val="005F2A99"/>
    <w:rsid w:val="00610881"/>
    <w:rsid w:val="0067089E"/>
    <w:rsid w:val="006903BB"/>
    <w:rsid w:val="006B63BC"/>
    <w:rsid w:val="006C6665"/>
    <w:rsid w:val="006D3C42"/>
    <w:rsid w:val="006D6252"/>
    <w:rsid w:val="0070001E"/>
    <w:rsid w:val="00730743"/>
    <w:rsid w:val="00755653"/>
    <w:rsid w:val="00782C1C"/>
    <w:rsid w:val="00784392"/>
    <w:rsid w:val="0079569E"/>
    <w:rsid w:val="007A0CF6"/>
    <w:rsid w:val="007F788C"/>
    <w:rsid w:val="0081085A"/>
    <w:rsid w:val="00836123"/>
    <w:rsid w:val="0084316F"/>
    <w:rsid w:val="008442E9"/>
    <w:rsid w:val="008649E7"/>
    <w:rsid w:val="00882F48"/>
    <w:rsid w:val="00912DB5"/>
    <w:rsid w:val="0098205C"/>
    <w:rsid w:val="009B40A6"/>
    <w:rsid w:val="009B45A6"/>
    <w:rsid w:val="009C33AD"/>
    <w:rsid w:val="009C4EAB"/>
    <w:rsid w:val="009E18CE"/>
    <w:rsid w:val="009E2434"/>
    <w:rsid w:val="009F065C"/>
    <w:rsid w:val="00A3762C"/>
    <w:rsid w:val="00A64268"/>
    <w:rsid w:val="00A737F8"/>
    <w:rsid w:val="00A77BD9"/>
    <w:rsid w:val="00AC2B11"/>
    <w:rsid w:val="00AD44DA"/>
    <w:rsid w:val="00B36A4F"/>
    <w:rsid w:val="00B41DCD"/>
    <w:rsid w:val="00B4574C"/>
    <w:rsid w:val="00B63E13"/>
    <w:rsid w:val="00B87565"/>
    <w:rsid w:val="00B90450"/>
    <w:rsid w:val="00BA21A7"/>
    <w:rsid w:val="00BA253F"/>
    <w:rsid w:val="00BA4C67"/>
    <w:rsid w:val="00BE1E33"/>
    <w:rsid w:val="00BE6D25"/>
    <w:rsid w:val="00C4156D"/>
    <w:rsid w:val="00C657CC"/>
    <w:rsid w:val="00C75B5E"/>
    <w:rsid w:val="00C765F1"/>
    <w:rsid w:val="00C838D9"/>
    <w:rsid w:val="00C921BD"/>
    <w:rsid w:val="00CA6ECE"/>
    <w:rsid w:val="00CB3DFD"/>
    <w:rsid w:val="00CC02FF"/>
    <w:rsid w:val="00D938B4"/>
    <w:rsid w:val="00DA29A1"/>
    <w:rsid w:val="00DC7881"/>
    <w:rsid w:val="00DD47CE"/>
    <w:rsid w:val="00DE56C0"/>
    <w:rsid w:val="00E255FE"/>
    <w:rsid w:val="00E918BB"/>
    <w:rsid w:val="00EA5581"/>
    <w:rsid w:val="00EA5D21"/>
    <w:rsid w:val="00EA79B2"/>
    <w:rsid w:val="00ED113F"/>
    <w:rsid w:val="00EF2F24"/>
    <w:rsid w:val="00EF3629"/>
    <w:rsid w:val="00EF5E8F"/>
    <w:rsid w:val="00F01EF6"/>
    <w:rsid w:val="00F129BC"/>
    <w:rsid w:val="00F1647D"/>
    <w:rsid w:val="00F57315"/>
    <w:rsid w:val="00F81CB4"/>
    <w:rsid w:val="00F85CF6"/>
    <w:rsid w:val="00F925C6"/>
    <w:rsid w:val="00F9360F"/>
    <w:rsid w:val="00F94B01"/>
    <w:rsid w:val="00FD18A6"/>
    <w:rsid w:val="00FE49E8"/>
    <w:rsid w:val="00FF4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82C1C"/>
    <w:pPr>
      <w:ind w:left="720"/>
      <w:contextualSpacing/>
    </w:pPr>
  </w:style>
  <w:style w:type="table" w:styleId="TableGrid">
    <w:name w:val="Table Grid"/>
    <w:basedOn w:val="TableNormal"/>
    <w:uiPriority w:val="39"/>
    <w:rsid w:val="004E6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55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5C6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12DB5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82C1C"/>
    <w:pPr>
      <w:ind w:left="720"/>
      <w:contextualSpacing/>
    </w:pPr>
  </w:style>
  <w:style w:type="table" w:styleId="TableGrid">
    <w:name w:val="Table Grid"/>
    <w:basedOn w:val="TableNormal"/>
    <w:uiPriority w:val="39"/>
    <w:rsid w:val="004E6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55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5C6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12DB5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83</TotalTime>
  <Pages>1</Pages>
  <Words>1841</Words>
  <Characters>1050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2886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Irena Sakalauskienė</cp:lastModifiedBy>
  <cp:revision>31</cp:revision>
  <cp:lastPrinted>2019-06-26T05:43:00Z</cp:lastPrinted>
  <dcterms:created xsi:type="dcterms:W3CDTF">2018-11-08T13:58:00Z</dcterms:created>
  <dcterms:modified xsi:type="dcterms:W3CDTF">2019-06-26T05:52:00Z</dcterms:modified>
</cp:coreProperties>
</file>