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937CF2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1067CF" wp14:editId="476B31D6">
            <wp:extent cx="533400" cy="600075"/>
            <wp:effectExtent l="0" t="0" r="0" b="9525"/>
            <wp:docPr id="3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D7332" w:rsidRPr="004D7332" w:rsidRDefault="004D7332" w:rsidP="004D7332">
      <w:pPr>
        <w:jc w:val="center"/>
        <w:rPr>
          <w:rFonts w:ascii="Times New Roman" w:hAnsi="Times New Roman"/>
          <w:b/>
          <w:bCs/>
          <w:szCs w:val="24"/>
        </w:rPr>
      </w:pPr>
      <w:r w:rsidRPr="004D7332">
        <w:rPr>
          <w:rFonts w:ascii="Times New Roman" w:hAnsi="Times New Roman"/>
          <w:b/>
          <w:bCs/>
          <w:szCs w:val="24"/>
        </w:rPr>
        <w:t>DĖL MOKINIŲ, ATRINKTŲ Į VASAROS STOVYKLĄ  „GINTARO POILSIAVIETĖ”, SĄRAŠO PATVIRTINIMO</w:t>
      </w:r>
      <w:r w:rsidR="007B3F45">
        <w:rPr>
          <w:rFonts w:ascii="Times New Roman" w:hAnsi="Times New Roman"/>
          <w:b/>
          <w:bCs/>
          <w:szCs w:val="24"/>
        </w:rPr>
        <w:t xml:space="preserve"> IR PAVEDIMO</w:t>
      </w:r>
    </w:p>
    <w:p w:rsidR="004D7332" w:rsidRPr="004D7332" w:rsidRDefault="004D7332" w:rsidP="004D7332">
      <w:pPr>
        <w:jc w:val="center"/>
        <w:rPr>
          <w:rFonts w:ascii="Times New Roman" w:hAnsi="Times New Roman"/>
          <w:b/>
          <w:bCs/>
          <w:szCs w:val="24"/>
        </w:rPr>
      </w:pPr>
    </w:p>
    <w:p w:rsidR="004D7332" w:rsidRPr="004D7332" w:rsidRDefault="00B1511E" w:rsidP="004D733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883720">
        <w:rPr>
          <w:rFonts w:ascii="Times New Roman" w:hAnsi="Times New Roman"/>
          <w:szCs w:val="24"/>
        </w:rPr>
        <w:t>9</w:t>
      </w:r>
      <w:r w:rsidR="004D7332" w:rsidRPr="004D7332">
        <w:rPr>
          <w:rFonts w:ascii="Times New Roman" w:hAnsi="Times New Roman"/>
          <w:szCs w:val="24"/>
        </w:rPr>
        <w:t xml:space="preserve"> m. birželio </w:t>
      </w:r>
      <w:r>
        <w:rPr>
          <w:rFonts w:ascii="Times New Roman" w:hAnsi="Times New Roman"/>
          <w:szCs w:val="24"/>
        </w:rPr>
        <w:t xml:space="preserve"> </w:t>
      </w:r>
      <w:r w:rsidR="004D7332" w:rsidRPr="004D7332">
        <w:rPr>
          <w:rFonts w:ascii="Times New Roman" w:hAnsi="Times New Roman"/>
          <w:szCs w:val="24"/>
        </w:rPr>
        <w:t xml:space="preserve">  d. Nr. AT-</w:t>
      </w:r>
    </w:p>
    <w:p w:rsidR="004D7332" w:rsidRPr="004D7332" w:rsidRDefault="004D7332" w:rsidP="004D7332">
      <w:pPr>
        <w:jc w:val="center"/>
        <w:rPr>
          <w:rFonts w:ascii="Times New Roman" w:hAnsi="Times New Roman"/>
          <w:szCs w:val="24"/>
        </w:rPr>
      </w:pPr>
      <w:r w:rsidRPr="004D7332">
        <w:rPr>
          <w:rFonts w:ascii="Times New Roman" w:hAnsi="Times New Roman"/>
          <w:szCs w:val="24"/>
        </w:rPr>
        <w:t>Šakiai</w:t>
      </w:r>
    </w:p>
    <w:p w:rsidR="004D7332" w:rsidRPr="004D7332" w:rsidRDefault="004D7332" w:rsidP="004D7332">
      <w:pPr>
        <w:rPr>
          <w:rFonts w:ascii="Times New Roman" w:hAnsi="Times New Roman"/>
          <w:szCs w:val="24"/>
        </w:rPr>
      </w:pPr>
    </w:p>
    <w:p w:rsidR="004D7332" w:rsidRPr="004D7332" w:rsidRDefault="004D7332" w:rsidP="004D7332">
      <w:pPr>
        <w:rPr>
          <w:rFonts w:ascii="Times New Roman" w:hAnsi="Times New Roman"/>
          <w:szCs w:val="24"/>
        </w:rPr>
      </w:pPr>
    </w:p>
    <w:p w:rsidR="004D7332" w:rsidRPr="000046F5" w:rsidRDefault="004D7332" w:rsidP="000046F5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0046F5">
        <w:rPr>
          <w:rFonts w:ascii="Times New Roman" w:hAnsi="Times New Roman"/>
          <w:szCs w:val="24"/>
        </w:rPr>
        <w:t xml:space="preserve">                     Vadovaudamasi</w:t>
      </w:r>
      <w:r w:rsidR="00A27107" w:rsidRPr="000046F5">
        <w:rPr>
          <w:rFonts w:ascii="Times New Roman" w:hAnsi="Times New Roman"/>
          <w:szCs w:val="24"/>
        </w:rPr>
        <w:t>s</w:t>
      </w:r>
      <w:r w:rsidRPr="000046F5">
        <w:rPr>
          <w:rFonts w:ascii="Times New Roman" w:hAnsi="Times New Roman"/>
          <w:szCs w:val="24"/>
        </w:rPr>
        <w:t xml:space="preserve"> </w:t>
      </w:r>
      <w:r w:rsidR="0045592F" w:rsidRPr="000046F5">
        <w:rPr>
          <w:rFonts w:ascii="Times New Roman" w:hAnsi="Times New Roman"/>
          <w:szCs w:val="24"/>
        </w:rPr>
        <w:t xml:space="preserve">Šakių rajono savivaldybės administracijos nuostatų, patvirtintų  </w:t>
      </w:r>
      <w:r w:rsidRPr="000046F5">
        <w:rPr>
          <w:rFonts w:ascii="Times New Roman" w:hAnsi="Times New Roman"/>
          <w:szCs w:val="24"/>
        </w:rPr>
        <w:t>rajono savivaldybės</w:t>
      </w:r>
      <w:r w:rsidR="0045592F" w:rsidRPr="000046F5">
        <w:rPr>
          <w:rFonts w:ascii="Times New Roman" w:hAnsi="Times New Roman"/>
          <w:szCs w:val="24"/>
        </w:rPr>
        <w:t xml:space="preserve"> </w:t>
      </w:r>
      <w:r w:rsidRPr="000046F5">
        <w:rPr>
          <w:rFonts w:ascii="Times New Roman" w:hAnsi="Times New Roman"/>
          <w:szCs w:val="24"/>
        </w:rPr>
        <w:t xml:space="preserve"> tarybos 2016 m. rugsėjo 23 d. sprendimu Nr. T-277</w:t>
      </w:r>
      <w:r w:rsidR="0045592F" w:rsidRPr="000046F5">
        <w:rPr>
          <w:rFonts w:ascii="Times New Roman" w:hAnsi="Times New Roman"/>
          <w:szCs w:val="24"/>
        </w:rPr>
        <w:t xml:space="preserve"> ,,Dėl Šakių rajono savivaldybės administracijos</w:t>
      </w:r>
      <w:r w:rsidR="00A27107" w:rsidRPr="000046F5">
        <w:rPr>
          <w:rFonts w:ascii="Times New Roman" w:hAnsi="Times New Roman"/>
          <w:szCs w:val="24"/>
        </w:rPr>
        <w:t xml:space="preserve"> nuostatų patvirtinimo“ 23.5, 24 punktais, Lėšų, skirtų švietimo programoms naudojimo tvarkos, patvirtintos</w:t>
      </w:r>
      <w:r w:rsidRPr="000046F5">
        <w:rPr>
          <w:rFonts w:ascii="Times New Roman" w:hAnsi="Times New Roman"/>
          <w:szCs w:val="24"/>
        </w:rPr>
        <w:t xml:space="preserve"> rajono savivaldybės administracijos direktoriaus 2010 m. kovo 19 d. įsakymu Nr</w:t>
      </w:r>
      <w:r w:rsidR="00A27107" w:rsidRPr="000046F5">
        <w:rPr>
          <w:rFonts w:ascii="Times New Roman" w:hAnsi="Times New Roman"/>
          <w:szCs w:val="24"/>
        </w:rPr>
        <w:t>. AT-347,  ,,D</w:t>
      </w:r>
      <w:r w:rsidRPr="000046F5">
        <w:rPr>
          <w:rFonts w:ascii="Times New Roman" w:hAnsi="Times New Roman"/>
          <w:szCs w:val="24"/>
        </w:rPr>
        <w:t>ė</w:t>
      </w:r>
      <w:r w:rsidR="00A27107" w:rsidRPr="000046F5">
        <w:rPr>
          <w:rFonts w:ascii="Times New Roman" w:hAnsi="Times New Roman"/>
          <w:szCs w:val="24"/>
        </w:rPr>
        <w:t>l lė</w:t>
      </w:r>
      <w:r w:rsidRPr="000046F5">
        <w:rPr>
          <w:rFonts w:ascii="Times New Roman" w:hAnsi="Times New Roman"/>
          <w:szCs w:val="24"/>
        </w:rPr>
        <w:t>šų, skirtų švietimo programoms, naudojim</w:t>
      </w:r>
      <w:r w:rsidR="00B1511E" w:rsidRPr="000046F5">
        <w:rPr>
          <w:rFonts w:ascii="Times New Roman" w:hAnsi="Times New Roman"/>
          <w:szCs w:val="24"/>
        </w:rPr>
        <w:t>o tvarkos</w:t>
      </w:r>
      <w:r w:rsidR="007B3F45" w:rsidRPr="000046F5">
        <w:rPr>
          <w:rFonts w:ascii="Times New Roman" w:hAnsi="Times New Roman"/>
          <w:szCs w:val="24"/>
        </w:rPr>
        <w:t xml:space="preserve"> patvirtinimo“</w:t>
      </w:r>
      <w:r w:rsidR="00B1511E" w:rsidRPr="000046F5">
        <w:rPr>
          <w:rFonts w:ascii="Times New Roman" w:hAnsi="Times New Roman"/>
          <w:szCs w:val="24"/>
        </w:rPr>
        <w:t xml:space="preserve"> 1 ir 2 punktais,</w:t>
      </w:r>
      <w:r w:rsidR="000046F5" w:rsidRPr="000046F5">
        <w:rPr>
          <w:rFonts w:ascii="Times New Roman" w:hAnsi="Times New Roman"/>
          <w:szCs w:val="24"/>
        </w:rPr>
        <w:t xml:space="preserve"> </w:t>
      </w:r>
      <w:r w:rsidR="000046F5" w:rsidRPr="000046F5">
        <w:rPr>
          <w:rFonts w:ascii="Times New Roman" w:hAnsi="Times New Roman"/>
          <w:color w:val="00000A"/>
          <w:szCs w:val="24"/>
        </w:rPr>
        <w:t>rajono savivaldybės administracijos direktoriaus 2019 m. birželio 19 d. įsakymu Nr. AP-325 „Dėl savivaldybės administracijos direktoriaus pareigų perėmimo“</w:t>
      </w:r>
      <w:r w:rsidR="000046F5">
        <w:rPr>
          <w:rFonts w:ascii="Times New Roman" w:hAnsi="Times New Roman"/>
          <w:color w:val="000000"/>
          <w:szCs w:val="24"/>
        </w:rPr>
        <w:t xml:space="preserve"> </w:t>
      </w:r>
      <w:bookmarkStart w:id="0" w:name="_GoBack"/>
      <w:bookmarkEnd w:id="0"/>
      <w:r w:rsidR="00A27107" w:rsidRPr="000046F5">
        <w:rPr>
          <w:rFonts w:ascii="Times New Roman" w:hAnsi="Times New Roman"/>
          <w:szCs w:val="24"/>
        </w:rPr>
        <w:t xml:space="preserve">bei atsižvelgdamas į </w:t>
      </w:r>
      <w:r w:rsidR="00B1511E" w:rsidRPr="000046F5">
        <w:rPr>
          <w:rFonts w:ascii="Times New Roman" w:hAnsi="Times New Roman"/>
          <w:szCs w:val="24"/>
        </w:rPr>
        <w:t>201</w:t>
      </w:r>
      <w:r w:rsidR="00883720" w:rsidRPr="000046F5">
        <w:rPr>
          <w:rFonts w:ascii="Times New Roman" w:hAnsi="Times New Roman"/>
          <w:szCs w:val="24"/>
        </w:rPr>
        <w:t>9</w:t>
      </w:r>
      <w:r w:rsidRPr="000046F5">
        <w:rPr>
          <w:rFonts w:ascii="Times New Roman" w:hAnsi="Times New Roman"/>
          <w:szCs w:val="24"/>
        </w:rPr>
        <w:t xml:space="preserve"> m. birželio 1</w:t>
      </w:r>
      <w:r w:rsidR="00883720" w:rsidRPr="000046F5">
        <w:rPr>
          <w:rFonts w:ascii="Times New Roman" w:hAnsi="Times New Roman"/>
          <w:szCs w:val="24"/>
        </w:rPr>
        <w:t>4</w:t>
      </w:r>
      <w:r w:rsidRPr="000046F5">
        <w:rPr>
          <w:rFonts w:ascii="Times New Roman" w:hAnsi="Times New Roman"/>
          <w:szCs w:val="24"/>
        </w:rPr>
        <w:t xml:space="preserve"> d. ,,Mokinių atrankai į vasaros stovyklas” ko</w:t>
      </w:r>
      <w:r w:rsidR="00A27107" w:rsidRPr="000046F5">
        <w:rPr>
          <w:rFonts w:ascii="Times New Roman" w:hAnsi="Times New Roman"/>
          <w:szCs w:val="24"/>
        </w:rPr>
        <w:t>misijos posėdžio protokolą</w:t>
      </w:r>
      <w:r w:rsidR="00B1511E" w:rsidRPr="000046F5">
        <w:rPr>
          <w:rFonts w:ascii="Times New Roman" w:hAnsi="Times New Roman"/>
          <w:szCs w:val="24"/>
        </w:rPr>
        <w:t xml:space="preserve"> Nr. 2: </w:t>
      </w:r>
    </w:p>
    <w:p w:rsidR="004D7332" w:rsidRPr="004D7332" w:rsidRDefault="004D7332" w:rsidP="004D7332">
      <w:pPr>
        <w:spacing w:line="360" w:lineRule="auto"/>
        <w:rPr>
          <w:rFonts w:ascii="Times New Roman" w:hAnsi="Times New Roman"/>
          <w:szCs w:val="24"/>
        </w:rPr>
      </w:pPr>
      <w:r w:rsidRPr="004D7332">
        <w:rPr>
          <w:rFonts w:ascii="Times New Roman" w:hAnsi="Times New Roman"/>
          <w:szCs w:val="24"/>
        </w:rPr>
        <w:tab/>
        <w:t>1. T v i r t i n u  mokinių, atrinktų į vasaros poilsio stovyklą „Gintaro poilsiavietė”, sąrašą ir kelialapių kainą: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999"/>
        <w:gridCol w:w="2798"/>
        <w:gridCol w:w="1503"/>
        <w:gridCol w:w="1376"/>
      </w:tblGrid>
      <w:tr w:rsidR="004D7332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332" w:rsidRPr="004D7332" w:rsidRDefault="004D7332" w:rsidP="00DF6FAD">
            <w:pPr>
              <w:jc w:val="center"/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>Eil.</w:t>
            </w:r>
          </w:p>
          <w:p w:rsidR="004D7332" w:rsidRPr="004D7332" w:rsidRDefault="004D7332" w:rsidP="00DF6FAD">
            <w:pPr>
              <w:jc w:val="center"/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>Nr.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332" w:rsidRPr="004D7332" w:rsidRDefault="004D7332" w:rsidP="004D7332">
            <w:pPr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>Mokykla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332" w:rsidRPr="004D7332" w:rsidRDefault="004D7332" w:rsidP="004D7332">
            <w:pPr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>Vardas, pavardė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332" w:rsidRPr="004D7332" w:rsidRDefault="004D7332" w:rsidP="004D7332">
            <w:pPr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>Gimimo data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332" w:rsidRPr="004D7332" w:rsidRDefault="004D7332" w:rsidP="004D7332">
            <w:pPr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>Kelialapio kaina, Eur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20" w:rsidRPr="004D7332" w:rsidRDefault="00883720" w:rsidP="00883720">
            <w:pPr>
              <w:rPr>
                <w:rFonts w:ascii="Times New Roman" w:hAnsi="Times New Roman"/>
                <w:szCs w:val="24"/>
              </w:rPr>
            </w:pPr>
            <w:r w:rsidRPr="004D7332">
              <w:rPr>
                <w:rFonts w:ascii="Times New Roman" w:hAnsi="Times New Roman"/>
                <w:szCs w:val="24"/>
              </w:rPr>
              <w:t xml:space="preserve">Šakių </w:t>
            </w:r>
            <w:r>
              <w:rPr>
                <w:rFonts w:ascii="Times New Roman" w:hAnsi="Times New Roman"/>
                <w:szCs w:val="24"/>
              </w:rPr>
              <w:t>„Varpo“ mokykla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Raminta Gudiškytė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Agnietė Gudiškytė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Vakarė Eidukaitytė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Brigita Griniūtė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Jokūbas Suodaitis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Augustė Bataitytė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Kamilė Skrodenytė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03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 xml:space="preserve">08 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12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31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2006 05 31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07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21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2005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01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02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20" w:rsidRPr="004D7332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Gelgaudiškio pagrindinė mokykla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Iveta Česnulevičiūtė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Karolina Jociūtė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Ineta Kiverytė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11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25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30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20" w:rsidRPr="004D7332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Kriūkų mokykla – daugiafunkcis centras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Mingailė Morkevičiūtė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Rugilė Pranaitytė</w:t>
            </w:r>
          </w:p>
          <w:p w:rsidR="00883720" w:rsidRPr="00883720" w:rsidRDefault="0078295A" w:rsidP="00883720">
            <w:pPr>
              <w:rPr>
                <w:szCs w:val="24"/>
              </w:rPr>
            </w:pPr>
            <w:r>
              <w:rPr>
                <w:szCs w:val="24"/>
              </w:rPr>
              <w:t>Justas Morkeliūnas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02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05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02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15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="0078295A">
              <w:rPr>
                <w:szCs w:val="24"/>
                <w:lang w:val="en-US"/>
              </w:rPr>
              <w:t>12-31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15.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20" w:rsidRPr="004D7332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Lekėčių mokykla – daugiafunkcis centras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Vaidas Bitinaitis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Paulina Milkevičiūtė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Gabija Gustaitė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09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06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2009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12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09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2009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720" w:rsidRPr="004D7332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Plokščių mokykla – daugiafunkcis centras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Deimantė Kundrotaitė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Emilija Bendikaitė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Marija Gafurova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17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01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14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01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Pr="004D7332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21.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720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Kidulių pagrindinė mokykla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Lėja Kriščiūnaitė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lastRenderedPageBreak/>
              <w:t>Matas Labutis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Augustė Sinkutė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lastRenderedPageBreak/>
              <w:t>2006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21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lastRenderedPageBreak/>
              <w:t>2006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03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08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09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23.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720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Sintautų pagrindinė mokykla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Eva Rindzevičiūtė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Evelina Kuncaitytė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Rugilė Adomavičiūtė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17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2004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06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17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2005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30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720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Žvirgždaičių progimnazija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Austėja Baukutė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Miglė Marchertaitė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Ugnė Štrimaitytė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06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10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16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2005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09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  <w:tr w:rsidR="00883720" w:rsidRPr="004D7332" w:rsidTr="0088372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29.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720" w:rsidRDefault="00883720" w:rsidP="008837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Slavikų pagrindinė mokykla</w:t>
            </w:r>
          </w:p>
        </w:tc>
        <w:tc>
          <w:tcPr>
            <w:tcW w:w="2798" w:type="dxa"/>
          </w:tcPr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Audrius Bernotavičius</w:t>
            </w:r>
          </w:p>
          <w:p w:rsidR="00883720" w:rsidRPr="00883720" w:rsidRDefault="00883720" w:rsidP="00883720">
            <w:pPr>
              <w:rPr>
                <w:szCs w:val="24"/>
              </w:rPr>
            </w:pPr>
            <w:r w:rsidRPr="00883720">
              <w:rPr>
                <w:szCs w:val="24"/>
              </w:rPr>
              <w:t>Saulius Leškevičius</w:t>
            </w:r>
          </w:p>
        </w:tc>
        <w:tc>
          <w:tcPr>
            <w:tcW w:w="1503" w:type="dxa"/>
          </w:tcPr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05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23</w:t>
            </w:r>
          </w:p>
          <w:p w:rsidR="00883720" w:rsidRPr="00883720" w:rsidRDefault="00883720" w:rsidP="00883720">
            <w:pPr>
              <w:jc w:val="center"/>
              <w:rPr>
                <w:szCs w:val="24"/>
                <w:lang w:val="en-US"/>
              </w:rPr>
            </w:pPr>
            <w:r w:rsidRPr="00883720">
              <w:rPr>
                <w:szCs w:val="24"/>
                <w:lang w:val="en-US"/>
              </w:rPr>
              <w:t>2008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07</w:t>
            </w:r>
            <w:r w:rsidR="00DF6FAD">
              <w:rPr>
                <w:szCs w:val="24"/>
                <w:lang w:val="en-US"/>
              </w:rPr>
              <w:t>-</w:t>
            </w:r>
            <w:r w:rsidRPr="00883720">
              <w:rPr>
                <w:szCs w:val="24"/>
                <w:lang w:val="en-US"/>
              </w:rPr>
              <w:t>06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  <w:p w:rsidR="00883720" w:rsidRDefault="00883720" w:rsidP="00DF6FA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133,00</w:t>
            </w:r>
          </w:p>
        </w:tc>
      </w:tr>
    </w:tbl>
    <w:p w:rsidR="004D7332" w:rsidRPr="004D7332" w:rsidRDefault="004D7332" w:rsidP="004D7332">
      <w:pPr>
        <w:rPr>
          <w:rFonts w:ascii="Times New Roman" w:hAnsi="Times New Roman"/>
          <w:szCs w:val="24"/>
        </w:rPr>
      </w:pPr>
    </w:p>
    <w:p w:rsidR="004D7332" w:rsidRPr="004D7332" w:rsidRDefault="004D7332" w:rsidP="004D7332">
      <w:pPr>
        <w:spacing w:line="360" w:lineRule="auto"/>
        <w:rPr>
          <w:rFonts w:ascii="Times New Roman" w:hAnsi="Times New Roman"/>
          <w:szCs w:val="24"/>
        </w:rPr>
      </w:pPr>
      <w:r w:rsidRPr="004D7332">
        <w:rPr>
          <w:rFonts w:ascii="Times New Roman" w:hAnsi="Times New Roman"/>
          <w:szCs w:val="24"/>
        </w:rPr>
        <w:tab/>
        <w:t>2.  P a v e d u  rajono savivaldybės administracijos Centralizuotos buhalterijos skyriaus vedėjai Vitalijai Tumienei pervesti lėšas už kelialapius sąraše nurodytiems mokiniams į vasaros poilsio stovyklą „Gintaro poilsiavietė”.</w:t>
      </w:r>
    </w:p>
    <w:p w:rsidR="004D7332" w:rsidRPr="004D7332" w:rsidRDefault="004D7332" w:rsidP="004D7332">
      <w:pPr>
        <w:spacing w:line="360" w:lineRule="auto"/>
        <w:rPr>
          <w:rFonts w:ascii="Times New Roman" w:hAnsi="Times New Roman"/>
          <w:szCs w:val="24"/>
        </w:rPr>
      </w:pPr>
      <w:r w:rsidRPr="004D7332">
        <w:rPr>
          <w:rFonts w:ascii="Times New Roman" w:hAnsi="Times New Roman"/>
          <w:szCs w:val="24"/>
        </w:rPr>
        <w:t xml:space="preserve"> </w:t>
      </w:r>
    </w:p>
    <w:p w:rsidR="004D7332" w:rsidRPr="004D7332" w:rsidRDefault="004D7332" w:rsidP="004D7332">
      <w:pPr>
        <w:spacing w:line="360" w:lineRule="auto"/>
        <w:rPr>
          <w:rFonts w:ascii="Times New Roman" w:hAnsi="Times New Roman"/>
          <w:szCs w:val="24"/>
        </w:rPr>
      </w:pPr>
    </w:p>
    <w:p w:rsidR="004D7332" w:rsidRPr="004D7332" w:rsidRDefault="004D7332" w:rsidP="004D7332">
      <w:pPr>
        <w:spacing w:line="360" w:lineRule="auto"/>
        <w:rPr>
          <w:rFonts w:ascii="Times New Roman" w:hAnsi="Times New Roman"/>
          <w:szCs w:val="24"/>
        </w:rPr>
      </w:pPr>
    </w:p>
    <w:p w:rsidR="00632532" w:rsidRPr="00632532" w:rsidRDefault="00632532" w:rsidP="00632532">
      <w:pPr>
        <w:rPr>
          <w:rFonts w:ascii="Times New Roman" w:hAnsi="Times New Roman"/>
          <w:color w:val="000000"/>
          <w:szCs w:val="24"/>
        </w:rPr>
      </w:pPr>
      <w:r w:rsidRPr="00632532">
        <w:rPr>
          <w:rFonts w:ascii="Times New Roman" w:hAnsi="Times New Roman"/>
          <w:color w:val="00000A"/>
          <w:szCs w:val="24"/>
        </w:rPr>
        <w:t>Administracijos direktoriaus pavaduotojas,                                                             Redas Juškaitis</w:t>
      </w:r>
    </w:p>
    <w:p w:rsidR="00632532" w:rsidRPr="00632532" w:rsidRDefault="00632532" w:rsidP="00632532">
      <w:pPr>
        <w:rPr>
          <w:rFonts w:ascii="Times New Roman" w:hAnsi="Times New Roman"/>
          <w:color w:val="000000"/>
          <w:szCs w:val="24"/>
        </w:rPr>
      </w:pPr>
      <w:r w:rsidRPr="00632532">
        <w:rPr>
          <w:rFonts w:ascii="Times New Roman" w:hAnsi="Times New Roman"/>
          <w:color w:val="00000A"/>
          <w:szCs w:val="24"/>
        </w:rPr>
        <w:t xml:space="preserve">pavaduojantis administracijos direktorių </w:t>
      </w:r>
    </w:p>
    <w:p w:rsidR="004D7332" w:rsidRPr="004D7332" w:rsidRDefault="004D7332" w:rsidP="004D7332">
      <w:pPr>
        <w:rPr>
          <w:rFonts w:ascii="Times New Roman" w:hAnsi="Times New Roman"/>
          <w:szCs w:val="24"/>
        </w:rPr>
      </w:pPr>
    </w:p>
    <w:p w:rsidR="004D7332" w:rsidRPr="004D7332" w:rsidRDefault="004D7332" w:rsidP="004D7332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9B478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632532" w:rsidRDefault="00B1511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Švietimo, </w:t>
      </w:r>
      <w:r w:rsidR="00DF6FAD">
        <w:rPr>
          <w:rFonts w:ascii="Times New Roman" w:hAnsi="Times New Roman"/>
          <w:szCs w:val="24"/>
        </w:rPr>
        <w:t xml:space="preserve">kultūros ir sporto skyriaus </w:t>
      </w:r>
    </w:p>
    <w:p w:rsidR="00434111" w:rsidRDefault="00DF6FA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4D7332" w:rsidRDefault="004D7332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DF6FAD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Ingrida Kasparavičienė</w:t>
      </w:r>
    </w:p>
    <w:p w:rsidR="001D38EF" w:rsidRPr="00434111" w:rsidRDefault="00B1511E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632532">
        <w:rPr>
          <w:rFonts w:ascii="Times New Roman" w:hAnsi="Times New Roman"/>
          <w:szCs w:val="24"/>
        </w:rPr>
        <w:t>9</w:t>
      </w:r>
      <w:r w:rsidR="00DF6FAD">
        <w:rPr>
          <w:rFonts w:ascii="Times New Roman" w:hAnsi="Times New Roman"/>
          <w:szCs w:val="24"/>
        </w:rPr>
        <w:t>-</w:t>
      </w:r>
      <w:r w:rsidR="004D7332">
        <w:rPr>
          <w:rFonts w:ascii="Times New Roman" w:hAnsi="Times New Roman"/>
          <w:szCs w:val="24"/>
        </w:rPr>
        <w:t>06</w:t>
      </w:r>
      <w:r w:rsidR="00DF6FAD">
        <w:rPr>
          <w:rFonts w:ascii="Times New Roman" w:hAnsi="Times New Roman"/>
          <w:szCs w:val="24"/>
        </w:rPr>
        <w:t>-26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AC7" w:rsidRDefault="00E62AC7">
      <w:r>
        <w:separator/>
      </w:r>
    </w:p>
  </w:endnote>
  <w:endnote w:type="continuationSeparator" w:id="0">
    <w:p w:rsidR="00E62AC7" w:rsidRDefault="00E62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AC7" w:rsidRDefault="00E62AC7">
      <w:r>
        <w:separator/>
      </w:r>
    </w:p>
  </w:footnote>
  <w:footnote w:type="continuationSeparator" w:id="0">
    <w:p w:rsidR="00E62AC7" w:rsidRDefault="00E62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6F5"/>
    <w:rsid w:val="000F3476"/>
    <w:rsid w:val="00117499"/>
    <w:rsid w:val="0012714F"/>
    <w:rsid w:val="001462DD"/>
    <w:rsid w:val="001814F9"/>
    <w:rsid w:val="001D38EF"/>
    <w:rsid w:val="001E337C"/>
    <w:rsid w:val="001E7250"/>
    <w:rsid w:val="0028720A"/>
    <w:rsid w:val="002D3ABC"/>
    <w:rsid w:val="00313CF0"/>
    <w:rsid w:val="00342E29"/>
    <w:rsid w:val="003A0C31"/>
    <w:rsid w:val="003A1360"/>
    <w:rsid w:val="003F7AB9"/>
    <w:rsid w:val="00403532"/>
    <w:rsid w:val="00434111"/>
    <w:rsid w:val="00435ADB"/>
    <w:rsid w:val="0045592F"/>
    <w:rsid w:val="00496156"/>
    <w:rsid w:val="004D7332"/>
    <w:rsid w:val="00521D86"/>
    <w:rsid w:val="00583E25"/>
    <w:rsid w:val="005E2B96"/>
    <w:rsid w:val="00610881"/>
    <w:rsid w:val="00632532"/>
    <w:rsid w:val="006425D9"/>
    <w:rsid w:val="0070001E"/>
    <w:rsid w:val="0078295A"/>
    <w:rsid w:val="007B3F45"/>
    <w:rsid w:val="00883720"/>
    <w:rsid w:val="008C1B78"/>
    <w:rsid w:val="008F4809"/>
    <w:rsid w:val="00937CF2"/>
    <w:rsid w:val="0098205C"/>
    <w:rsid w:val="009B4789"/>
    <w:rsid w:val="009C3E67"/>
    <w:rsid w:val="009C4EAB"/>
    <w:rsid w:val="009F065C"/>
    <w:rsid w:val="00A27107"/>
    <w:rsid w:val="00A92B88"/>
    <w:rsid w:val="00AE7378"/>
    <w:rsid w:val="00AF4528"/>
    <w:rsid w:val="00B1511E"/>
    <w:rsid w:val="00B75F85"/>
    <w:rsid w:val="00BE1E33"/>
    <w:rsid w:val="00BE4C6A"/>
    <w:rsid w:val="00BE6D25"/>
    <w:rsid w:val="00C65559"/>
    <w:rsid w:val="00C838D9"/>
    <w:rsid w:val="00C921BD"/>
    <w:rsid w:val="00CA67DC"/>
    <w:rsid w:val="00CA6ECE"/>
    <w:rsid w:val="00CB5E9F"/>
    <w:rsid w:val="00CF5FD3"/>
    <w:rsid w:val="00DD47CE"/>
    <w:rsid w:val="00DF6FAD"/>
    <w:rsid w:val="00E62AC7"/>
    <w:rsid w:val="00E918B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BED2A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617B5-A133-4E56-BCDC-3B498C125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104</TotalTime>
  <Pages>2</Pages>
  <Words>2021</Words>
  <Characters>1152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Kasparavičienė</cp:lastModifiedBy>
  <cp:revision>18</cp:revision>
  <cp:lastPrinted>2001-05-23T08:36:00Z</cp:lastPrinted>
  <dcterms:created xsi:type="dcterms:W3CDTF">2016-01-06T08:43:00Z</dcterms:created>
  <dcterms:modified xsi:type="dcterms:W3CDTF">2019-06-28T07:45:00Z</dcterms:modified>
</cp:coreProperties>
</file>