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9496E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-38735</wp:posOffset>
                </wp:positionV>
                <wp:extent cx="6948805" cy="10150475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C09C3" id="Rectangle 4" o:spid="_x0000_s1026" style="position:absolute;margin-left:-6.3pt;margin-top:-3.05pt;width:547.15pt;height:799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vZ2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" fillcolor="#f2f2f2" strokeweight="1pt"/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A432B" id="Rectangle 2" o:spid="_x0000_s1026" style="position:absolute;margin-left:-6.7pt;margin-top:-2.35pt;width:547.15pt;height:799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  <w:bookmarkStart w:id="0" w:name="_GoBack"/>
      <w:bookmarkEnd w:id="0"/>
    </w:p>
    <w:p w:rsidR="00864AAA" w:rsidRDefault="00864AAA">
      <w:pPr>
        <w:jc w:val="center"/>
        <w:rPr>
          <w:sz w:val="28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9496E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Pr="0026329A" w:rsidRDefault="00864AAA">
      <w:pPr>
        <w:jc w:val="center"/>
        <w:rPr>
          <w:b/>
          <w:bCs/>
          <w:iCs/>
          <w:sz w:val="24"/>
          <w:szCs w:val="24"/>
          <w:lang w:val="lt-LT"/>
        </w:rPr>
      </w:pPr>
    </w:p>
    <w:p w:rsidR="00864AAA" w:rsidRPr="00782E44" w:rsidRDefault="00864AAA">
      <w:pPr>
        <w:jc w:val="center"/>
        <w:rPr>
          <w:b/>
          <w:bCs/>
          <w:sz w:val="24"/>
          <w:lang w:val="lt-LT"/>
        </w:rPr>
      </w:pPr>
      <w:r w:rsidRPr="00782E44">
        <w:rPr>
          <w:b/>
          <w:bCs/>
          <w:sz w:val="24"/>
          <w:lang w:val="lt-LT"/>
        </w:rPr>
        <w:t xml:space="preserve">VERSTIS MAŽMENINE </w:t>
      </w:r>
    </w:p>
    <w:p w:rsidR="005A02EA" w:rsidRPr="0016120C" w:rsidRDefault="005A02EA" w:rsidP="005A02EA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64AAA" w:rsidRPr="00782E4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A64E65">
        <w:rPr>
          <w:b/>
          <w:bCs/>
          <w:sz w:val="28"/>
        </w:rPr>
        <w:t>1</w:t>
      </w:r>
      <w:r w:rsidR="002F2556">
        <w:rPr>
          <w:b/>
          <w:bCs/>
          <w:sz w:val="28"/>
        </w:rPr>
        <w:t>462</w:t>
      </w:r>
      <w:r w:rsidR="00C67C5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64AAA" w:rsidRPr="00EE7050" w:rsidRDefault="00864AAA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4F0ACD" w:rsidRPr="00EE7050">
        <w:rPr>
          <w:b/>
          <w:i/>
          <w:sz w:val="26"/>
          <w:szCs w:val="26"/>
          <w:lang w:val="lt-LT"/>
        </w:rPr>
        <w:t>UAB</w:t>
      </w:r>
      <w:r w:rsidR="007F04D7">
        <w:rPr>
          <w:b/>
          <w:i/>
          <w:sz w:val="26"/>
          <w:szCs w:val="26"/>
          <w:lang w:val="lt-LT"/>
        </w:rPr>
        <w:t xml:space="preserve"> „</w:t>
      </w:r>
      <w:r w:rsidR="00EE7050" w:rsidRPr="00EE7050">
        <w:rPr>
          <w:b/>
          <w:i/>
          <w:sz w:val="26"/>
          <w:szCs w:val="26"/>
          <w:lang w:val="lt-LT"/>
        </w:rPr>
        <w:t>Gelgaudukė</w:t>
      </w:r>
      <w:r w:rsidR="004F0ACD" w:rsidRPr="00EE7050">
        <w:rPr>
          <w:b/>
          <w:i/>
          <w:sz w:val="26"/>
          <w:szCs w:val="26"/>
          <w:lang w:val="lt-LT"/>
        </w:rPr>
        <w:t>“</w:t>
      </w:r>
    </w:p>
    <w:p w:rsidR="00864AAA" w:rsidRPr="00DA39F6" w:rsidRDefault="00864AAA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4F0ACD">
        <w:rPr>
          <w:bCs/>
          <w:i/>
          <w:iCs/>
          <w:sz w:val="24"/>
          <w:lang w:val="lt-LT"/>
        </w:rPr>
        <w:t>uždaroji akcinė bendrovė</w:t>
      </w:r>
    </w:p>
    <w:p w:rsidR="00864AAA" w:rsidRPr="00EE7050" w:rsidRDefault="00864AAA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EE7050">
        <w:rPr>
          <w:i/>
          <w:sz w:val="24"/>
          <w:lang w:val="lt-LT"/>
        </w:rPr>
        <w:t>300073026</w:t>
      </w:r>
    </w:p>
    <w:p w:rsidR="00864AAA" w:rsidRPr="00144564" w:rsidRDefault="00864AAA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EE7050">
        <w:rPr>
          <w:i/>
          <w:iCs/>
          <w:sz w:val="24"/>
          <w:lang w:val="lt-LT"/>
        </w:rPr>
        <w:t>Šakių r. sav., Gelgaudiškis, Vakarų g. 17</w:t>
      </w:r>
      <w:r w:rsidR="00DA39F6" w:rsidRPr="00144564">
        <w:rPr>
          <w:i/>
          <w:iCs/>
          <w:sz w:val="24"/>
          <w:lang w:val="lt-LT"/>
        </w:rPr>
        <w:t>.</w:t>
      </w:r>
    </w:p>
    <w:p w:rsidR="005A02EA" w:rsidRDefault="00864AAA" w:rsidP="005A02EA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grupės:</w:t>
      </w:r>
      <w:r w:rsidR="006A5F90" w:rsidRPr="006A5F90">
        <w:rPr>
          <w:bCs/>
          <w:i/>
          <w:sz w:val="24"/>
          <w:szCs w:val="24"/>
          <w:lang w:val="lt-LT"/>
        </w:rPr>
        <w:t xml:space="preserve"> </w:t>
      </w:r>
      <w:r w:rsidR="005A02EA" w:rsidRPr="005A02EA">
        <w:rPr>
          <w:bCs/>
          <w:i/>
          <w:sz w:val="24"/>
          <w:szCs w:val="24"/>
          <w:lang w:val="lt-LT"/>
        </w:rPr>
        <w:t>Alus. Fermentuoti gėrimai</w:t>
      </w:r>
      <w:r w:rsidR="005A02EA">
        <w:rPr>
          <w:bCs/>
          <w:i/>
          <w:sz w:val="24"/>
          <w:szCs w:val="24"/>
          <w:lang w:val="lt-LT"/>
        </w:rPr>
        <w:t>.</w:t>
      </w:r>
    </w:p>
    <w:p w:rsidR="005A02EA" w:rsidRDefault="00864AAA" w:rsidP="005A02E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</w:t>
      </w:r>
      <w:r w:rsidR="005A02EA">
        <w:rPr>
          <w:b/>
          <w:bCs/>
          <w:iCs/>
          <w:sz w:val="24"/>
          <w:lang w:val="lt-LT"/>
        </w:rPr>
        <w:t>.</w:t>
      </w:r>
      <w:r w:rsidR="005A02EA" w:rsidRPr="005A02EA">
        <w:rPr>
          <w:bCs/>
          <w:i/>
          <w:iCs/>
          <w:sz w:val="24"/>
          <w:lang w:val="lt-LT"/>
        </w:rPr>
        <w:t xml:space="preserve"> </w:t>
      </w:r>
      <w:r w:rsidR="005A02EA">
        <w:rPr>
          <w:bCs/>
          <w:i/>
          <w:iCs/>
          <w:sz w:val="24"/>
          <w:lang w:val="lt-LT"/>
        </w:rPr>
        <w:t xml:space="preserve">iki  7,5 </w:t>
      </w:r>
      <w:r w:rsidR="005A02EA" w:rsidRPr="00AD11E7">
        <w:rPr>
          <w:bCs/>
          <w:i/>
          <w:iCs/>
          <w:sz w:val="24"/>
          <w:lang w:val="lt-LT"/>
        </w:rPr>
        <w:t xml:space="preserve"> proc.</w:t>
      </w:r>
      <w:r w:rsidR="005A02EA" w:rsidRPr="00CE4AEE">
        <w:rPr>
          <w:bCs/>
          <w:i/>
          <w:iCs/>
          <w:sz w:val="24"/>
          <w:lang w:val="lt-LT"/>
        </w:rPr>
        <w:t xml:space="preserve"> </w:t>
      </w:r>
      <w:r w:rsidR="005A02EA" w:rsidRPr="00AD11E7">
        <w:rPr>
          <w:bCs/>
          <w:i/>
          <w:iCs/>
          <w:sz w:val="24"/>
          <w:lang w:val="lt-LT"/>
        </w:rPr>
        <w:t>Išpilstomi</w:t>
      </w:r>
      <w:r w:rsidR="005A02EA">
        <w:rPr>
          <w:bCs/>
          <w:i/>
          <w:iCs/>
          <w:sz w:val="24"/>
          <w:lang w:val="lt-LT"/>
        </w:rPr>
        <w:t xml:space="preserve"> </w:t>
      </w:r>
      <w:r w:rsidR="005A02EA" w:rsidRPr="00AD11E7">
        <w:rPr>
          <w:bCs/>
          <w:i/>
          <w:iCs/>
          <w:sz w:val="24"/>
          <w:lang w:val="lt-LT"/>
        </w:rPr>
        <w:t xml:space="preserve">alus, alaus mišiniai su </w:t>
      </w:r>
      <w:r w:rsidR="005A02EA">
        <w:rPr>
          <w:bCs/>
          <w:i/>
          <w:iCs/>
          <w:sz w:val="24"/>
          <w:lang w:val="lt-LT"/>
        </w:rPr>
        <w:t xml:space="preserve">     </w:t>
      </w:r>
    </w:p>
    <w:p w:rsidR="005A02EA" w:rsidRDefault="005A02EA" w:rsidP="005A02E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</w:p>
    <w:p w:rsidR="004939E7" w:rsidRPr="004939E7" w:rsidRDefault="005A02EA" w:rsidP="004939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 xml:space="preserve">    </w:t>
      </w:r>
      <w:r w:rsidR="00864AAA">
        <w:rPr>
          <w:b/>
          <w:bCs/>
          <w:iCs/>
          <w:sz w:val="24"/>
          <w:lang w:val="lt-LT"/>
        </w:rPr>
        <w:t>Prekybos alkoholiniais gėrimais vieta:</w:t>
      </w:r>
      <w:r w:rsidR="00AB13EE">
        <w:rPr>
          <w:b/>
          <w:bCs/>
          <w:iCs/>
          <w:sz w:val="24"/>
          <w:lang w:val="lt-LT"/>
        </w:rPr>
        <w:t xml:space="preserve"> </w:t>
      </w:r>
      <w:r w:rsidR="005254DE" w:rsidRPr="004939E7">
        <w:rPr>
          <w:bCs/>
          <w:i/>
          <w:iCs/>
          <w:sz w:val="24"/>
          <w:lang w:val="lt-LT"/>
        </w:rPr>
        <w:t>P</w:t>
      </w:r>
      <w:r w:rsidR="002F7C0E" w:rsidRPr="004939E7">
        <w:rPr>
          <w:bCs/>
          <w:i/>
          <w:iCs/>
          <w:sz w:val="24"/>
          <w:lang w:val="lt-LT"/>
        </w:rPr>
        <w:t>alapinė,</w:t>
      </w:r>
      <w:r w:rsidR="007855EF" w:rsidRPr="004939E7">
        <w:rPr>
          <w:bCs/>
          <w:i/>
          <w:iCs/>
          <w:sz w:val="24"/>
          <w:lang w:val="lt-LT"/>
        </w:rPr>
        <w:t xml:space="preserve"> </w:t>
      </w:r>
      <w:r w:rsidR="004939E7" w:rsidRPr="004939E7">
        <w:rPr>
          <w:bCs/>
          <w:i/>
          <w:iCs/>
          <w:sz w:val="24"/>
          <w:lang w:val="lt-LT"/>
        </w:rPr>
        <w:t>Plokščių poilsiavietė prie Nemuno, Nemuno g.,</w:t>
      </w:r>
    </w:p>
    <w:p w:rsidR="004939E7" w:rsidRPr="004939E7" w:rsidRDefault="004939E7" w:rsidP="004939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4939E7">
        <w:rPr>
          <w:bCs/>
          <w:i/>
          <w:iCs/>
          <w:sz w:val="24"/>
          <w:lang w:val="lt-LT"/>
        </w:rPr>
        <w:t xml:space="preserve">     Plokščiai, Plokščių sen., Šakių r. sav.</w:t>
      </w:r>
    </w:p>
    <w:p w:rsidR="00034557" w:rsidRDefault="00864AAA" w:rsidP="00AB13EE">
      <w:pPr>
        <w:spacing w:line="360" w:lineRule="auto"/>
        <w:ind w:firstLine="284"/>
        <w:jc w:val="both"/>
        <w:rPr>
          <w:i/>
          <w:sz w:val="24"/>
          <w:lang w:val="lt-LT"/>
        </w:rPr>
      </w:pPr>
      <w:r>
        <w:rPr>
          <w:b/>
          <w:sz w:val="24"/>
          <w:lang w:val="lt-LT"/>
        </w:rPr>
        <w:t>Prekybos alkoholiniais gėrimais laikas:</w:t>
      </w:r>
      <w:r>
        <w:rPr>
          <w:i/>
          <w:sz w:val="24"/>
          <w:lang w:val="lt-LT"/>
        </w:rPr>
        <w:t xml:space="preserve"> </w:t>
      </w:r>
      <w:r w:rsidR="002F2556">
        <w:rPr>
          <w:i/>
          <w:sz w:val="24"/>
          <w:lang w:val="lt-LT"/>
        </w:rPr>
        <w:t>20</w:t>
      </w:r>
      <w:r w:rsidR="00626CB4">
        <w:rPr>
          <w:i/>
          <w:sz w:val="24"/>
          <w:lang w:val="lt-LT"/>
        </w:rPr>
        <w:t>-</w:t>
      </w:r>
      <w:r w:rsidR="005A02EA">
        <w:rPr>
          <w:i/>
          <w:sz w:val="24"/>
          <w:lang w:val="lt-LT"/>
        </w:rPr>
        <w:t>2</w:t>
      </w:r>
      <w:r w:rsidR="00626CB4">
        <w:rPr>
          <w:i/>
          <w:sz w:val="24"/>
          <w:lang w:val="lt-LT"/>
        </w:rPr>
        <w:t>4 val.</w:t>
      </w:r>
    </w:p>
    <w:p w:rsidR="00864AAA" w:rsidRPr="005254DE" w:rsidRDefault="00864AAA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DA39F6">
        <w:rPr>
          <w:b/>
          <w:bCs/>
          <w:iCs/>
          <w:sz w:val="24"/>
          <w:lang w:val="lt-LT"/>
        </w:rPr>
        <w:t xml:space="preserve"> </w:t>
      </w:r>
      <w:r w:rsidR="005254DE" w:rsidRPr="005254DE">
        <w:rPr>
          <w:bCs/>
          <w:i/>
          <w:iCs/>
          <w:sz w:val="24"/>
          <w:lang w:val="lt-LT"/>
        </w:rPr>
        <w:t>viešasis maitinimas</w:t>
      </w:r>
    </w:p>
    <w:p w:rsidR="00864AAA" w:rsidRPr="00DA39F6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Pardavimo būdas (vartoti vietoje, išsinešti):</w:t>
      </w:r>
      <w:r w:rsidR="00DA39F6" w:rsidRPr="00DA39F6">
        <w:rPr>
          <w:b/>
          <w:sz w:val="24"/>
          <w:lang w:val="lt-LT"/>
        </w:rPr>
        <w:t xml:space="preserve"> </w:t>
      </w:r>
      <w:r w:rsidR="00DA39F6">
        <w:rPr>
          <w:b/>
          <w:sz w:val="24"/>
          <w:lang w:val="lt-LT"/>
        </w:rPr>
        <w:t xml:space="preserve"> </w:t>
      </w:r>
      <w:r w:rsidR="005254DE" w:rsidRPr="005254DE">
        <w:rPr>
          <w:i/>
          <w:sz w:val="24"/>
          <w:lang w:val="lt-LT"/>
        </w:rPr>
        <w:t>vartoti vietoje</w:t>
      </w:r>
      <w:r w:rsidR="00DA39F6">
        <w:rPr>
          <w:i/>
          <w:sz w:val="24"/>
          <w:lang w:val="lt-LT"/>
        </w:rPr>
        <w:t>.</w:t>
      </w:r>
    </w:p>
    <w:p w:rsidR="00EE7050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 Sandėlio, kuriame laikomi  ir paskirstomi alkoholiniai gėrimai, adresas:</w:t>
      </w:r>
      <w:r>
        <w:rPr>
          <w:i/>
          <w:sz w:val="24"/>
          <w:lang w:val="lt-LT"/>
        </w:rPr>
        <w:t xml:space="preserve">  </w:t>
      </w:r>
      <w:r w:rsidR="00EE7050">
        <w:rPr>
          <w:i/>
          <w:sz w:val="24"/>
          <w:lang w:val="lt-LT"/>
        </w:rPr>
        <w:t>Vakarų g. 17, Gelgaudiškis,</w:t>
      </w:r>
    </w:p>
    <w:p w:rsidR="00864AAA" w:rsidRDefault="00EE7050">
      <w:pPr>
        <w:spacing w:line="360" w:lineRule="auto"/>
        <w:rPr>
          <w:b/>
          <w:i/>
          <w:sz w:val="24"/>
          <w:lang w:val="lt-LT"/>
        </w:rPr>
      </w:pPr>
      <w:r>
        <w:rPr>
          <w:i/>
          <w:sz w:val="24"/>
          <w:lang w:val="lt-LT"/>
        </w:rPr>
        <w:t xml:space="preserve">     Šakių r. sav.</w:t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galiojimo laikas:</w:t>
      </w:r>
      <w:r w:rsidR="00380CC2">
        <w:rPr>
          <w:b/>
          <w:sz w:val="24"/>
          <w:lang w:val="lt-LT"/>
        </w:rPr>
        <w:t xml:space="preserve"> </w:t>
      </w:r>
      <w:r w:rsidR="00380CC2" w:rsidRPr="00EE7050">
        <w:rPr>
          <w:b/>
          <w:i/>
          <w:sz w:val="24"/>
          <w:lang w:val="lt-LT"/>
        </w:rPr>
        <w:t>20</w:t>
      </w:r>
      <w:r w:rsidR="00895556">
        <w:rPr>
          <w:b/>
          <w:i/>
          <w:sz w:val="24"/>
          <w:lang w:val="lt-LT"/>
        </w:rPr>
        <w:t>1</w:t>
      </w:r>
      <w:r w:rsidR="002F2556">
        <w:rPr>
          <w:b/>
          <w:i/>
          <w:sz w:val="24"/>
          <w:lang w:val="lt-LT"/>
        </w:rPr>
        <w:t>9</w:t>
      </w:r>
      <w:r w:rsidR="007E05E0">
        <w:rPr>
          <w:b/>
          <w:i/>
          <w:sz w:val="24"/>
          <w:lang w:val="lt-LT"/>
        </w:rPr>
        <w:t xml:space="preserve"> m. liepos </w:t>
      </w:r>
      <w:r w:rsidR="002F2556">
        <w:rPr>
          <w:b/>
          <w:i/>
          <w:sz w:val="24"/>
          <w:lang w:val="lt-LT"/>
        </w:rPr>
        <w:t>13</w:t>
      </w:r>
      <w:r w:rsidR="007E05E0">
        <w:rPr>
          <w:b/>
          <w:i/>
          <w:sz w:val="24"/>
          <w:lang w:val="lt-LT"/>
        </w:rPr>
        <w:t xml:space="preserve"> d. </w:t>
      </w:r>
      <w:r w:rsidR="00DA39F6">
        <w:rPr>
          <w:b/>
          <w:sz w:val="24"/>
          <w:lang w:val="lt-LT"/>
        </w:rPr>
        <w:t xml:space="preserve"> </w:t>
      </w:r>
    </w:p>
    <w:p w:rsidR="00864AAA" w:rsidRPr="00782E44" w:rsidRDefault="00864AAA" w:rsidP="005A02EA">
      <w:pPr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782E44">
        <w:rPr>
          <w:b/>
          <w:bCs/>
          <w:sz w:val="24"/>
          <w:lang w:val="pt-BR"/>
        </w:rPr>
        <w:t xml:space="preserve"> data,</w:t>
      </w:r>
    </w:p>
    <w:p w:rsidR="009F1625" w:rsidRDefault="00864AAA" w:rsidP="005A02EA">
      <w:pPr>
        <w:rPr>
          <w:i/>
          <w:sz w:val="24"/>
          <w:lang w:val="lt-LT"/>
        </w:rPr>
      </w:pPr>
      <w:r w:rsidRPr="00782E44">
        <w:rPr>
          <w:b/>
          <w:bCs/>
          <w:sz w:val="24"/>
          <w:lang w:val="pt-BR"/>
        </w:rPr>
        <w:t xml:space="preserve">     </w:t>
      </w:r>
      <w:proofErr w:type="gramStart"/>
      <w:r>
        <w:rPr>
          <w:b/>
          <w:bCs/>
          <w:sz w:val="24"/>
        </w:rPr>
        <w:t>i</w:t>
      </w:r>
      <w:r>
        <w:rPr>
          <w:b/>
          <w:bCs/>
          <w:sz w:val="24"/>
          <w:lang w:val="lt-LT"/>
        </w:rPr>
        <w:t>šdavusi</w:t>
      </w:r>
      <w:proofErr w:type="gramEnd"/>
      <w:r>
        <w:rPr>
          <w:b/>
          <w:bCs/>
          <w:sz w:val="24"/>
          <w:lang w:val="lt-LT"/>
        </w:rPr>
        <w:t xml:space="preserve"> institucija:</w:t>
      </w:r>
      <w:r w:rsidR="009F1625">
        <w:rPr>
          <w:b/>
          <w:bCs/>
          <w:sz w:val="24"/>
          <w:lang w:val="lt-LT"/>
        </w:rPr>
        <w:t xml:space="preserve"> </w:t>
      </w:r>
      <w:r w:rsidR="00DA39F6" w:rsidRPr="00144564">
        <w:rPr>
          <w:bCs/>
          <w:i/>
          <w:sz w:val="24"/>
          <w:lang w:val="lt-LT"/>
        </w:rPr>
        <w:t xml:space="preserve">Verstis mažmenine </w:t>
      </w:r>
      <w:r w:rsidR="005254DE">
        <w:rPr>
          <w:bCs/>
          <w:i/>
          <w:sz w:val="24"/>
          <w:lang w:val="lt-LT"/>
        </w:rPr>
        <w:t xml:space="preserve">prekyba </w:t>
      </w:r>
      <w:r w:rsidR="00ED46E3">
        <w:rPr>
          <w:bCs/>
          <w:i/>
          <w:sz w:val="24"/>
          <w:lang w:val="lt-LT"/>
        </w:rPr>
        <w:t xml:space="preserve">alkoholiniais gėrimais Nr. 253, 2005-07-27 </w:t>
      </w:r>
      <w:r w:rsidR="009F1625">
        <w:rPr>
          <w:bCs/>
          <w:i/>
          <w:sz w:val="24"/>
          <w:lang w:val="lt-LT"/>
        </w:rPr>
        <w:t>Šakių</w:t>
      </w:r>
      <w:r w:rsidR="00EE7050">
        <w:rPr>
          <w:bCs/>
          <w:i/>
          <w:sz w:val="24"/>
          <w:lang w:val="lt-LT"/>
        </w:rPr>
        <w:t xml:space="preserve"> r</w:t>
      </w:r>
      <w:r w:rsidR="009F1625">
        <w:rPr>
          <w:bCs/>
          <w:i/>
          <w:sz w:val="24"/>
          <w:lang w:val="lt-LT"/>
        </w:rPr>
        <w:t>.</w:t>
      </w:r>
      <w:r w:rsidR="00EE7050">
        <w:rPr>
          <w:i/>
          <w:sz w:val="24"/>
          <w:lang w:val="lt-LT"/>
        </w:rPr>
        <w:t xml:space="preserve"> sav</w:t>
      </w:r>
      <w:r w:rsidR="006045CB">
        <w:rPr>
          <w:i/>
          <w:sz w:val="24"/>
          <w:lang w:val="lt-LT"/>
        </w:rPr>
        <w:t>.</w:t>
      </w:r>
      <w:r w:rsidR="009F1625">
        <w:rPr>
          <w:i/>
          <w:sz w:val="24"/>
          <w:lang w:val="lt-LT"/>
        </w:rPr>
        <w:t xml:space="preserve"> </w:t>
      </w:r>
    </w:p>
    <w:p w:rsidR="00864AAA" w:rsidRPr="00D97581" w:rsidRDefault="009F1625" w:rsidP="005A02EA">
      <w:pPr>
        <w:rPr>
          <w:i/>
          <w:sz w:val="24"/>
          <w:lang w:val="lt-LT"/>
        </w:rPr>
      </w:pPr>
      <w:r>
        <w:rPr>
          <w:i/>
          <w:sz w:val="24"/>
          <w:lang w:val="lt-LT"/>
        </w:rPr>
        <w:t xml:space="preserve">   </w:t>
      </w:r>
      <w:r w:rsidR="006045CB">
        <w:rPr>
          <w:i/>
          <w:sz w:val="24"/>
          <w:lang w:val="lt-LT"/>
        </w:rPr>
        <w:t xml:space="preserve"> </w:t>
      </w:r>
      <w:r>
        <w:rPr>
          <w:i/>
          <w:sz w:val="24"/>
          <w:lang w:val="lt-LT"/>
        </w:rPr>
        <w:t xml:space="preserve">  </w:t>
      </w:r>
      <w:r w:rsidR="00EE7050">
        <w:rPr>
          <w:i/>
          <w:sz w:val="24"/>
          <w:lang w:val="lt-LT"/>
        </w:rPr>
        <w:t xml:space="preserve">administracija. </w:t>
      </w:r>
    </w:p>
    <w:p w:rsidR="00144564" w:rsidRPr="00782E44" w:rsidRDefault="00864AAA" w:rsidP="004939E7">
      <w:pPr>
        <w:rPr>
          <w:i/>
          <w:sz w:val="24"/>
          <w:szCs w:val="24"/>
          <w:lang w:val="pt-BR"/>
        </w:rPr>
      </w:pPr>
      <w:r w:rsidRPr="00782E44">
        <w:rPr>
          <w:b/>
          <w:sz w:val="24"/>
          <w:szCs w:val="24"/>
          <w:lang w:val="pt-BR"/>
        </w:rPr>
        <w:t xml:space="preserve">    </w:t>
      </w:r>
      <w:r w:rsidRPr="00782E44">
        <w:rPr>
          <w:b/>
          <w:i/>
          <w:sz w:val="24"/>
          <w:szCs w:val="24"/>
          <w:lang w:val="pt-BR"/>
        </w:rPr>
        <w:t xml:space="preserve"> </w:t>
      </w:r>
      <w:r w:rsidR="000F7FAC" w:rsidRPr="00782E44">
        <w:rPr>
          <w:b/>
          <w:sz w:val="24"/>
          <w:szCs w:val="24"/>
          <w:lang w:val="pt-BR"/>
        </w:rPr>
        <w:t>Licencijos išdavimo data</w:t>
      </w:r>
      <w:r w:rsidR="000F7FAC" w:rsidRPr="00782E44">
        <w:rPr>
          <w:b/>
          <w:i/>
          <w:sz w:val="24"/>
          <w:szCs w:val="24"/>
          <w:lang w:val="pt-BR"/>
        </w:rPr>
        <w:t xml:space="preserve">:  </w:t>
      </w:r>
      <w:r w:rsidR="00380CC2" w:rsidRPr="00782E44">
        <w:rPr>
          <w:i/>
          <w:sz w:val="24"/>
          <w:szCs w:val="24"/>
          <w:lang w:val="pt-BR"/>
        </w:rPr>
        <w:t>20</w:t>
      </w:r>
      <w:r w:rsidR="00895556" w:rsidRPr="00782E44">
        <w:rPr>
          <w:i/>
          <w:sz w:val="24"/>
          <w:szCs w:val="24"/>
          <w:lang w:val="pt-BR"/>
        </w:rPr>
        <w:t>1</w:t>
      </w:r>
      <w:r w:rsidR="002F2556">
        <w:rPr>
          <w:i/>
          <w:sz w:val="24"/>
          <w:szCs w:val="24"/>
          <w:lang w:val="pt-BR"/>
        </w:rPr>
        <w:t>9</w:t>
      </w:r>
      <w:r w:rsidR="00270C8D">
        <w:rPr>
          <w:i/>
          <w:sz w:val="24"/>
          <w:szCs w:val="24"/>
          <w:lang w:val="pt-BR"/>
        </w:rPr>
        <w:t>-</w:t>
      </w:r>
      <w:r w:rsidR="007E05E0">
        <w:rPr>
          <w:i/>
          <w:sz w:val="24"/>
          <w:szCs w:val="24"/>
          <w:lang w:val="pt-BR"/>
        </w:rPr>
        <w:t>07-</w:t>
      </w:r>
      <w:r w:rsidR="0026329A">
        <w:rPr>
          <w:i/>
          <w:sz w:val="24"/>
          <w:szCs w:val="24"/>
          <w:lang w:val="pt-BR"/>
        </w:rPr>
        <w:t>12</w:t>
      </w:r>
    </w:p>
    <w:p w:rsidR="0026329A" w:rsidRDefault="00144564" w:rsidP="004939E7">
      <w:pPr>
        <w:tabs>
          <w:tab w:val="left" w:pos="1242"/>
          <w:tab w:val="left" w:pos="6804"/>
          <w:tab w:val="left" w:pos="7450"/>
        </w:tabs>
        <w:ind w:firstLine="284"/>
      </w:pPr>
      <w:r>
        <w:t xml:space="preserve">    </w:t>
      </w:r>
    </w:p>
    <w:p w:rsidR="002F2556" w:rsidRDefault="002F2556" w:rsidP="004939E7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>
        <w:rPr>
          <w:sz w:val="24"/>
          <w:lang w:val="lt-LT" w:eastAsia="lt-LT"/>
        </w:rPr>
        <w:tab/>
        <w:t xml:space="preserve">          Dainius Grincevičius</w:t>
      </w:r>
      <w:r>
        <w:rPr>
          <w:lang w:val="lt-LT"/>
        </w:rPr>
        <w:t xml:space="preserve"> </w:t>
      </w:r>
    </w:p>
    <w:p w:rsidR="002F2556" w:rsidRPr="000329D8" w:rsidRDefault="002F2556" w:rsidP="004939E7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2F2556" w:rsidRDefault="002F2556" w:rsidP="004939E7">
      <w:pPr>
        <w:overflowPunct w:val="0"/>
        <w:rPr>
          <w:sz w:val="24"/>
          <w:szCs w:val="24"/>
          <w:lang w:val="lt-LT"/>
        </w:rPr>
      </w:pPr>
    </w:p>
    <w:p w:rsidR="002F2556" w:rsidRPr="001340FE" w:rsidRDefault="002F2556" w:rsidP="004939E7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2F2556" w:rsidRPr="001340FE" w:rsidRDefault="002F2556" w:rsidP="004939E7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2F2556" w:rsidRPr="001340FE" w:rsidRDefault="002F2556" w:rsidP="004939E7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270C8D" w:rsidRPr="007E05E0" w:rsidRDefault="002F2556" w:rsidP="005A02EA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270C8D" w:rsidRPr="007E05E0">
      <w:footerReference w:type="default" r:id="rId8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206" w:rsidRDefault="00A74206">
      <w:r>
        <w:separator/>
      </w:r>
    </w:p>
  </w:endnote>
  <w:endnote w:type="continuationSeparator" w:id="0">
    <w:p w:rsidR="00A74206" w:rsidRDefault="00A7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2D2" w:rsidRDefault="003542D2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073E45">
      <w:rPr>
        <w:noProof/>
        <w:sz w:val="12"/>
      </w:rPr>
      <w:t>C:\Users\imaksvytiene\Desktop\LICENCIJOS_LEIDIMAI\Licenciju isdavimui\Gelgauduke\vienk lic 1462.doc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206" w:rsidRDefault="00A74206">
      <w:r>
        <w:separator/>
      </w:r>
    </w:p>
  </w:footnote>
  <w:footnote w:type="continuationSeparator" w:id="0">
    <w:p w:rsidR="00A74206" w:rsidRDefault="00A742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27C8"/>
    <w:rsid w:val="00015A85"/>
    <w:rsid w:val="00025E35"/>
    <w:rsid w:val="00034557"/>
    <w:rsid w:val="00035C6B"/>
    <w:rsid w:val="000369FD"/>
    <w:rsid w:val="0004181B"/>
    <w:rsid w:val="00043761"/>
    <w:rsid w:val="00045AD3"/>
    <w:rsid w:val="00047D86"/>
    <w:rsid w:val="00051D9F"/>
    <w:rsid w:val="000538C5"/>
    <w:rsid w:val="0006290E"/>
    <w:rsid w:val="00063A44"/>
    <w:rsid w:val="000669C9"/>
    <w:rsid w:val="0006758E"/>
    <w:rsid w:val="00073E45"/>
    <w:rsid w:val="00085804"/>
    <w:rsid w:val="0009106F"/>
    <w:rsid w:val="000927CB"/>
    <w:rsid w:val="00092F62"/>
    <w:rsid w:val="000A1C7E"/>
    <w:rsid w:val="000B6B9C"/>
    <w:rsid w:val="000C3D64"/>
    <w:rsid w:val="000D4FDE"/>
    <w:rsid w:val="000F1B8F"/>
    <w:rsid w:val="000F7FAC"/>
    <w:rsid w:val="00105BE4"/>
    <w:rsid w:val="00106E82"/>
    <w:rsid w:val="00115957"/>
    <w:rsid w:val="0011687D"/>
    <w:rsid w:val="0012355F"/>
    <w:rsid w:val="00144564"/>
    <w:rsid w:val="00144E3C"/>
    <w:rsid w:val="001579EE"/>
    <w:rsid w:val="00163321"/>
    <w:rsid w:val="00174443"/>
    <w:rsid w:val="001804BB"/>
    <w:rsid w:val="001C28B7"/>
    <w:rsid w:val="001E5351"/>
    <w:rsid w:val="002002C8"/>
    <w:rsid w:val="00224069"/>
    <w:rsid w:val="00236096"/>
    <w:rsid w:val="00244812"/>
    <w:rsid w:val="0024589F"/>
    <w:rsid w:val="00250C0D"/>
    <w:rsid w:val="002528E1"/>
    <w:rsid w:val="002539B4"/>
    <w:rsid w:val="00253E61"/>
    <w:rsid w:val="0026134D"/>
    <w:rsid w:val="0026329A"/>
    <w:rsid w:val="00270315"/>
    <w:rsid w:val="00270C8D"/>
    <w:rsid w:val="002711DC"/>
    <w:rsid w:val="00273D8D"/>
    <w:rsid w:val="0027505F"/>
    <w:rsid w:val="002779E4"/>
    <w:rsid w:val="00285E8D"/>
    <w:rsid w:val="0028747F"/>
    <w:rsid w:val="00290942"/>
    <w:rsid w:val="00292EB3"/>
    <w:rsid w:val="002960FE"/>
    <w:rsid w:val="002A1D6A"/>
    <w:rsid w:val="002A33D6"/>
    <w:rsid w:val="002B588B"/>
    <w:rsid w:val="002B6250"/>
    <w:rsid w:val="002C597A"/>
    <w:rsid w:val="002D35D8"/>
    <w:rsid w:val="002D3A08"/>
    <w:rsid w:val="002D5489"/>
    <w:rsid w:val="002E53B1"/>
    <w:rsid w:val="002E5490"/>
    <w:rsid w:val="002F18FD"/>
    <w:rsid w:val="002F2556"/>
    <w:rsid w:val="002F7C0E"/>
    <w:rsid w:val="00320E81"/>
    <w:rsid w:val="003224FE"/>
    <w:rsid w:val="003346FC"/>
    <w:rsid w:val="00336D49"/>
    <w:rsid w:val="00340E15"/>
    <w:rsid w:val="003542D2"/>
    <w:rsid w:val="003565E7"/>
    <w:rsid w:val="00362C33"/>
    <w:rsid w:val="00375C2C"/>
    <w:rsid w:val="00377F9B"/>
    <w:rsid w:val="00380CC2"/>
    <w:rsid w:val="003872A6"/>
    <w:rsid w:val="00387C1B"/>
    <w:rsid w:val="003B59BF"/>
    <w:rsid w:val="003B71C6"/>
    <w:rsid w:val="003B7FE6"/>
    <w:rsid w:val="003C257C"/>
    <w:rsid w:val="003C3E7F"/>
    <w:rsid w:val="003C64F9"/>
    <w:rsid w:val="003D3223"/>
    <w:rsid w:val="00401323"/>
    <w:rsid w:val="0041568D"/>
    <w:rsid w:val="00417A6F"/>
    <w:rsid w:val="00421B36"/>
    <w:rsid w:val="00432D64"/>
    <w:rsid w:val="00441893"/>
    <w:rsid w:val="00445B4C"/>
    <w:rsid w:val="00450988"/>
    <w:rsid w:val="00460842"/>
    <w:rsid w:val="004626A0"/>
    <w:rsid w:val="004700D1"/>
    <w:rsid w:val="00477EB4"/>
    <w:rsid w:val="00480C3E"/>
    <w:rsid w:val="004863DA"/>
    <w:rsid w:val="004939E7"/>
    <w:rsid w:val="00494EDD"/>
    <w:rsid w:val="004B049C"/>
    <w:rsid w:val="004B540D"/>
    <w:rsid w:val="004B7F16"/>
    <w:rsid w:val="004C417F"/>
    <w:rsid w:val="004D2419"/>
    <w:rsid w:val="004E2FB2"/>
    <w:rsid w:val="004E4CD3"/>
    <w:rsid w:val="004E63DD"/>
    <w:rsid w:val="004F0ACD"/>
    <w:rsid w:val="0051355A"/>
    <w:rsid w:val="0051644B"/>
    <w:rsid w:val="00520135"/>
    <w:rsid w:val="005254DE"/>
    <w:rsid w:val="005270A4"/>
    <w:rsid w:val="005279F5"/>
    <w:rsid w:val="00530F01"/>
    <w:rsid w:val="00531EC6"/>
    <w:rsid w:val="005420CD"/>
    <w:rsid w:val="00557C4E"/>
    <w:rsid w:val="005640F5"/>
    <w:rsid w:val="0057682F"/>
    <w:rsid w:val="005778B0"/>
    <w:rsid w:val="005851AE"/>
    <w:rsid w:val="00585435"/>
    <w:rsid w:val="00591172"/>
    <w:rsid w:val="005A02EA"/>
    <w:rsid w:val="005A1608"/>
    <w:rsid w:val="005A3530"/>
    <w:rsid w:val="005B36C8"/>
    <w:rsid w:val="005C56BB"/>
    <w:rsid w:val="005D0940"/>
    <w:rsid w:val="005D2421"/>
    <w:rsid w:val="005D3ED7"/>
    <w:rsid w:val="005F016E"/>
    <w:rsid w:val="005F32FC"/>
    <w:rsid w:val="005F75A5"/>
    <w:rsid w:val="00600E6D"/>
    <w:rsid w:val="006045CB"/>
    <w:rsid w:val="00604FE1"/>
    <w:rsid w:val="00626CB4"/>
    <w:rsid w:val="0062734C"/>
    <w:rsid w:val="00637AD4"/>
    <w:rsid w:val="00640E2A"/>
    <w:rsid w:val="0065041F"/>
    <w:rsid w:val="00653FF6"/>
    <w:rsid w:val="00662C0D"/>
    <w:rsid w:val="00662D85"/>
    <w:rsid w:val="006660B4"/>
    <w:rsid w:val="006A5F90"/>
    <w:rsid w:val="006C77D6"/>
    <w:rsid w:val="006D0B8F"/>
    <w:rsid w:val="006D0BB2"/>
    <w:rsid w:val="006E318B"/>
    <w:rsid w:val="006E6AC5"/>
    <w:rsid w:val="006F346C"/>
    <w:rsid w:val="006F4246"/>
    <w:rsid w:val="007010D8"/>
    <w:rsid w:val="00704F9C"/>
    <w:rsid w:val="00706A88"/>
    <w:rsid w:val="007103D3"/>
    <w:rsid w:val="00711BE4"/>
    <w:rsid w:val="007131C3"/>
    <w:rsid w:val="00714F95"/>
    <w:rsid w:val="00715126"/>
    <w:rsid w:val="007225DC"/>
    <w:rsid w:val="0074368C"/>
    <w:rsid w:val="00746063"/>
    <w:rsid w:val="00750857"/>
    <w:rsid w:val="0075778F"/>
    <w:rsid w:val="00763603"/>
    <w:rsid w:val="007825BB"/>
    <w:rsid w:val="00782E44"/>
    <w:rsid w:val="007855EF"/>
    <w:rsid w:val="007940F4"/>
    <w:rsid w:val="00794ED6"/>
    <w:rsid w:val="007A1D6C"/>
    <w:rsid w:val="007A42D3"/>
    <w:rsid w:val="007A723F"/>
    <w:rsid w:val="007B0A60"/>
    <w:rsid w:val="007B3E5E"/>
    <w:rsid w:val="007C14F8"/>
    <w:rsid w:val="007E05E0"/>
    <w:rsid w:val="007E72EB"/>
    <w:rsid w:val="007E7310"/>
    <w:rsid w:val="007F04D7"/>
    <w:rsid w:val="007F23E5"/>
    <w:rsid w:val="007F334B"/>
    <w:rsid w:val="007F6804"/>
    <w:rsid w:val="007F7F31"/>
    <w:rsid w:val="008004DA"/>
    <w:rsid w:val="00800E05"/>
    <w:rsid w:val="00811E66"/>
    <w:rsid w:val="0082737A"/>
    <w:rsid w:val="008317FC"/>
    <w:rsid w:val="00834982"/>
    <w:rsid w:val="00837B75"/>
    <w:rsid w:val="008435D6"/>
    <w:rsid w:val="008541D1"/>
    <w:rsid w:val="0085689C"/>
    <w:rsid w:val="008620BE"/>
    <w:rsid w:val="008622DF"/>
    <w:rsid w:val="00864AAA"/>
    <w:rsid w:val="008651A3"/>
    <w:rsid w:val="00881694"/>
    <w:rsid w:val="0088281D"/>
    <w:rsid w:val="008916B2"/>
    <w:rsid w:val="008937A5"/>
    <w:rsid w:val="0089496E"/>
    <w:rsid w:val="00895556"/>
    <w:rsid w:val="008A377D"/>
    <w:rsid w:val="008A4A8A"/>
    <w:rsid w:val="008B0C11"/>
    <w:rsid w:val="008B4113"/>
    <w:rsid w:val="008C205C"/>
    <w:rsid w:val="008C2B1B"/>
    <w:rsid w:val="008C477D"/>
    <w:rsid w:val="008C6326"/>
    <w:rsid w:val="008D3C85"/>
    <w:rsid w:val="008D6627"/>
    <w:rsid w:val="008E5374"/>
    <w:rsid w:val="008F0DCE"/>
    <w:rsid w:val="008F5611"/>
    <w:rsid w:val="00900558"/>
    <w:rsid w:val="00901189"/>
    <w:rsid w:val="009049D3"/>
    <w:rsid w:val="009233FA"/>
    <w:rsid w:val="00927D1E"/>
    <w:rsid w:val="00962E77"/>
    <w:rsid w:val="0096508F"/>
    <w:rsid w:val="009738B4"/>
    <w:rsid w:val="00975D84"/>
    <w:rsid w:val="009779A9"/>
    <w:rsid w:val="00981AFD"/>
    <w:rsid w:val="00986B59"/>
    <w:rsid w:val="009871BB"/>
    <w:rsid w:val="009A1B8F"/>
    <w:rsid w:val="009B27A4"/>
    <w:rsid w:val="009B6B74"/>
    <w:rsid w:val="009D05DF"/>
    <w:rsid w:val="009D77BB"/>
    <w:rsid w:val="009D7B36"/>
    <w:rsid w:val="009E1E3E"/>
    <w:rsid w:val="009E72B4"/>
    <w:rsid w:val="009F1625"/>
    <w:rsid w:val="00A03825"/>
    <w:rsid w:val="00A03FCD"/>
    <w:rsid w:val="00A07B80"/>
    <w:rsid w:val="00A115DA"/>
    <w:rsid w:val="00A16F30"/>
    <w:rsid w:val="00A32C03"/>
    <w:rsid w:val="00A36BD9"/>
    <w:rsid w:val="00A42BA8"/>
    <w:rsid w:val="00A465C7"/>
    <w:rsid w:val="00A520E0"/>
    <w:rsid w:val="00A63314"/>
    <w:rsid w:val="00A64C1F"/>
    <w:rsid w:val="00A64E65"/>
    <w:rsid w:val="00A7086E"/>
    <w:rsid w:val="00A74206"/>
    <w:rsid w:val="00A75394"/>
    <w:rsid w:val="00A7777B"/>
    <w:rsid w:val="00A7794B"/>
    <w:rsid w:val="00A8394F"/>
    <w:rsid w:val="00A90A33"/>
    <w:rsid w:val="00A910AF"/>
    <w:rsid w:val="00AB13EE"/>
    <w:rsid w:val="00AB428C"/>
    <w:rsid w:val="00AD5A5F"/>
    <w:rsid w:val="00AF2554"/>
    <w:rsid w:val="00B01C82"/>
    <w:rsid w:val="00B029F3"/>
    <w:rsid w:val="00B043E8"/>
    <w:rsid w:val="00B06A42"/>
    <w:rsid w:val="00B10405"/>
    <w:rsid w:val="00B17FEF"/>
    <w:rsid w:val="00B2442F"/>
    <w:rsid w:val="00B27473"/>
    <w:rsid w:val="00B35C4B"/>
    <w:rsid w:val="00B60130"/>
    <w:rsid w:val="00B84C26"/>
    <w:rsid w:val="00BA2784"/>
    <w:rsid w:val="00BA6EC2"/>
    <w:rsid w:val="00BA7A45"/>
    <w:rsid w:val="00BB3E13"/>
    <w:rsid w:val="00BB46C0"/>
    <w:rsid w:val="00BB5CE3"/>
    <w:rsid w:val="00BD2148"/>
    <w:rsid w:val="00BD5523"/>
    <w:rsid w:val="00BD76ED"/>
    <w:rsid w:val="00BE3D33"/>
    <w:rsid w:val="00BF0439"/>
    <w:rsid w:val="00BF12E9"/>
    <w:rsid w:val="00BF1FBE"/>
    <w:rsid w:val="00C006F0"/>
    <w:rsid w:val="00C24F5D"/>
    <w:rsid w:val="00C25DF2"/>
    <w:rsid w:val="00C306C2"/>
    <w:rsid w:val="00C41CB3"/>
    <w:rsid w:val="00C42C13"/>
    <w:rsid w:val="00C4798D"/>
    <w:rsid w:val="00C6461D"/>
    <w:rsid w:val="00C67C5D"/>
    <w:rsid w:val="00C72E42"/>
    <w:rsid w:val="00C759AC"/>
    <w:rsid w:val="00CA4194"/>
    <w:rsid w:val="00CA6213"/>
    <w:rsid w:val="00CA6935"/>
    <w:rsid w:val="00CC263F"/>
    <w:rsid w:val="00CC3F09"/>
    <w:rsid w:val="00CD0E65"/>
    <w:rsid w:val="00CD6762"/>
    <w:rsid w:val="00CE27A1"/>
    <w:rsid w:val="00CE27BC"/>
    <w:rsid w:val="00CF12A8"/>
    <w:rsid w:val="00CF555D"/>
    <w:rsid w:val="00CF6E68"/>
    <w:rsid w:val="00D142AE"/>
    <w:rsid w:val="00D147FB"/>
    <w:rsid w:val="00D22E5D"/>
    <w:rsid w:val="00D46595"/>
    <w:rsid w:val="00D5717E"/>
    <w:rsid w:val="00D71398"/>
    <w:rsid w:val="00D82A4B"/>
    <w:rsid w:val="00D844A5"/>
    <w:rsid w:val="00D97581"/>
    <w:rsid w:val="00DA0633"/>
    <w:rsid w:val="00DA2C9F"/>
    <w:rsid w:val="00DA39F6"/>
    <w:rsid w:val="00DB202B"/>
    <w:rsid w:val="00DB7466"/>
    <w:rsid w:val="00DC35BD"/>
    <w:rsid w:val="00DD14B5"/>
    <w:rsid w:val="00DD60E2"/>
    <w:rsid w:val="00DE5542"/>
    <w:rsid w:val="00E053A8"/>
    <w:rsid w:val="00E06CA6"/>
    <w:rsid w:val="00E1146A"/>
    <w:rsid w:val="00E11917"/>
    <w:rsid w:val="00E1270E"/>
    <w:rsid w:val="00E20A4B"/>
    <w:rsid w:val="00E219CB"/>
    <w:rsid w:val="00E264B3"/>
    <w:rsid w:val="00E37A37"/>
    <w:rsid w:val="00E410EC"/>
    <w:rsid w:val="00E41A52"/>
    <w:rsid w:val="00E447AE"/>
    <w:rsid w:val="00E4743B"/>
    <w:rsid w:val="00E753BB"/>
    <w:rsid w:val="00E847C2"/>
    <w:rsid w:val="00E8495C"/>
    <w:rsid w:val="00E864D3"/>
    <w:rsid w:val="00EB2283"/>
    <w:rsid w:val="00EB6074"/>
    <w:rsid w:val="00EC60BA"/>
    <w:rsid w:val="00ED46E3"/>
    <w:rsid w:val="00EE36B5"/>
    <w:rsid w:val="00EE7050"/>
    <w:rsid w:val="00EF4F32"/>
    <w:rsid w:val="00F10626"/>
    <w:rsid w:val="00F10677"/>
    <w:rsid w:val="00F21B1E"/>
    <w:rsid w:val="00F27029"/>
    <w:rsid w:val="00F27C1C"/>
    <w:rsid w:val="00F35446"/>
    <w:rsid w:val="00F8064E"/>
    <w:rsid w:val="00F8434A"/>
    <w:rsid w:val="00F871C9"/>
    <w:rsid w:val="00F91F9F"/>
    <w:rsid w:val="00F94C00"/>
    <w:rsid w:val="00FA22F7"/>
    <w:rsid w:val="00FB39B7"/>
    <w:rsid w:val="00FB3EA3"/>
    <w:rsid w:val="00FC07FC"/>
    <w:rsid w:val="00FE3688"/>
    <w:rsid w:val="00FF5CE9"/>
    <w:rsid w:val="00FF5DE7"/>
    <w:rsid w:val="00FF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31E58-F116-429B-83C4-85990BA7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073E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073E45"/>
    <w:rPr>
      <w:rFonts w:ascii="Segoe UI" w:hAnsi="Segoe UI" w:cs="Segoe UI"/>
      <w:sz w:val="18"/>
      <w:szCs w:val="1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3E06A-9F26-420E-AAA3-826C5C416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0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4</cp:revision>
  <cp:lastPrinted>2019-07-12T07:36:00Z</cp:lastPrinted>
  <dcterms:created xsi:type="dcterms:W3CDTF">2019-07-12T07:47:00Z</dcterms:created>
  <dcterms:modified xsi:type="dcterms:W3CDTF">2019-07-12T07:47:00Z</dcterms:modified>
</cp:coreProperties>
</file>