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D43" w:rsidRPr="00F52FC0" w:rsidRDefault="0011154D" w:rsidP="00845D43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177800</wp:posOffset>
                </wp:positionV>
                <wp:extent cx="6853555" cy="982980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8298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F9D397" id="Rectangle 2" o:spid="_x0000_s1026" style="position:absolute;margin-left:.9pt;margin-top:14pt;width:539.65pt;height:774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" o:allowincell="f" fillcolor="#f2f2f2" strokeweight="1pt"/>
            </w:pict>
          </mc:Fallback>
        </mc:AlternateContent>
      </w:r>
    </w:p>
    <w:p w:rsidR="00864AAA" w:rsidRDefault="00864AAA">
      <w:pPr>
        <w:jc w:val="center"/>
        <w:rPr>
          <w:sz w:val="28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B15936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16120C" w:rsidRPr="0016120C" w:rsidRDefault="00864AAA" w:rsidP="0016120C">
      <w:pPr>
        <w:jc w:val="center"/>
        <w:rPr>
          <w:b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VERSTIS MAŽMENINE </w:t>
      </w:r>
      <w:r w:rsidR="0016120C" w:rsidRPr="0016120C">
        <w:rPr>
          <w:b/>
          <w:sz w:val="24"/>
          <w:szCs w:val="24"/>
          <w:lang w:val="lt-LT"/>
        </w:rPr>
        <w:t xml:space="preserve"> </w:t>
      </w:r>
    </w:p>
    <w:p w:rsidR="0016120C" w:rsidRPr="0016120C" w:rsidRDefault="00864AAA" w:rsidP="0016120C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</w:t>
      </w:r>
      <w:r w:rsidR="0016120C" w:rsidRPr="0016120C">
        <w:rPr>
          <w:b/>
          <w:sz w:val="24"/>
          <w:szCs w:val="24"/>
          <w:lang w:val="lt-LT"/>
        </w:rPr>
        <w:t xml:space="preserve"> ALUMI, ALAUS MIŠINIAIS SU NEALKOHOLINIAIS GĖRIMAIS, NATŪRALIOS FERMENTACIJOS SIDRU, KURIŲ TŪRINĖ ETILO ALKOHOLIO KONCENTRACIJA NEVIRŠIJA </w:t>
      </w:r>
      <w:r w:rsidR="00C51CE6">
        <w:rPr>
          <w:b/>
          <w:sz w:val="24"/>
          <w:szCs w:val="24"/>
          <w:lang w:val="lt-LT"/>
        </w:rPr>
        <w:t>7,5 PROCENTO</w:t>
      </w:r>
      <w:r w:rsidR="0016120C"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64AAA" w:rsidRPr="00EC58A8" w:rsidRDefault="00864AAA" w:rsidP="0016120C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224D32">
        <w:rPr>
          <w:b/>
          <w:bCs/>
          <w:sz w:val="28"/>
        </w:rPr>
        <w:t>1</w:t>
      </w:r>
      <w:r w:rsidR="0011154D">
        <w:rPr>
          <w:b/>
          <w:bCs/>
          <w:sz w:val="28"/>
        </w:rPr>
        <w:t>461</w:t>
      </w:r>
      <w:r w:rsidR="00C51CE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C51CE6" w:rsidRDefault="00864AAA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271509" w:rsidRPr="00C51CE6">
        <w:rPr>
          <w:b/>
          <w:i/>
          <w:sz w:val="26"/>
          <w:szCs w:val="26"/>
          <w:lang w:val="lt-LT"/>
        </w:rPr>
        <w:t>UAB „</w:t>
      </w:r>
      <w:r w:rsidR="00602E8F">
        <w:rPr>
          <w:b/>
          <w:i/>
          <w:sz w:val="26"/>
          <w:szCs w:val="26"/>
          <w:lang w:val="lt-LT"/>
        </w:rPr>
        <w:t>Džermita</w:t>
      </w:r>
      <w:r w:rsidR="00271509" w:rsidRPr="00C51CE6">
        <w:rPr>
          <w:b/>
          <w:i/>
          <w:sz w:val="26"/>
          <w:szCs w:val="26"/>
          <w:lang w:val="lt-LT"/>
        </w:rPr>
        <w:t>“</w:t>
      </w:r>
    </w:p>
    <w:p w:rsidR="00271509" w:rsidRPr="001C186C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 w:rsidR="00864AAA">
        <w:rPr>
          <w:b/>
          <w:bCs/>
          <w:i/>
          <w:sz w:val="24"/>
          <w:lang w:val="lt-LT"/>
        </w:rPr>
        <w:t xml:space="preserve">     </w:t>
      </w:r>
      <w:r w:rsidR="00864AAA">
        <w:rPr>
          <w:b/>
          <w:bCs/>
          <w:iCs/>
          <w:sz w:val="24"/>
          <w:lang w:val="lt-LT"/>
        </w:rPr>
        <w:t>teisinė forma</w:t>
      </w:r>
      <w:r w:rsidR="00DA39F6">
        <w:rPr>
          <w:b/>
          <w:bCs/>
          <w:iCs/>
          <w:sz w:val="24"/>
          <w:lang w:val="lt-LT"/>
        </w:rPr>
        <w:tab/>
      </w:r>
      <w:r w:rsidR="00271509">
        <w:rPr>
          <w:bCs/>
          <w:i/>
          <w:iCs/>
          <w:sz w:val="24"/>
          <w:lang w:val="lt-LT"/>
        </w:rPr>
        <w:t>uždaroji akcinė bendrovė</w:t>
      </w:r>
    </w:p>
    <w:p w:rsidR="00602E8F" w:rsidRDefault="00864AAA" w:rsidP="00271509">
      <w:pPr>
        <w:spacing w:line="360" w:lineRule="auto"/>
        <w:rPr>
          <w:b/>
          <w:i/>
          <w:sz w:val="24"/>
          <w:lang w:val="lt-LT"/>
        </w:rPr>
      </w:pPr>
      <w:r>
        <w:rPr>
          <w:b/>
          <w:sz w:val="24"/>
          <w:lang w:val="lt-LT"/>
        </w:rPr>
        <w:t xml:space="preserve">    </w:t>
      </w:r>
      <w:r w:rsidR="006F2831">
        <w:rPr>
          <w:b/>
          <w:sz w:val="24"/>
          <w:lang w:val="lt-LT"/>
        </w:rPr>
        <w:t xml:space="preserve"> </w:t>
      </w:r>
      <w:r>
        <w:rPr>
          <w:b/>
          <w:sz w:val="24"/>
          <w:lang w:val="lt-LT"/>
        </w:rPr>
        <w:t xml:space="preserve"> kodas</w:t>
      </w:r>
      <w:r w:rsidR="00DA39F6">
        <w:rPr>
          <w:b/>
          <w:sz w:val="24"/>
          <w:lang w:val="lt-LT"/>
        </w:rPr>
        <w:tab/>
      </w:r>
      <w:r w:rsidR="00DA39F6">
        <w:rPr>
          <w:b/>
          <w:sz w:val="24"/>
          <w:lang w:val="lt-LT"/>
        </w:rPr>
        <w:tab/>
      </w:r>
      <w:r w:rsidR="00602E8F">
        <w:rPr>
          <w:b/>
          <w:i/>
          <w:sz w:val="24"/>
          <w:lang w:val="lt-LT"/>
        </w:rPr>
        <w:t>302541993</w:t>
      </w:r>
    </w:p>
    <w:p w:rsidR="00271509" w:rsidRPr="00602E8F" w:rsidRDefault="00864AAA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</w:t>
      </w:r>
      <w:r w:rsidR="006F2831">
        <w:rPr>
          <w:b/>
          <w:i/>
          <w:sz w:val="24"/>
          <w:lang w:val="lt-LT"/>
        </w:rPr>
        <w:t xml:space="preserve">   </w:t>
      </w:r>
      <w:r>
        <w:rPr>
          <w:b/>
          <w:iCs/>
          <w:sz w:val="24"/>
          <w:lang w:val="lt-LT"/>
        </w:rPr>
        <w:t>buveinė</w:t>
      </w:r>
      <w:r w:rsidR="00DA39F6">
        <w:rPr>
          <w:b/>
          <w:iCs/>
          <w:sz w:val="24"/>
          <w:lang w:val="lt-LT"/>
        </w:rPr>
        <w:tab/>
      </w:r>
      <w:r w:rsidR="00DA39F6">
        <w:rPr>
          <w:b/>
          <w:iCs/>
          <w:sz w:val="24"/>
          <w:lang w:val="lt-LT"/>
        </w:rPr>
        <w:tab/>
      </w:r>
      <w:r w:rsidR="00602E8F" w:rsidRPr="00602E8F">
        <w:rPr>
          <w:i/>
          <w:iCs/>
          <w:sz w:val="24"/>
          <w:lang w:val="lt-LT"/>
        </w:rPr>
        <w:t>Šakių r. sav.,</w:t>
      </w:r>
      <w:r w:rsidR="00602E8F">
        <w:rPr>
          <w:b/>
          <w:i/>
          <w:iCs/>
          <w:sz w:val="24"/>
          <w:lang w:val="lt-LT"/>
        </w:rPr>
        <w:t xml:space="preserve"> </w:t>
      </w:r>
      <w:r w:rsidR="00602E8F" w:rsidRPr="00602E8F">
        <w:rPr>
          <w:i/>
          <w:iCs/>
          <w:sz w:val="24"/>
          <w:lang w:val="lt-LT"/>
        </w:rPr>
        <w:t>Kidulių sen., Judrių k., Taikos g. 5</w:t>
      </w:r>
    </w:p>
    <w:p w:rsidR="00D968AD" w:rsidRPr="00C51CE6" w:rsidRDefault="00864AAA" w:rsidP="00C51CE6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</w:t>
      </w:r>
      <w:r w:rsidRPr="003D20F4">
        <w:rPr>
          <w:b/>
          <w:sz w:val="24"/>
          <w:szCs w:val="24"/>
          <w:lang w:val="lt-LT"/>
        </w:rPr>
        <w:t>:</w:t>
      </w:r>
      <w:r w:rsidR="006A5F90" w:rsidRPr="003D20F4">
        <w:rPr>
          <w:bCs/>
          <w:i/>
          <w:sz w:val="24"/>
          <w:szCs w:val="24"/>
          <w:lang w:val="lt-LT"/>
        </w:rPr>
        <w:t xml:space="preserve"> </w:t>
      </w:r>
      <w:r w:rsidR="00C51CE6">
        <w:rPr>
          <w:bCs/>
          <w:i/>
          <w:sz w:val="24"/>
          <w:szCs w:val="24"/>
          <w:lang w:val="lt-LT"/>
        </w:rPr>
        <w:t xml:space="preserve">Alus. </w:t>
      </w:r>
      <w:r w:rsidR="00D968AD">
        <w:rPr>
          <w:bCs/>
          <w:i/>
          <w:sz w:val="24"/>
          <w:szCs w:val="24"/>
          <w:lang w:val="lt-LT"/>
        </w:rPr>
        <w:t xml:space="preserve">Fermentuoti gėrimai </w:t>
      </w:r>
    </w:p>
    <w:p w:rsidR="00C51CE6" w:rsidRDefault="00864AAA" w:rsidP="00D968AD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="00F10626" w:rsidRPr="00F10626">
        <w:rPr>
          <w:bCs/>
          <w:i/>
          <w:iCs/>
          <w:sz w:val="24"/>
          <w:lang w:val="lt-LT"/>
        </w:rPr>
        <w:t xml:space="preserve"> </w:t>
      </w:r>
      <w:r w:rsidR="00217ED8">
        <w:rPr>
          <w:bCs/>
          <w:i/>
          <w:iCs/>
          <w:sz w:val="24"/>
          <w:lang w:val="lt-LT"/>
        </w:rPr>
        <w:t xml:space="preserve">iki </w:t>
      </w:r>
      <w:r w:rsidR="00C51CE6">
        <w:rPr>
          <w:bCs/>
          <w:i/>
          <w:iCs/>
          <w:sz w:val="24"/>
          <w:lang w:val="lt-LT"/>
        </w:rPr>
        <w:t xml:space="preserve"> 7,5 </w:t>
      </w:r>
      <w:r w:rsidR="00D968AD" w:rsidRPr="00AD11E7">
        <w:rPr>
          <w:bCs/>
          <w:i/>
          <w:iCs/>
          <w:sz w:val="24"/>
          <w:lang w:val="lt-LT"/>
        </w:rPr>
        <w:t xml:space="preserve"> proc.</w:t>
      </w:r>
      <w:r w:rsidR="00D968AD" w:rsidRPr="00AD11E7">
        <w:rPr>
          <w:b/>
          <w:bCs/>
          <w:iCs/>
          <w:sz w:val="24"/>
          <w:lang w:val="lt-LT"/>
        </w:rPr>
        <w:t xml:space="preserve"> </w:t>
      </w:r>
      <w:r w:rsidR="00D968AD" w:rsidRPr="00AD11E7">
        <w:rPr>
          <w:bCs/>
          <w:i/>
          <w:iCs/>
          <w:sz w:val="24"/>
          <w:lang w:val="lt-LT"/>
        </w:rPr>
        <w:t>Išpilstomi</w:t>
      </w:r>
      <w:r w:rsidR="00C51CE6">
        <w:rPr>
          <w:bCs/>
          <w:i/>
          <w:iCs/>
          <w:sz w:val="24"/>
          <w:lang w:val="lt-LT"/>
        </w:rPr>
        <w:t xml:space="preserve"> </w:t>
      </w:r>
      <w:r w:rsidR="00D968AD" w:rsidRPr="00AD11E7">
        <w:rPr>
          <w:bCs/>
          <w:i/>
          <w:iCs/>
          <w:sz w:val="24"/>
          <w:lang w:val="lt-LT"/>
        </w:rPr>
        <w:t xml:space="preserve">alus, alaus mišiniai su </w:t>
      </w:r>
    </w:p>
    <w:p w:rsidR="00D968AD" w:rsidRPr="00C51CE6" w:rsidRDefault="00C51CE6" w:rsidP="00D968AD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</w:t>
      </w:r>
      <w:r w:rsidR="00D968AD" w:rsidRPr="00AD11E7">
        <w:rPr>
          <w:bCs/>
          <w:i/>
          <w:iCs/>
          <w:sz w:val="24"/>
          <w:lang w:val="lt-LT"/>
        </w:rPr>
        <w:t xml:space="preserve">nealkoholiniais gėrimais, natūralios fermentacijos sidras - neviršija </w:t>
      </w:r>
      <w:r>
        <w:rPr>
          <w:bCs/>
          <w:i/>
          <w:iCs/>
          <w:sz w:val="24"/>
          <w:lang w:val="lt-LT"/>
        </w:rPr>
        <w:t>7,5</w:t>
      </w:r>
      <w:r w:rsidR="00D968AD" w:rsidRPr="00AD11E7">
        <w:rPr>
          <w:bCs/>
          <w:i/>
          <w:iCs/>
          <w:sz w:val="24"/>
          <w:lang w:val="lt-LT"/>
        </w:rPr>
        <w:t xml:space="preserve"> proc.</w:t>
      </w:r>
    </w:p>
    <w:p w:rsidR="00837A2A" w:rsidRPr="00D968AD" w:rsidRDefault="00864AAA" w:rsidP="00837A2A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>
        <w:rPr>
          <w:b/>
          <w:bCs/>
          <w:iCs/>
          <w:sz w:val="24"/>
          <w:lang w:val="lt-LT"/>
        </w:rPr>
        <w:t xml:space="preserve"> </w:t>
      </w:r>
      <w:r w:rsidR="00815A3E">
        <w:rPr>
          <w:b/>
          <w:bCs/>
          <w:iCs/>
          <w:sz w:val="24"/>
          <w:lang w:val="lt-LT"/>
        </w:rPr>
        <w:t xml:space="preserve"> </w:t>
      </w:r>
      <w:r w:rsidR="00D968AD" w:rsidRPr="00D968AD">
        <w:rPr>
          <w:bCs/>
          <w:i/>
          <w:iCs/>
          <w:sz w:val="24"/>
          <w:lang w:val="lt-LT"/>
        </w:rPr>
        <w:t>Palapinė,</w:t>
      </w:r>
      <w:r w:rsidR="001573D7">
        <w:rPr>
          <w:bCs/>
          <w:i/>
          <w:iCs/>
          <w:sz w:val="24"/>
          <w:lang w:val="lt-LT"/>
        </w:rPr>
        <w:t xml:space="preserve"> </w:t>
      </w:r>
      <w:r w:rsidR="00177B73">
        <w:rPr>
          <w:bCs/>
          <w:i/>
          <w:iCs/>
          <w:sz w:val="24"/>
          <w:lang w:val="lt-LT"/>
        </w:rPr>
        <w:t xml:space="preserve">Slavikų </w:t>
      </w:r>
      <w:r w:rsidR="00224D32">
        <w:rPr>
          <w:bCs/>
          <w:i/>
          <w:iCs/>
          <w:sz w:val="24"/>
          <w:lang w:val="lt-LT"/>
        </w:rPr>
        <w:t xml:space="preserve">sen., </w:t>
      </w:r>
      <w:r w:rsidR="00177B73">
        <w:rPr>
          <w:bCs/>
          <w:i/>
          <w:iCs/>
          <w:sz w:val="24"/>
          <w:lang w:val="lt-LT"/>
        </w:rPr>
        <w:t xml:space="preserve">Slavikų k., Suvalkiečių g. </w:t>
      </w:r>
      <w:r w:rsidR="00C51CE6">
        <w:rPr>
          <w:bCs/>
          <w:i/>
          <w:iCs/>
          <w:sz w:val="24"/>
          <w:lang w:val="lt-LT"/>
        </w:rPr>
        <w:t xml:space="preserve"> </w:t>
      </w:r>
      <w:r w:rsidR="00EB227F">
        <w:rPr>
          <w:bCs/>
          <w:i/>
          <w:iCs/>
          <w:sz w:val="24"/>
          <w:lang w:val="lt-LT"/>
        </w:rPr>
        <w:t xml:space="preserve"> </w:t>
      </w:r>
      <w:r w:rsidR="00D968AD" w:rsidRPr="00D968AD">
        <w:rPr>
          <w:bCs/>
          <w:i/>
          <w:iCs/>
          <w:sz w:val="24"/>
          <w:lang w:val="lt-LT"/>
        </w:rPr>
        <w:t xml:space="preserve"> </w:t>
      </w:r>
    </w:p>
    <w:p w:rsidR="00602E8F" w:rsidRDefault="00864AAA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>
        <w:rPr>
          <w:b/>
          <w:sz w:val="24"/>
          <w:lang w:val="lt-LT"/>
        </w:rPr>
        <w:t xml:space="preserve"> Prekybos alkoholiniais gėrimais laikas:</w:t>
      </w:r>
      <w:r w:rsidR="004552BA">
        <w:rPr>
          <w:b/>
          <w:sz w:val="24"/>
          <w:lang w:val="lt-LT"/>
        </w:rPr>
        <w:t xml:space="preserve"> </w:t>
      </w:r>
      <w:r w:rsidR="00E8045A">
        <w:rPr>
          <w:bCs/>
          <w:i/>
          <w:iCs/>
          <w:sz w:val="24"/>
          <w:lang w:val="lt-LT"/>
        </w:rPr>
        <w:t xml:space="preserve"> </w:t>
      </w:r>
      <w:r w:rsidR="0011154D">
        <w:rPr>
          <w:bCs/>
          <w:i/>
          <w:iCs/>
          <w:sz w:val="24"/>
          <w:lang w:val="lt-LT"/>
        </w:rPr>
        <w:t>20</w:t>
      </w:r>
      <w:r w:rsidR="001573D7">
        <w:rPr>
          <w:bCs/>
          <w:i/>
          <w:iCs/>
          <w:sz w:val="24"/>
          <w:lang w:val="lt-LT"/>
        </w:rPr>
        <w:t>-24 val.</w:t>
      </w:r>
      <w:r w:rsidR="00E8045A">
        <w:rPr>
          <w:bCs/>
          <w:i/>
          <w:iCs/>
          <w:sz w:val="24"/>
          <w:lang w:val="lt-LT"/>
        </w:rPr>
        <w:t xml:space="preserve"> </w:t>
      </w:r>
    </w:p>
    <w:p w:rsidR="00B264CA" w:rsidRPr="00B264CA" w:rsidRDefault="00837A2A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E8045A">
        <w:rPr>
          <w:bCs/>
          <w:i/>
          <w:iCs/>
          <w:sz w:val="24"/>
          <w:lang w:val="lt-LT"/>
        </w:rPr>
        <w:t xml:space="preserve"> </w:t>
      </w:r>
      <w:r w:rsidR="00864AAA">
        <w:rPr>
          <w:b/>
          <w:bCs/>
          <w:iCs/>
          <w:sz w:val="24"/>
          <w:lang w:val="lt-LT"/>
        </w:rPr>
        <w:t xml:space="preserve">Įmonės veiklos rūšis (prekyba ar viešasis maitinimas): </w:t>
      </w:r>
      <w:r w:rsidR="00DA39F6">
        <w:rPr>
          <w:b/>
          <w:bCs/>
          <w:iCs/>
          <w:sz w:val="24"/>
          <w:lang w:val="lt-LT"/>
        </w:rPr>
        <w:t xml:space="preserve"> </w:t>
      </w:r>
      <w:r w:rsidR="00D377B9" w:rsidRPr="00D377B9">
        <w:rPr>
          <w:bCs/>
          <w:i/>
          <w:iCs/>
          <w:sz w:val="24"/>
          <w:lang w:val="lt-LT"/>
        </w:rPr>
        <w:t>viešasis maitinimas</w:t>
      </w:r>
    </w:p>
    <w:p w:rsidR="00864AAA" w:rsidRPr="00DA39F6" w:rsidRDefault="00864AAA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</w:t>
      </w:r>
      <w:r w:rsidR="007F65AF">
        <w:rPr>
          <w:b/>
          <w:sz w:val="24"/>
          <w:lang w:val="lt-LT"/>
        </w:rPr>
        <w:t xml:space="preserve"> </w:t>
      </w:r>
      <w:r>
        <w:rPr>
          <w:b/>
          <w:sz w:val="24"/>
          <w:lang w:val="lt-LT"/>
        </w:rPr>
        <w:t>Pardavimo būdas (vartoti vietoje, išsinešti):</w:t>
      </w:r>
      <w:r w:rsidR="00DA39F6" w:rsidRPr="00DA39F6">
        <w:rPr>
          <w:b/>
          <w:sz w:val="24"/>
          <w:lang w:val="lt-LT"/>
        </w:rPr>
        <w:t xml:space="preserve"> </w:t>
      </w:r>
      <w:r w:rsidR="00DA39F6">
        <w:rPr>
          <w:b/>
          <w:sz w:val="24"/>
          <w:lang w:val="lt-LT"/>
        </w:rPr>
        <w:t xml:space="preserve">  </w:t>
      </w:r>
      <w:r w:rsidR="00DA39F6">
        <w:rPr>
          <w:i/>
          <w:sz w:val="24"/>
          <w:lang w:val="lt-LT"/>
        </w:rPr>
        <w:t>vartoti vietoje</w:t>
      </w:r>
    </w:p>
    <w:p w:rsidR="00602E8F" w:rsidRDefault="00864AAA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 Sandėlio, kuriame laikomi  ir paskirstomi alkoholiniai gėrimai, adresas:</w:t>
      </w:r>
      <w:r>
        <w:rPr>
          <w:i/>
          <w:sz w:val="24"/>
          <w:lang w:val="lt-LT"/>
        </w:rPr>
        <w:t xml:space="preserve"> </w:t>
      </w:r>
      <w:r w:rsidR="00602E8F">
        <w:rPr>
          <w:i/>
          <w:sz w:val="24"/>
          <w:lang w:val="lt-LT"/>
        </w:rPr>
        <w:t>Kidulių sen., Kidulių k.,</w:t>
      </w:r>
    </w:p>
    <w:p w:rsidR="00A55EC7" w:rsidRDefault="00E67676">
      <w:pPr>
        <w:spacing w:line="360" w:lineRule="auto"/>
        <w:rPr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    </w:t>
      </w:r>
      <w:r w:rsidR="0011154D">
        <w:rPr>
          <w:i/>
          <w:sz w:val="24"/>
          <w:lang w:val="lt-LT"/>
        </w:rPr>
        <w:t>Sūduvos</w:t>
      </w:r>
      <w:r w:rsidR="00602E8F">
        <w:rPr>
          <w:i/>
          <w:sz w:val="24"/>
          <w:lang w:val="lt-LT"/>
        </w:rPr>
        <w:t xml:space="preserve"> g. </w:t>
      </w:r>
      <w:r w:rsidR="0011154D">
        <w:rPr>
          <w:i/>
          <w:sz w:val="24"/>
          <w:lang w:val="lt-LT"/>
        </w:rPr>
        <w:t>5</w:t>
      </w:r>
    </w:p>
    <w:p w:rsidR="00864AAA" w:rsidRPr="00AA76A8" w:rsidRDefault="00864AAA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</w:t>
      </w:r>
      <w:r w:rsidR="00B23935">
        <w:rPr>
          <w:b/>
          <w:i/>
          <w:sz w:val="24"/>
          <w:lang w:val="lt-LT"/>
        </w:rPr>
        <w:t xml:space="preserve">  </w:t>
      </w:r>
      <w:r w:rsidR="007F65AF">
        <w:rPr>
          <w:b/>
          <w:i/>
          <w:sz w:val="24"/>
          <w:lang w:val="lt-LT"/>
        </w:rPr>
        <w:t xml:space="preserve"> </w:t>
      </w:r>
      <w:r w:rsidR="00B23935">
        <w:rPr>
          <w:b/>
          <w:i/>
          <w:sz w:val="24"/>
          <w:lang w:val="lt-LT"/>
        </w:rPr>
        <w:t xml:space="preserve"> </w:t>
      </w:r>
      <w:r>
        <w:rPr>
          <w:b/>
          <w:sz w:val="24"/>
          <w:lang w:val="lt-LT"/>
        </w:rPr>
        <w:t>Licencijos galiojimo laikas:</w:t>
      </w:r>
      <w:r w:rsidR="00380CC2">
        <w:rPr>
          <w:b/>
          <w:sz w:val="24"/>
          <w:lang w:val="lt-LT"/>
        </w:rPr>
        <w:t xml:space="preserve"> </w:t>
      </w:r>
      <w:r w:rsidR="00380CC2" w:rsidRPr="00AA76A8">
        <w:rPr>
          <w:i/>
          <w:sz w:val="24"/>
          <w:lang w:val="lt-LT"/>
        </w:rPr>
        <w:t>20</w:t>
      </w:r>
      <w:r w:rsidR="00AF5147">
        <w:rPr>
          <w:i/>
          <w:sz w:val="24"/>
          <w:lang w:val="lt-LT"/>
        </w:rPr>
        <w:t>1</w:t>
      </w:r>
      <w:r w:rsidR="0011154D">
        <w:rPr>
          <w:i/>
          <w:sz w:val="24"/>
          <w:lang w:val="lt-LT"/>
        </w:rPr>
        <w:t>9</w:t>
      </w:r>
      <w:r w:rsidR="00C51CE6">
        <w:rPr>
          <w:i/>
          <w:sz w:val="24"/>
          <w:lang w:val="lt-LT"/>
        </w:rPr>
        <w:t xml:space="preserve"> </w:t>
      </w:r>
      <w:r w:rsidR="001A502F">
        <w:rPr>
          <w:i/>
          <w:sz w:val="24"/>
          <w:lang w:val="lt-LT"/>
        </w:rPr>
        <w:t>m.</w:t>
      </w:r>
      <w:r w:rsidR="00177B73">
        <w:rPr>
          <w:i/>
          <w:sz w:val="24"/>
          <w:lang w:val="lt-LT"/>
        </w:rPr>
        <w:t xml:space="preserve"> liepos 2</w:t>
      </w:r>
      <w:r w:rsidR="0011154D">
        <w:rPr>
          <w:i/>
          <w:sz w:val="24"/>
          <w:lang w:val="lt-LT"/>
        </w:rPr>
        <w:t>7</w:t>
      </w:r>
      <w:r w:rsidR="003742D9">
        <w:rPr>
          <w:i/>
          <w:sz w:val="24"/>
          <w:lang w:val="lt-LT"/>
        </w:rPr>
        <w:t xml:space="preserve"> </w:t>
      </w:r>
      <w:r w:rsidR="003C7E3B">
        <w:rPr>
          <w:i/>
          <w:sz w:val="24"/>
          <w:lang w:val="lt-LT"/>
        </w:rPr>
        <w:t>d.</w:t>
      </w:r>
    </w:p>
    <w:p w:rsidR="00864AAA" w:rsidRPr="00EC58A8" w:rsidRDefault="00864AAA">
      <w:pPr>
        <w:spacing w:line="360" w:lineRule="auto"/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</w:t>
      </w:r>
      <w:r w:rsidR="007F65AF">
        <w:rPr>
          <w:sz w:val="24"/>
          <w:lang w:val="lt-LT"/>
        </w:rPr>
        <w:t xml:space="preserve">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EC58A8">
        <w:rPr>
          <w:b/>
          <w:bCs/>
          <w:sz w:val="24"/>
          <w:lang w:val="pt-BR"/>
        </w:rPr>
        <w:t xml:space="preserve"> data,</w:t>
      </w:r>
    </w:p>
    <w:p w:rsidR="00FF6F5A" w:rsidRPr="00D97581" w:rsidRDefault="00864AAA" w:rsidP="00D803B1">
      <w:pPr>
        <w:ind w:left="284"/>
        <w:jc w:val="both"/>
        <w:rPr>
          <w:i/>
          <w:sz w:val="24"/>
          <w:lang w:val="lt-LT"/>
        </w:rPr>
      </w:pPr>
      <w:r w:rsidRPr="00F90A09">
        <w:rPr>
          <w:b/>
          <w:bCs/>
          <w:sz w:val="24"/>
          <w:lang w:val="pt-BR"/>
        </w:rPr>
        <w:t>i</w:t>
      </w:r>
      <w:r>
        <w:rPr>
          <w:b/>
          <w:bCs/>
          <w:sz w:val="24"/>
          <w:lang w:val="lt-LT"/>
        </w:rPr>
        <w:t xml:space="preserve">šdavusi institucija: </w:t>
      </w:r>
      <w:bookmarkStart w:id="0" w:name="_GoBack"/>
      <w:bookmarkEnd w:id="0"/>
      <w:r w:rsidR="00FF6F5A" w:rsidRPr="00144564">
        <w:rPr>
          <w:bCs/>
          <w:i/>
          <w:sz w:val="24"/>
          <w:lang w:val="lt-LT"/>
        </w:rPr>
        <w:t xml:space="preserve">Verstis </w:t>
      </w:r>
      <w:r w:rsidR="00D803B1">
        <w:rPr>
          <w:bCs/>
          <w:i/>
          <w:sz w:val="24"/>
          <w:lang w:val="lt-LT"/>
        </w:rPr>
        <w:t xml:space="preserve">sezonine </w:t>
      </w:r>
      <w:r w:rsidR="00FF6F5A" w:rsidRPr="00144564">
        <w:rPr>
          <w:bCs/>
          <w:i/>
          <w:sz w:val="24"/>
          <w:lang w:val="lt-LT"/>
        </w:rPr>
        <w:t>mažmenine prekyba</w:t>
      </w:r>
      <w:r w:rsidR="00602E8F">
        <w:rPr>
          <w:bCs/>
          <w:i/>
          <w:sz w:val="24"/>
          <w:lang w:val="lt-LT"/>
        </w:rPr>
        <w:t xml:space="preserve"> alumi, alaus mišiniais su nealkoholiniais </w:t>
      </w:r>
      <w:r w:rsidR="00D803B1">
        <w:rPr>
          <w:bCs/>
          <w:i/>
          <w:sz w:val="24"/>
          <w:lang w:val="lt-LT"/>
        </w:rPr>
        <w:t xml:space="preserve"> </w:t>
      </w:r>
      <w:r w:rsidR="00602E8F">
        <w:rPr>
          <w:bCs/>
          <w:i/>
          <w:sz w:val="24"/>
          <w:lang w:val="lt-LT"/>
        </w:rPr>
        <w:t>gėrimais, natūr</w:t>
      </w:r>
      <w:r w:rsidR="00D803B1">
        <w:rPr>
          <w:bCs/>
          <w:i/>
          <w:sz w:val="24"/>
          <w:lang w:val="lt-LT"/>
        </w:rPr>
        <w:t>alios fermentacijos sidru, kurių</w:t>
      </w:r>
      <w:r w:rsidR="00602E8F">
        <w:rPr>
          <w:bCs/>
          <w:i/>
          <w:sz w:val="24"/>
          <w:lang w:val="lt-LT"/>
        </w:rPr>
        <w:t xml:space="preserve"> tūrinė etilo alkoholio koncentracija neviršija 7,5 procento, kurortinio, poilsio ir tur</w:t>
      </w:r>
      <w:r w:rsidR="0011154D">
        <w:rPr>
          <w:bCs/>
          <w:i/>
          <w:sz w:val="24"/>
          <w:lang w:val="lt-LT"/>
        </w:rPr>
        <w:t>izmo sezonų laikotarpiu, Nr. 111</w:t>
      </w:r>
      <w:r w:rsidR="00602E8F">
        <w:rPr>
          <w:bCs/>
          <w:i/>
          <w:sz w:val="24"/>
          <w:lang w:val="lt-LT"/>
        </w:rPr>
        <w:t>-K, 201</w:t>
      </w:r>
      <w:r w:rsidR="0011154D">
        <w:rPr>
          <w:bCs/>
          <w:i/>
          <w:sz w:val="24"/>
          <w:lang w:val="lt-LT"/>
        </w:rPr>
        <w:t>9</w:t>
      </w:r>
      <w:r w:rsidR="00AF5147">
        <w:rPr>
          <w:bCs/>
          <w:i/>
          <w:sz w:val="24"/>
          <w:lang w:val="lt-LT"/>
        </w:rPr>
        <w:t>-0</w:t>
      </w:r>
      <w:r w:rsidR="00177B73">
        <w:rPr>
          <w:bCs/>
          <w:i/>
          <w:sz w:val="24"/>
          <w:lang w:val="lt-LT"/>
        </w:rPr>
        <w:t>4</w:t>
      </w:r>
      <w:r w:rsidR="00AF5147">
        <w:rPr>
          <w:bCs/>
          <w:i/>
          <w:sz w:val="24"/>
          <w:lang w:val="lt-LT"/>
        </w:rPr>
        <w:t>-</w:t>
      </w:r>
      <w:r w:rsidR="0011154D">
        <w:rPr>
          <w:bCs/>
          <w:i/>
          <w:sz w:val="24"/>
          <w:lang w:val="lt-LT"/>
        </w:rPr>
        <w:t>24</w:t>
      </w:r>
      <w:r w:rsidR="00602E8F">
        <w:rPr>
          <w:bCs/>
          <w:i/>
          <w:sz w:val="24"/>
          <w:lang w:val="lt-LT"/>
        </w:rPr>
        <w:t>, Šakių r. sav., administracija</w:t>
      </w:r>
      <w:r w:rsidR="00FF6F5A">
        <w:rPr>
          <w:i/>
          <w:sz w:val="24"/>
          <w:lang w:val="lt-LT"/>
        </w:rPr>
        <w:t xml:space="preserve"> </w:t>
      </w:r>
    </w:p>
    <w:p w:rsidR="006B6C13" w:rsidRPr="00EC58A8" w:rsidRDefault="00864AAA" w:rsidP="00144564">
      <w:pPr>
        <w:spacing w:line="360" w:lineRule="auto"/>
        <w:rPr>
          <w:i/>
          <w:sz w:val="24"/>
          <w:szCs w:val="24"/>
          <w:lang w:val="pt-BR"/>
        </w:rPr>
      </w:pPr>
      <w:r w:rsidRPr="00F90A09">
        <w:rPr>
          <w:b/>
          <w:sz w:val="24"/>
          <w:szCs w:val="24"/>
          <w:lang w:val="pt-BR"/>
        </w:rPr>
        <w:t xml:space="preserve">    </w:t>
      </w:r>
      <w:r w:rsidRPr="00F90A09">
        <w:rPr>
          <w:b/>
          <w:i/>
          <w:sz w:val="24"/>
          <w:szCs w:val="24"/>
          <w:lang w:val="pt-BR"/>
        </w:rPr>
        <w:t xml:space="preserve"> </w:t>
      </w:r>
      <w:r w:rsidRPr="00EC58A8">
        <w:rPr>
          <w:b/>
          <w:sz w:val="24"/>
          <w:szCs w:val="24"/>
          <w:lang w:val="pt-BR"/>
        </w:rPr>
        <w:t>Licencijos išdavimo data</w:t>
      </w:r>
      <w:r w:rsidRPr="00EC58A8">
        <w:rPr>
          <w:b/>
          <w:i/>
          <w:sz w:val="24"/>
          <w:szCs w:val="24"/>
          <w:lang w:val="pt-BR"/>
        </w:rPr>
        <w:t xml:space="preserve">: </w:t>
      </w:r>
      <w:r w:rsidRPr="00EC58A8">
        <w:rPr>
          <w:i/>
          <w:sz w:val="24"/>
          <w:szCs w:val="24"/>
          <w:lang w:val="pt-BR"/>
        </w:rPr>
        <w:t xml:space="preserve"> </w:t>
      </w:r>
      <w:r w:rsidR="000E3D86" w:rsidRPr="00EC58A8">
        <w:rPr>
          <w:i/>
          <w:sz w:val="24"/>
          <w:szCs w:val="24"/>
          <w:lang w:val="pt-BR"/>
        </w:rPr>
        <w:t>201</w:t>
      </w:r>
      <w:r w:rsidR="0011154D">
        <w:rPr>
          <w:i/>
          <w:sz w:val="24"/>
          <w:szCs w:val="24"/>
          <w:lang w:val="pt-BR"/>
        </w:rPr>
        <w:t>9</w:t>
      </w:r>
      <w:r w:rsidR="00177B73">
        <w:rPr>
          <w:i/>
          <w:sz w:val="24"/>
          <w:szCs w:val="24"/>
          <w:lang w:val="pt-BR"/>
        </w:rPr>
        <w:t>-07-</w:t>
      </w:r>
    </w:p>
    <w:p w:rsidR="00864AAA" w:rsidRDefault="00944FDC" w:rsidP="00AF5147">
      <w:pPr>
        <w:pStyle w:val="Antrat3"/>
        <w:spacing w:line="240" w:lineRule="auto"/>
      </w:pPr>
      <w:r>
        <w:rPr>
          <w:b/>
        </w:rPr>
        <w:t xml:space="preserve">     </w:t>
      </w:r>
      <w:r w:rsidR="00864AAA" w:rsidRPr="0011154D">
        <w:rPr>
          <w:bCs/>
        </w:rPr>
        <w:t>Administracijos direktori</w:t>
      </w:r>
      <w:r w:rsidR="00AF5147" w:rsidRPr="0011154D">
        <w:rPr>
          <w:bCs/>
        </w:rPr>
        <w:t>us</w:t>
      </w:r>
      <w:r w:rsidR="00AF5147">
        <w:rPr>
          <w:b/>
        </w:rPr>
        <w:t xml:space="preserve"> </w:t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  <w:t xml:space="preserve">       </w:t>
      </w:r>
      <w:r w:rsidR="00AF5147" w:rsidRPr="00AF5147">
        <w:t>Dainius Grincevičius</w:t>
      </w:r>
    </w:p>
    <w:p w:rsidR="0011154D" w:rsidRDefault="00177B73" w:rsidP="00C51CE6">
      <w:pPr>
        <w:rPr>
          <w:lang w:val="lt-LT"/>
        </w:rPr>
      </w:pPr>
      <w:r>
        <w:rPr>
          <w:lang w:val="lt-LT"/>
        </w:rPr>
        <w:tab/>
      </w:r>
    </w:p>
    <w:p w:rsidR="001A502F" w:rsidRDefault="00177B73" w:rsidP="00C51CE6">
      <w:pPr>
        <w:rPr>
          <w:sz w:val="24"/>
          <w:szCs w:val="24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="001A502F" w:rsidRPr="001A502F">
        <w:rPr>
          <w:sz w:val="24"/>
          <w:szCs w:val="24"/>
          <w:lang w:val="lt-LT"/>
        </w:rPr>
        <w:t>A.V.</w:t>
      </w:r>
    </w:p>
    <w:p w:rsidR="0011154D" w:rsidRPr="001340FE" w:rsidRDefault="00E67676" w:rsidP="0011154D">
      <w:pPr>
        <w:overflowPunct w:val="0"/>
        <w:ind w:firstLine="142"/>
        <w:rPr>
          <w:lang w:val="lt-LT"/>
        </w:rPr>
      </w:pPr>
      <w:r>
        <w:rPr>
          <w:lang w:val="lt-LT"/>
        </w:rPr>
        <w:t xml:space="preserve">    </w:t>
      </w:r>
      <w:r w:rsidR="0011154D">
        <w:rPr>
          <w:lang w:val="lt-LT"/>
        </w:rPr>
        <w:t xml:space="preserve"> </w:t>
      </w:r>
      <w:r w:rsidR="004D02C9">
        <w:rPr>
          <w:lang w:val="lt-LT"/>
        </w:rPr>
        <w:t xml:space="preserve"> </w:t>
      </w:r>
      <w:r w:rsidR="0011154D" w:rsidRPr="001340FE">
        <w:rPr>
          <w:lang w:val="lt-LT"/>
        </w:rPr>
        <w:t>Parengė</w:t>
      </w:r>
    </w:p>
    <w:p w:rsidR="0011154D" w:rsidRPr="001340FE" w:rsidRDefault="0011154D" w:rsidP="0011154D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11154D" w:rsidRPr="001340FE" w:rsidRDefault="0011154D" w:rsidP="0011154D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E67676" w:rsidRPr="00A038E9" w:rsidRDefault="0011154D" w:rsidP="0011154D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Ingrida Maksvytienė</w:t>
      </w:r>
    </w:p>
    <w:sectPr w:rsidR="00E67676" w:rsidRPr="00A038E9" w:rsidSect="00E67676">
      <w:pgSz w:w="11907" w:h="16840" w:code="9"/>
      <w:pgMar w:top="425" w:right="567" w:bottom="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39F" w:rsidRDefault="0002039F">
      <w:r>
        <w:separator/>
      </w:r>
    </w:p>
  </w:endnote>
  <w:endnote w:type="continuationSeparator" w:id="0">
    <w:p w:rsidR="0002039F" w:rsidRDefault="0002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39F" w:rsidRDefault="0002039F">
      <w:r>
        <w:separator/>
      </w:r>
    </w:p>
  </w:footnote>
  <w:footnote w:type="continuationSeparator" w:id="0">
    <w:p w:rsidR="0002039F" w:rsidRDefault="000203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7D4E"/>
    <w:rsid w:val="0002039F"/>
    <w:rsid w:val="00022102"/>
    <w:rsid w:val="00024785"/>
    <w:rsid w:val="00033D2C"/>
    <w:rsid w:val="000342DC"/>
    <w:rsid w:val="000356BD"/>
    <w:rsid w:val="00035740"/>
    <w:rsid w:val="000426C2"/>
    <w:rsid w:val="000524F3"/>
    <w:rsid w:val="00077E25"/>
    <w:rsid w:val="0008322B"/>
    <w:rsid w:val="00087DB7"/>
    <w:rsid w:val="00095F22"/>
    <w:rsid w:val="000A230A"/>
    <w:rsid w:val="000A2A2F"/>
    <w:rsid w:val="000A3555"/>
    <w:rsid w:val="000A4827"/>
    <w:rsid w:val="000C0BCA"/>
    <w:rsid w:val="000E3D86"/>
    <w:rsid w:val="000F5259"/>
    <w:rsid w:val="001041C9"/>
    <w:rsid w:val="0011154D"/>
    <w:rsid w:val="00113098"/>
    <w:rsid w:val="00115957"/>
    <w:rsid w:val="00125989"/>
    <w:rsid w:val="001350D7"/>
    <w:rsid w:val="00144564"/>
    <w:rsid w:val="00147179"/>
    <w:rsid w:val="00147996"/>
    <w:rsid w:val="001573D7"/>
    <w:rsid w:val="0016120C"/>
    <w:rsid w:val="00170EEA"/>
    <w:rsid w:val="00174086"/>
    <w:rsid w:val="00177B73"/>
    <w:rsid w:val="00185106"/>
    <w:rsid w:val="00192EC8"/>
    <w:rsid w:val="001A0F8D"/>
    <w:rsid w:val="001A3D3E"/>
    <w:rsid w:val="001A502F"/>
    <w:rsid w:val="001B316C"/>
    <w:rsid w:val="001B3CF0"/>
    <w:rsid w:val="001B5C95"/>
    <w:rsid w:val="001C186C"/>
    <w:rsid w:val="001E4B13"/>
    <w:rsid w:val="001E57B5"/>
    <w:rsid w:val="001F3407"/>
    <w:rsid w:val="00200650"/>
    <w:rsid w:val="00201B87"/>
    <w:rsid w:val="00202F53"/>
    <w:rsid w:val="00204FED"/>
    <w:rsid w:val="00215917"/>
    <w:rsid w:val="00216C9B"/>
    <w:rsid w:val="00217ED8"/>
    <w:rsid w:val="00224D32"/>
    <w:rsid w:val="002250DF"/>
    <w:rsid w:val="00231A24"/>
    <w:rsid w:val="002362E4"/>
    <w:rsid w:val="00236D50"/>
    <w:rsid w:val="00241DD4"/>
    <w:rsid w:val="00252533"/>
    <w:rsid w:val="002566D0"/>
    <w:rsid w:val="00257E6D"/>
    <w:rsid w:val="0026237D"/>
    <w:rsid w:val="002664D1"/>
    <w:rsid w:val="0027019E"/>
    <w:rsid w:val="00271509"/>
    <w:rsid w:val="00280518"/>
    <w:rsid w:val="00281219"/>
    <w:rsid w:val="0028511A"/>
    <w:rsid w:val="0028747F"/>
    <w:rsid w:val="00290729"/>
    <w:rsid w:val="00290CA1"/>
    <w:rsid w:val="002B2BDE"/>
    <w:rsid w:val="002B50A0"/>
    <w:rsid w:val="002C00D6"/>
    <w:rsid w:val="002C090C"/>
    <w:rsid w:val="002C43A4"/>
    <w:rsid w:val="002E6642"/>
    <w:rsid w:val="00300409"/>
    <w:rsid w:val="00307360"/>
    <w:rsid w:val="0031757D"/>
    <w:rsid w:val="00321FA5"/>
    <w:rsid w:val="003276BD"/>
    <w:rsid w:val="0033089F"/>
    <w:rsid w:val="00332999"/>
    <w:rsid w:val="003505B1"/>
    <w:rsid w:val="00350BE6"/>
    <w:rsid w:val="003554F3"/>
    <w:rsid w:val="003719A2"/>
    <w:rsid w:val="003720EE"/>
    <w:rsid w:val="003742D9"/>
    <w:rsid w:val="00374642"/>
    <w:rsid w:val="00375172"/>
    <w:rsid w:val="00380CC2"/>
    <w:rsid w:val="003868A6"/>
    <w:rsid w:val="003A7206"/>
    <w:rsid w:val="003B0E16"/>
    <w:rsid w:val="003B455E"/>
    <w:rsid w:val="003C13B5"/>
    <w:rsid w:val="003C450B"/>
    <w:rsid w:val="003C64F9"/>
    <w:rsid w:val="003C7C4B"/>
    <w:rsid w:val="003C7E3B"/>
    <w:rsid w:val="003D20F4"/>
    <w:rsid w:val="003D2898"/>
    <w:rsid w:val="003D55B4"/>
    <w:rsid w:val="003D5D11"/>
    <w:rsid w:val="003E1121"/>
    <w:rsid w:val="003E1D82"/>
    <w:rsid w:val="003F06F3"/>
    <w:rsid w:val="00413E96"/>
    <w:rsid w:val="00415016"/>
    <w:rsid w:val="004244FD"/>
    <w:rsid w:val="004312DD"/>
    <w:rsid w:val="00432EDE"/>
    <w:rsid w:val="00435464"/>
    <w:rsid w:val="0043688B"/>
    <w:rsid w:val="004421C5"/>
    <w:rsid w:val="00450988"/>
    <w:rsid w:val="00451294"/>
    <w:rsid w:val="0045356B"/>
    <w:rsid w:val="004552BA"/>
    <w:rsid w:val="00456528"/>
    <w:rsid w:val="004613DA"/>
    <w:rsid w:val="00466C8E"/>
    <w:rsid w:val="004779A9"/>
    <w:rsid w:val="0048056B"/>
    <w:rsid w:val="00490C18"/>
    <w:rsid w:val="00491FA6"/>
    <w:rsid w:val="004A635C"/>
    <w:rsid w:val="004A6B43"/>
    <w:rsid w:val="004A6F07"/>
    <w:rsid w:val="004C5870"/>
    <w:rsid w:val="004D02C9"/>
    <w:rsid w:val="004E58E8"/>
    <w:rsid w:val="004F0ACD"/>
    <w:rsid w:val="005065C2"/>
    <w:rsid w:val="00515EAB"/>
    <w:rsid w:val="0051698B"/>
    <w:rsid w:val="0052178E"/>
    <w:rsid w:val="00522A2A"/>
    <w:rsid w:val="00531035"/>
    <w:rsid w:val="00531EC6"/>
    <w:rsid w:val="00532B45"/>
    <w:rsid w:val="005615B1"/>
    <w:rsid w:val="005627CC"/>
    <w:rsid w:val="005640F5"/>
    <w:rsid w:val="005758F0"/>
    <w:rsid w:val="005768B7"/>
    <w:rsid w:val="00582EFC"/>
    <w:rsid w:val="00584E33"/>
    <w:rsid w:val="00594A0A"/>
    <w:rsid w:val="005B19D3"/>
    <w:rsid w:val="005B3699"/>
    <w:rsid w:val="005B3B00"/>
    <w:rsid w:val="005D3ED7"/>
    <w:rsid w:val="005D48EC"/>
    <w:rsid w:val="005D5F4F"/>
    <w:rsid w:val="005E288D"/>
    <w:rsid w:val="005F5302"/>
    <w:rsid w:val="005F6EC8"/>
    <w:rsid w:val="005F75A5"/>
    <w:rsid w:val="00600E6D"/>
    <w:rsid w:val="00602E8F"/>
    <w:rsid w:val="006114C4"/>
    <w:rsid w:val="00617BF1"/>
    <w:rsid w:val="0062136C"/>
    <w:rsid w:val="00636EE3"/>
    <w:rsid w:val="00641075"/>
    <w:rsid w:val="0064578C"/>
    <w:rsid w:val="00647810"/>
    <w:rsid w:val="00651651"/>
    <w:rsid w:val="00652628"/>
    <w:rsid w:val="0066030D"/>
    <w:rsid w:val="0066131B"/>
    <w:rsid w:val="00666EB0"/>
    <w:rsid w:val="00677F9A"/>
    <w:rsid w:val="006844A6"/>
    <w:rsid w:val="00693DFA"/>
    <w:rsid w:val="00695009"/>
    <w:rsid w:val="006958E1"/>
    <w:rsid w:val="006A5F90"/>
    <w:rsid w:val="006B6C13"/>
    <w:rsid w:val="006D2195"/>
    <w:rsid w:val="006E38F2"/>
    <w:rsid w:val="006F2567"/>
    <w:rsid w:val="006F2831"/>
    <w:rsid w:val="006F35DC"/>
    <w:rsid w:val="006F3A95"/>
    <w:rsid w:val="006F6CA0"/>
    <w:rsid w:val="007000B1"/>
    <w:rsid w:val="007075C4"/>
    <w:rsid w:val="00712BB1"/>
    <w:rsid w:val="0071449A"/>
    <w:rsid w:val="00715FE9"/>
    <w:rsid w:val="007366EF"/>
    <w:rsid w:val="00740C9D"/>
    <w:rsid w:val="00740FB5"/>
    <w:rsid w:val="00765540"/>
    <w:rsid w:val="00772908"/>
    <w:rsid w:val="007816B9"/>
    <w:rsid w:val="007839ED"/>
    <w:rsid w:val="00785505"/>
    <w:rsid w:val="00795BE1"/>
    <w:rsid w:val="007973BF"/>
    <w:rsid w:val="007A0EC2"/>
    <w:rsid w:val="007B07C1"/>
    <w:rsid w:val="007E1233"/>
    <w:rsid w:val="007F65AF"/>
    <w:rsid w:val="00802534"/>
    <w:rsid w:val="00814586"/>
    <w:rsid w:val="00815A3E"/>
    <w:rsid w:val="00820D3F"/>
    <w:rsid w:val="00821584"/>
    <w:rsid w:val="008379B1"/>
    <w:rsid w:val="00837A2A"/>
    <w:rsid w:val="008444D9"/>
    <w:rsid w:val="00845D43"/>
    <w:rsid w:val="008479B7"/>
    <w:rsid w:val="0085529A"/>
    <w:rsid w:val="00864AAA"/>
    <w:rsid w:val="00864E99"/>
    <w:rsid w:val="008773C1"/>
    <w:rsid w:val="00877A22"/>
    <w:rsid w:val="00883796"/>
    <w:rsid w:val="008B3DA5"/>
    <w:rsid w:val="008B754B"/>
    <w:rsid w:val="008C16AA"/>
    <w:rsid w:val="008C390C"/>
    <w:rsid w:val="008C75E3"/>
    <w:rsid w:val="008F3711"/>
    <w:rsid w:val="008F4974"/>
    <w:rsid w:val="009006E0"/>
    <w:rsid w:val="00901189"/>
    <w:rsid w:val="00902BCC"/>
    <w:rsid w:val="00902F8F"/>
    <w:rsid w:val="00905DA8"/>
    <w:rsid w:val="009067C9"/>
    <w:rsid w:val="0090778C"/>
    <w:rsid w:val="00912A8A"/>
    <w:rsid w:val="009144A0"/>
    <w:rsid w:val="00915095"/>
    <w:rsid w:val="009411FA"/>
    <w:rsid w:val="00942AEA"/>
    <w:rsid w:val="00944B5A"/>
    <w:rsid w:val="00944FDC"/>
    <w:rsid w:val="00962E77"/>
    <w:rsid w:val="00967408"/>
    <w:rsid w:val="00967A5E"/>
    <w:rsid w:val="00970B93"/>
    <w:rsid w:val="00970E69"/>
    <w:rsid w:val="0097487D"/>
    <w:rsid w:val="00991AF5"/>
    <w:rsid w:val="009A14FA"/>
    <w:rsid w:val="009B4B93"/>
    <w:rsid w:val="009C60B8"/>
    <w:rsid w:val="009C7DD1"/>
    <w:rsid w:val="009D1D71"/>
    <w:rsid w:val="009E01E6"/>
    <w:rsid w:val="009F0ADC"/>
    <w:rsid w:val="009F3805"/>
    <w:rsid w:val="009F6276"/>
    <w:rsid w:val="00A118CB"/>
    <w:rsid w:val="00A12950"/>
    <w:rsid w:val="00A2351D"/>
    <w:rsid w:val="00A31905"/>
    <w:rsid w:val="00A34F6E"/>
    <w:rsid w:val="00A40849"/>
    <w:rsid w:val="00A509EF"/>
    <w:rsid w:val="00A55EC7"/>
    <w:rsid w:val="00A626D1"/>
    <w:rsid w:val="00A63133"/>
    <w:rsid w:val="00A63314"/>
    <w:rsid w:val="00A6382F"/>
    <w:rsid w:val="00A63CA6"/>
    <w:rsid w:val="00A65808"/>
    <w:rsid w:val="00A66C2D"/>
    <w:rsid w:val="00A8296D"/>
    <w:rsid w:val="00A835DB"/>
    <w:rsid w:val="00A957B2"/>
    <w:rsid w:val="00AA0733"/>
    <w:rsid w:val="00AA37B2"/>
    <w:rsid w:val="00AA76A8"/>
    <w:rsid w:val="00AB36A9"/>
    <w:rsid w:val="00AB550D"/>
    <w:rsid w:val="00AC10E6"/>
    <w:rsid w:val="00AD2D3B"/>
    <w:rsid w:val="00AD4864"/>
    <w:rsid w:val="00AD4B48"/>
    <w:rsid w:val="00AD5D17"/>
    <w:rsid w:val="00AE6AB1"/>
    <w:rsid w:val="00AF2992"/>
    <w:rsid w:val="00AF5147"/>
    <w:rsid w:val="00AF589C"/>
    <w:rsid w:val="00B00443"/>
    <w:rsid w:val="00B00FA6"/>
    <w:rsid w:val="00B01C82"/>
    <w:rsid w:val="00B03DD0"/>
    <w:rsid w:val="00B048DC"/>
    <w:rsid w:val="00B12811"/>
    <w:rsid w:val="00B1548E"/>
    <w:rsid w:val="00B15936"/>
    <w:rsid w:val="00B23935"/>
    <w:rsid w:val="00B23CEA"/>
    <w:rsid w:val="00B250DB"/>
    <w:rsid w:val="00B2627D"/>
    <w:rsid w:val="00B264CA"/>
    <w:rsid w:val="00B265E2"/>
    <w:rsid w:val="00B31914"/>
    <w:rsid w:val="00B33153"/>
    <w:rsid w:val="00B45C2C"/>
    <w:rsid w:val="00B61A0A"/>
    <w:rsid w:val="00B7024F"/>
    <w:rsid w:val="00B7372C"/>
    <w:rsid w:val="00B77C55"/>
    <w:rsid w:val="00B97537"/>
    <w:rsid w:val="00BA2846"/>
    <w:rsid w:val="00BA6EC2"/>
    <w:rsid w:val="00BB305C"/>
    <w:rsid w:val="00BD7E0D"/>
    <w:rsid w:val="00BE4FD0"/>
    <w:rsid w:val="00BE56CD"/>
    <w:rsid w:val="00BE7F4D"/>
    <w:rsid w:val="00BF4F54"/>
    <w:rsid w:val="00C04D22"/>
    <w:rsid w:val="00C06B8E"/>
    <w:rsid w:val="00C1063C"/>
    <w:rsid w:val="00C22312"/>
    <w:rsid w:val="00C2662E"/>
    <w:rsid w:val="00C30A4A"/>
    <w:rsid w:val="00C42097"/>
    <w:rsid w:val="00C51CE6"/>
    <w:rsid w:val="00C52B5A"/>
    <w:rsid w:val="00C65B00"/>
    <w:rsid w:val="00C67C5D"/>
    <w:rsid w:val="00C778D1"/>
    <w:rsid w:val="00CA1A6D"/>
    <w:rsid w:val="00CA2397"/>
    <w:rsid w:val="00CA4194"/>
    <w:rsid w:val="00CA4360"/>
    <w:rsid w:val="00CA5A48"/>
    <w:rsid w:val="00CA6935"/>
    <w:rsid w:val="00CA7C21"/>
    <w:rsid w:val="00CC0D25"/>
    <w:rsid w:val="00CC2352"/>
    <w:rsid w:val="00CC263F"/>
    <w:rsid w:val="00CD00CB"/>
    <w:rsid w:val="00CD0DF9"/>
    <w:rsid w:val="00CE3FB5"/>
    <w:rsid w:val="00CE6462"/>
    <w:rsid w:val="00CE6C1F"/>
    <w:rsid w:val="00CF206A"/>
    <w:rsid w:val="00CF4B2E"/>
    <w:rsid w:val="00D01B8C"/>
    <w:rsid w:val="00D04C95"/>
    <w:rsid w:val="00D13F82"/>
    <w:rsid w:val="00D377B9"/>
    <w:rsid w:val="00D45158"/>
    <w:rsid w:val="00D455C1"/>
    <w:rsid w:val="00D45BAF"/>
    <w:rsid w:val="00D52C57"/>
    <w:rsid w:val="00D621EB"/>
    <w:rsid w:val="00D651BD"/>
    <w:rsid w:val="00D803B1"/>
    <w:rsid w:val="00D86AFF"/>
    <w:rsid w:val="00D9420E"/>
    <w:rsid w:val="00D96828"/>
    <w:rsid w:val="00D968AD"/>
    <w:rsid w:val="00D97581"/>
    <w:rsid w:val="00DA0633"/>
    <w:rsid w:val="00DA39F6"/>
    <w:rsid w:val="00DB5741"/>
    <w:rsid w:val="00DF377C"/>
    <w:rsid w:val="00E21D94"/>
    <w:rsid w:val="00E22C27"/>
    <w:rsid w:val="00E243F7"/>
    <w:rsid w:val="00E33B96"/>
    <w:rsid w:val="00E33C9E"/>
    <w:rsid w:val="00E43652"/>
    <w:rsid w:val="00E47345"/>
    <w:rsid w:val="00E50F6C"/>
    <w:rsid w:val="00E53FB6"/>
    <w:rsid w:val="00E575A9"/>
    <w:rsid w:val="00E61082"/>
    <w:rsid w:val="00E65BA0"/>
    <w:rsid w:val="00E668E1"/>
    <w:rsid w:val="00E67676"/>
    <w:rsid w:val="00E72A46"/>
    <w:rsid w:val="00E8045A"/>
    <w:rsid w:val="00E8153B"/>
    <w:rsid w:val="00E952C3"/>
    <w:rsid w:val="00EA6C2B"/>
    <w:rsid w:val="00EB227F"/>
    <w:rsid w:val="00EB4351"/>
    <w:rsid w:val="00EB7172"/>
    <w:rsid w:val="00EC58A8"/>
    <w:rsid w:val="00EE15F6"/>
    <w:rsid w:val="00EF52BB"/>
    <w:rsid w:val="00F038DD"/>
    <w:rsid w:val="00F07C7A"/>
    <w:rsid w:val="00F10626"/>
    <w:rsid w:val="00F16CE4"/>
    <w:rsid w:val="00F21C38"/>
    <w:rsid w:val="00F3234A"/>
    <w:rsid w:val="00F37C2B"/>
    <w:rsid w:val="00F40234"/>
    <w:rsid w:val="00F67C4C"/>
    <w:rsid w:val="00F76C76"/>
    <w:rsid w:val="00F82812"/>
    <w:rsid w:val="00F842CC"/>
    <w:rsid w:val="00F84BD6"/>
    <w:rsid w:val="00F90A09"/>
    <w:rsid w:val="00F92541"/>
    <w:rsid w:val="00F957B2"/>
    <w:rsid w:val="00FA0D4A"/>
    <w:rsid w:val="00FA56A8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16E1BE-F318-4B1F-B439-F50E5579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17</TotalTime>
  <Pages>1</Pages>
  <Words>1227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10</cp:revision>
  <cp:lastPrinted>2015-09-23T06:17:00Z</cp:lastPrinted>
  <dcterms:created xsi:type="dcterms:W3CDTF">2018-07-16T07:59:00Z</dcterms:created>
  <dcterms:modified xsi:type="dcterms:W3CDTF">2019-07-03T14:31:00Z</dcterms:modified>
</cp:coreProperties>
</file>