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7DA16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Default="00820358">
      <w:pPr>
        <w:jc w:val="center"/>
        <w:rPr>
          <w:b/>
          <w:bCs/>
          <w:iCs/>
          <w:sz w:val="32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451773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145</w:t>
      </w:r>
      <w:r w:rsidR="00D56D91">
        <w:rPr>
          <w:b/>
          <w:bCs/>
          <w:sz w:val="28"/>
        </w:rPr>
        <w:t>7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„Gulbelė“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>
        <w:rPr>
          <w:i/>
          <w:sz w:val="24"/>
          <w:lang w:val="lt-LT"/>
        </w:rPr>
        <w:t>174278339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>
        <w:rPr>
          <w:i/>
          <w:iCs/>
          <w:sz w:val="24"/>
          <w:lang w:val="lt-LT"/>
        </w:rPr>
        <w:t>Šakiai, V. Kudirkos g. 61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D50F94" w:rsidRPr="00F7069A" w:rsidRDefault="00CF106E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 xml:space="preserve">Prekybos alkoholiniais gėrimais vieta:  </w:t>
      </w:r>
      <w:r w:rsidR="00C16F56" w:rsidRPr="00D968AD">
        <w:rPr>
          <w:bCs/>
          <w:i/>
          <w:iCs/>
          <w:sz w:val="24"/>
          <w:lang w:val="lt-LT"/>
        </w:rPr>
        <w:t>Palapinė,</w:t>
      </w:r>
      <w:r w:rsidR="00C16F56">
        <w:rPr>
          <w:bCs/>
          <w:i/>
          <w:iCs/>
          <w:sz w:val="24"/>
          <w:lang w:val="lt-LT"/>
        </w:rPr>
        <w:t xml:space="preserve"> Sintautų sen., Veršių kaimo poilsio parkas </w:t>
      </w:r>
    </w:p>
    <w:p w:rsidR="00820358" w:rsidRPr="00F7069A" w:rsidRDefault="00820358" w:rsidP="00294D1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 xml:space="preserve">: </w:t>
      </w:r>
      <w:r w:rsidR="00C16F56" w:rsidRPr="00C16F56">
        <w:rPr>
          <w:i/>
          <w:sz w:val="24"/>
          <w:lang w:val="lt-LT"/>
        </w:rPr>
        <w:t>1</w:t>
      </w:r>
      <w:r w:rsidR="00C16F56">
        <w:rPr>
          <w:i/>
          <w:sz w:val="24"/>
          <w:lang w:val="lt-LT"/>
        </w:rPr>
        <w:t>6.30</w:t>
      </w:r>
      <w:r w:rsidR="00C16F56" w:rsidRPr="00C16F56">
        <w:rPr>
          <w:i/>
          <w:sz w:val="24"/>
          <w:lang w:val="lt-LT"/>
        </w:rPr>
        <w:t>-24</w:t>
      </w:r>
      <w:r w:rsidR="00AE128E">
        <w:rPr>
          <w:i/>
          <w:sz w:val="24"/>
          <w:lang w:val="lt-LT"/>
        </w:rPr>
        <w:t>.00</w:t>
      </w:r>
      <w:r w:rsidR="00C16F56" w:rsidRPr="00C16F56">
        <w:rPr>
          <w:i/>
          <w:sz w:val="24"/>
          <w:lang w:val="lt-LT"/>
        </w:rPr>
        <w:t xml:space="preserve"> val</w:t>
      </w:r>
      <w:r w:rsidR="00C16F56">
        <w:rPr>
          <w:i/>
          <w:sz w:val="24"/>
          <w:lang w:val="lt-LT"/>
        </w:rPr>
        <w:t>.</w:t>
      </w:r>
      <w:r w:rsidRPr="00F7069A">
        <w:rPr>
          <w:bCs/>
          <w:i/>
          <w:iCs/>
          <w:sz w:val="24"/>
          <w:lang w:val="lt-LT"/>
        </w:rPr>
        <w:tab/>
      </w:r>
      <w:bookmarkStart w:id="0" w:name="_GoBack"/>
      <w:bookmarkEnd w:id="0"/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</w:t>
      </w:r>
      <w:r w:rsidR="00C16F56">
        <w:rPr>
          <w:b/>
          <w:sz w:val="24"/>
          <w:lang w:val="lt-LT"/>
        </w:rPr>
        <w:t xml:space="preserve"> (vartoti vietoje, išsinešti):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Pr="00F7069A">
        <w:rPr>
          <w:i/>
          <w:iCs/>
          <w:sz w:val="24"/>
          <w:lang w:val="lt-LT"/>
        </w:rPr>
        <w:t>Šakiai, V. Kudirkos g. 61.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F37B15">
        <w:rPr>
          <w:i/>
          <w:sz w:val="24"/>
          <w:lang w:val="lt-LT"/>
        </w:rPr>
        <w:t>liepos 12</w:t>
      </w:r>
      <w:r w:rsidRPr="00F7069A">
        <w:rPr>
          <w:i/>
          <w:sz w:val="24"/>
          <w:lang w:val="lt-LT"/>
        </w:rPr>
        <w:t xml:space="preserve"> d.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820358" w:rsidRPr="00D97581" w:rsidRDefault="00820358" w:rsidP="00FF6F5A">
      <w:pPr>
        <w:spacing w:line="360" w:lineRule="auto"/>
        <w:rPr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Pr="00F90A09">
        <w:rPr>
          <w:b/>
          <w:bCs/>
          <w:sz w:val="24"/>
          <w:lang w:val="pt-BR"/>
        </w:rPr>
        <w:t>i</w:t>
      </w:r>
      <w:proofErr w:type="spellStart"/>
      <w:r>
        <w:rPr>
          <w:b/>
          <w:bCs/>
          <w:sz w:val="24"/>
          <w:lang w:val="lt-LT"/>
        </w:rPr>
        <w:t>šdavusi</w:t>
      </w:r>
      <w:proofErr w:type="spellEnd"/>
      <w:r>
        <w:rPr>
          <w:b/>
          <w:bCs/>
          <w:sz w:val="24"/>
          <w:lang w:val="lt-LT"/>
        </w:rPr>
        <w:t xml:space="preserve"> institucija:  </w:t>
      </w:r>
      <w:r w:rsidRPr="00144564">
        <w:rPr>
          <w:bCs/>
          <w:i/>
          <w:sz w:val="24"/>
          <w:lang w:val="lt-LT"/>
        </w:rPr>
        <w:t xml:space="preserve">Verstis mažmenine prekyba </w:t>
      </w:r>
      <w:r>
        <w:rPr>
          <w:bCs/>
          <w:i/>
          <w:sz w:val="24"/>
          <w:lang w:val="lt-LT"/>
        </w:rPr>
        <w:t>alkoholiniais gėrimais</w:t>
      </w:r>
      <w:r>
        <w:rPr>
          <w:b/>
          <w:i/>
          <w:sz w:val="24"/>
          <w:lang w:val="lt-LT"/>
        </w:rPr>
        <w:t xml:space="preserve"> </w:t>
      </w:r>
      <w:r w:rsidRPr="00D97581">
        <w:rPr>
          <w:b/>
          <w:i/>
          <w:sz w:val="24"/>
          <w:lang w:val="lt-LT"/>
        </w:rPr>
        <w:t xml:space="preserve"> </w:t>
      </w:r>
      <w:r w:rsidRPr="00F40234">
        <w:rPr>
          <w:i/>
          <w:sz w:val="24"/>
          <w:lang w:val="lt-LT"/>
        </w:rPr>
        <w:t>Nr.47,</w:t>
      </w:r>
      <w:r w:rsidR="00AC49ED">
        <w:rPr>
          <w:i/>
          <w:sz w:val="24"/>
          <w:lang w:val="lt-LT"/>
        </w:rPr>
        <w:t xml:space="preserve"> </w:t>
      </w:r>
      <w:r>
        <w:rPr>
          <w:i/>
          <w:sz w:val="24"/>
          <w:lang w:val="lt-LT"/>
        </w:rPr>
        <w:t xml:space="preserve">1997-07-01,  Šakių r. sav.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</w:t>
      </w:r>
      <w:r w:rsidR="00F37B15">
        <w:rPr>
          <w:i/>
          <w:sz w:val="24"/>
          <w:szCs w:val="24"/>
          <w:lang w:val="pt-BR"/>
        </w:rPr>
        <w:t>7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Pr="000329D8" w:rsidRDefault="00820358" w:rsidP="000329D8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820358" w:rsidRDefault="00820358" w:rsidP="001340FE">
      <w:pPr>
        <w:overflowPunct w:val="0"/>
        <w:rPr>
          <w:sz w:val="24"/>
          <w:szCs w:val="24"/>
          <w:lang w:val="lt-LT"/>
        </w:rPr>
      </w:pPr>
    </w:p>
    <w:p w:rsidR="00D44B76" w:rsidRDefault="00D44B76" w:rsidP="00CF106E">
      <w:pPr>
        <w:overflowPunct w:val="0"/>
        <w:ind w:firstLine="425"/>
        <w:rPr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878" w:rsidRDefault="00357878">
      <w:r>
        <w:separator/>
      </w:r>
    </w:p>
  </w:endnote>
  <w:endnote w:type="continuationSeparator" w:id="0">
    <w:p w:rsidR="00357878" w:rsidRDefault="0035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50F94">
      <w:rPr>
        <w:noProof/>
        <w:sz w:val="12"/>
      </w:rPr>
      <w:t>C:\Users\imaksvytiene\Desktop\LICENCIJOS_LEIDIMAI\Licenciju isdavimui\Gulbele\vienk lic 1453 _Gulbele.docx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878" w:rsidRDefault="00357878">
      <w:r>
        <w:separator/>
      </w:r>
    </w:p>
  </w:footnote>
  <w:footnote w:type="continuationSeparator" w:id="0">
    <w:p w:rsidR="00357878" w:rsidRDefault="003578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77E25"/>
    <w:rsid w:val="00082292"/>
    <w:rsid w:val="0008322B"/>
    <w:rsid w:val="00087DB7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C186C"/>
    <w:rsid w:val="001E2B76"/>
    <w:rsid w:val="001E4B13"/>
    <w:rsid w:val="001E57B5"/>
    <w:rsid w:val="001F3407"/>
    <w:rsid w:val="00200650"/>
    <w:rsid w:val="00201B87"/>
    <w:rsid w:val="00215917"/>
    <w:rsid w:val="00216C9B"/>
    <w:rsid w:val="00217ED8"/>
    <w:rsid w:val="002250DF"/>
    <w:rsid w:val="00231A24"/>
    <w:rsid w:val="00231AC7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505B1"/>
    <w:rsid w:val="00350BE6"/>
    <w:rsid w:val="003554F3"/>
    <w:rsid w:val="00357878"/>
    <w:rsid w:val="003719A2"/>
    <w:rsid w:val="003720EE"/>
    <w:rsid w:val="00373A35"/>
    <w:rsid w:val="00374642"/>
    <w:rsid w:val="00375172"/>
    <w:rsid w:val="00380CC2"/>
    <w:rsid w:val="003868A6"/>
    <w:rsid w:val="003A7206"/>
    <w:rsid w:val="003A72CE"/>
    <w:rsid w:val="003B0E16"/>
    <w:rsid w:val="003B1474"/>
    <w:rsid w:val="003B455E"/>
    <w:rsid w:val="003C13B5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50988"/>
    <w:rsid w:val="00451294"/>
    <w:rsid w:val="00451773"/>
    <w:rsid w:val="0045356B"/>
    <w:rsid w:val="004552BA"/>
    <w:rsid w:val="00456528"/>
    <w:rsid w:val="004613DA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E58E8"/>
    <w:rsid w:val="004F0ACD"/>
    <w:rsid w:val="004F2898"/>
    <w:rsid w:val="005065C2"/>
    <w:rsid w:val="00515EAB"/>
    <w:rsid w:val="0051698B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1746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3982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C30A6"/>
    <w:rsid w:val="007D7474"/>
    <w:rsid w:val="007E1233"/>
    <w:rsid w:val="007E2214"/>
    <w:rsid w:val="007E5ED8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128E"/>
    <w:rsid w:val="00AE6AB1"/>
    <w:rsid w:val="00AF2992"/>
    <w:rsid w:val="00AF589C"/>
    <w:rsid w:val="00AF708E"/>
    <w:rsid w:val="00B00443"/>
    <w:rsid w:val="00B01C82"/>
    <w:rsid w:val="00B03DD0"/>
    <w:rsid w:val="00B048DC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4F54"/>
    <w:rsid w:val="00C04D22"/>
    <w:rsid w:val="00C06B8E"/>
    <w:rsid w:val="00C1063C"/>
    <w:rsid w:val="00C16F56"/>
    <w:rsid w:val="00C22751"/>
    <w:rsid w:val="00C2662E"/>
    <w:rsid w:val="00C30A4A"/>
    <w:rsid w:val="00C51CE6"/>
    <w:rsid w:val="00C52B5A"/>
    <w:rsid w:val="00C65B00"/>
    <w:rsid w:val="00C67C5D"/>
    <w:rsid w:val="00C778D1"/>
    <w:rsid w:val="00C875C7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56D91"/>
    <w:rsid w:val="00D621EB"/>
    <w:rsid w:val="00D738E8"/>
    <w:rsid w:val="00D9420E"/>
    <w:rsid w:val="00D968AD"/>
    <w:rsid w:val="00D97581"/>
    <w:rsid w:val="00DA0633"/>
    <w:rsid w:val="00DA39F6"/>
    <w:rsid w:val="00DB31B7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B15"/>
    <w:rsid w:val="00F37C2B"/>
    <w:rsid w:val="00F40234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360B"/>
    <w:rsid w:val="00F957B2"/>
    <w:rsid w:val="00FA0D4A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222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30</cp:revision>
  <cp:lastPrinted>2019-06-13T12:36:00Z</cp:lastPrinted>
  <dcterms:created xsi:type="dcterms:W3CDTF">2018-08-16T07:43:00Z</dcterms:created>
  <dcterms:modified xsi:type="dcterms:W3CDTF">2019-07-01T08:24:00Z</dcterms:modified>
</cp:coreProperties>
</file>