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9A5FF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  <w:bookmarkEnd w:id="0"/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C8690F">
        <w:rPr>
          <w:lang w:val="lt-LT"/>
        </w:rPr>
        <w:t>7,5</w:t>
      </w:r>
      <w:r w:rsidR="00380CC2" w:rsidRPr="00582384">
        <w:rPr>
          <w:lang w:val="lt-LT"/>
        </w:rPr>
        <w:t xml:space="preserve"> PR</w:t>
      </w:r>
      <w:r w:rsidR="00C8690F">
        <w:rPr>
          <w:lang w:val="lt-LT"/>
        </w:rPr>
        <w:t>OCENTO</w:t>
      </w:r>
      <w:r w:rsidR="00380CC2" w:rsidRPr="00582384">
        <w:rPr>
          <w:lang w:val="lt-LT"/>
        </w:rPr>
        <w:t xml:space="preserve">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966067">
        <w:rPr>
          <w:b/>
          <w:bCs/>
          <w:sz w:val="28"/>
        </w:rPr>
        <w:t>14</w:t>
      </w:r>
      <w:r w:rsidR="00BD4365">
        <w:rPr>
          <w:b/>
          <w:bCs/>
          <w:sz w:val="28"/>
        </w:rPr>
        <w:t>69</w:t>
      </w:r>
      <w:r w:rsidR="002519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Default="00864AAA" w:rsidP="00894DAA">
      <w:pPr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603F82" w:rsidRDefault="00894DAA" w:rsidP="00894DAA">
      <w:pPr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>
        <w:rPr>
          <w:b/>
          <w:sz w:val="24"/>
          <w:lang w:val="lt-LT"/>
        </w:rPr>
        <w:t>pavadinimas</w:t>
      </w:r>
      <w:r w:rsidR="00864AAA"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89167B">
        <w:rPr>
          <w:b/>
          <w:i/>
          <w:sz w:val="26"/>
          <w:szCs w:val="26"/>
          <w:lang w:val="lt-LT"/>
        </w:rPr>
        <w:t>Uždaroji akcinė bendrovė „Lietuviškas midus“</w:t>
      </w:r>
    </w:p>
    <w:p w:rsidR="00271509" w:rsidRPr="00603F82" w:rsidRDefault="00B264CA" w:rsidP="00894DAA">
      <w:pPr>
        <w:rPr>
          <w:bCs/>
          <w:i/>
          <w:iCs/>
          <w:sz w:val="24"/>
          <w:lang w:val="lt-LT"/>
        </w:rPr>
      </w:pPr>
      <w:r w:rsidRPr="00603F82">
        <w:rPr>
          <w:i/>
          <w:sz w:val="24"/>
          <w:lang w:val="lt-LT"/>
        </w:rPr>
        <w:t xml:space="preserve"> </w:t>
      </w:r>
      <w:r w:rsidR="00864AAA" w:rsidRPr="00603F82">
        <w:rPr>
          <w:b/>
          <w:bCs/>
          <w:i/>
          <w:sz w:val="24"/>
          <w:lang w:val="lt-LT"/>
        </w:rPr>
        <w:t xml:space="preserve">    </w:t>
      </w:r>
      <w:r w:rsidR="00864AAA" w:rsidRPr="00603F82">
        <w:rPr>
          <w:b/>
          <w:bCs/>
          <w:i/>
          <w:iCs/>
          <w:sz w:val="24"/>
          <w:lang w:val="lt-LT"/>
        </w:rPr>
        <w:t>teisinė forma</w:t>
      </w:r>
      <w:r w:rsidR="00DA39F6" w:rsidRPr="00603F82">
        <w:rPr>
          <w:b/>
          <w:bCs/>
          <w:i/>
          <w:iCs/>
          <w:sz w:val="24"/>
          <w:lang w:val="lt-LT"/>
        </w:rPr>
        <w:tab/>
      </w:r>
      <w:r w:rsidR="0089167B" w:rsidRPr="0089167B">
        <w:rPr>
          <w:bCs/>
          <w:i/>
          <w:iCs/>
          <w:sz w:val="24"/>
          <w:lang w:val="lt-LT"/>
        </w:rPr>
        <w:t>Uždaroji akcinė bendrovė</w:t>
      </w:r>
    </w:p>
    <w:p w:rsidR="00271509" w:rsidRPr="00603F82" w:rsidRDefault="00864AAA" w:rsidP="00894DAA">
      <w:pPr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kodas</w:t>
      </w:r>
      <w:r w:rsidR="00DA39F6" w:rsidRPr="00603F82">
        <w:rPr>
          <w:b/>
          <w:i/>
          <w:sz w:val="24"/>
          <w:lang w:val="lt-LT"/>
        </w:rPr>
        <w:tab/>
      </w:r>
      <w:r w:rsidR="00DA39F6" w:rsidRPr="00603F82">
        <w:rPr>
          <w:b/>
          <w:i/>
          <w:sz w:val="24"/>
          <w:lang w:val="lt-LT"/>
        </w:rPr>
        <w:tab/>
      </w:r>
      <w:r w:rsidR="00F8573C" w:rsidRPr="00F8573C">
        <w:rPr>
          <w:b/>
          <w:bCs/>
          <w:i/>
          <w:sz w:val="24"/>
          <w:lang w:val="lt-LT"/>
        </w:rPr>
        <w:t>170655262</w:t>
      </w:r>
    </w:p>
    <w:p w:rsidR="00271509" w:rsidRPr="00603F82" w:rsidRDefault="00864AAA" w:rsidP="00894DAA">
      <w:pPr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</w:t>
      </w:r>
      <w:r w:rsidR="00894DAA">
        <w:rPr>
          <w:b/>
          <w:i/>
          <w:sz w:val="24"/>
          <w:lang w:val="lt-LT"/>
        </w:rPr>
        <w:t xml:space="preserve"> </w:t>
      </w:r>
      <w:r w:rsidRPr="00603F82">
        <w:rPr>
          <w:b/>
          <w:i/>
          <w:iCs/>
          <w:sz w:val="24"/>
          <w:lang w:val="lt-LT"/>
        </w:rPr>
        <w:t>buveinė</w:t>
      </w:r>
      <w:r w:rsidR="00DA39F6" w:rsidRPr="00603F82">
        <w:rPr>
          <w:b/>
          <w:i/>
          <w:iCs/>
          <w:sz w:val="24"/>
          <w:lang w:val="lt-LT"/>
        </w:rPr>
        <w:tab/>
      </w:r>
      <w:r w:rsidR="00DA39F6" w:rsidRPr="00603F82">
        <w:rPr>
          <w:b/>
          <w:i/>
          <w:iCs/>
          <w:sz w:val="24"/>
          <w:lang w:val="lt-LT"/>
        </w:rPr>
        <w:tab/>
      </w:r>
      <w:r w:rsidR="006838CE" w:rsidRPr="006838CE">
        <w:rPr>
          <w:i/>
          <w:iCs/>
          <w:sz w:val="24"/>
          <w:lang w:val="lt-LT"/>
        </w:rPr>
        <w:t>Prienų r. sav. Stakliškių k. Trakų g. 9</w:t>
      </w:r>
    </w:p>
    <w:p w:rsidR="000C0633" w:rsidRPr="00603F82" w:rsidRDefault="00864AAA" w:rsidP="00894DAA">
      <w:pPr>
        <w:jc w:val="both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Leidžiamų parduoti alkoholinių gėrimų grupės:</w:t>
      </w:r>
      <w:r w:rsidR="006A5F90" w:rsidRPr="00603F82">
        <w:rPr>
          <w:bCs/>
          <w:i/>
          <w:sz w:val="24"/>
          <w:szCs w:val="24"/>
          <w:lang w:val="lt-LT"/>
        </w:rPr>
        <w:t xml:space="preserve"> </w:t>
      </w:r>
      <w:r w:rsidR="00943ADC" w:rsidRPr="00943ADC">
        <w:rPr>
          <w:bCs/>
          <w:i/>
          <w:sz w:val="24"/>
          <w:szCs w:val="24"/>
          <w:lang w:val="lt-LT"/>
        </w:rPr>
        <w:t xml:space="preserve">Alus. Fermentuoti gėrimai.  </w:t>
      </w:r>
    </w:p>
    <w:p w:rsidR="005972D8" w:rsidRPr="00603F82" w:rsidRDefault="00864AAA" w:rsidP="00894DAA">
      <w:pPr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Maksimali </w:t>
      </w:r>
      <w:r w:rsidRPr="00603F82">
        <w:rPr>
          <w:i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>tūrinė etilo alkoholio koncentracija, proc.</w:t>
      </w:r>
      <w:r w:rsidR="00F10626" w:rsidRPr="00603F82">
        <w:rPr>
          <w:bCs/>
          <w:i/>
          <w:iCs/>
          <w:sz w:val="24"/>
          <w:lang w:val="lt-LT"/>
        </w:rPr>
        <w:t xml:space="preserve"> iki</w:t>
      </w:r>
      <w:r w:rsidR="00C8690F" w:rsidRPr="00603F82">
        <w:rPr>
          <w:bCs/>
          <w:i/>
          <w:iCs/>
          <w:sz w:val="24"/>
          <w:lang w:val="lt-LT"/>
        </w:rPr>
        <w:t xml:space="preserve"> 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Išpilstomi</w:t>
      </w:r>
      <w:r w:rsidR="005972D8" w:rsidRPr="00603F82">
        <w:rPr>
          <w:bCs/>
          <w:i/>
          <w:iCs/>
          <w:sz w:val="24"/>
          <w:lang w:val="lt-LT"/>
        </w:rPr>
        <w:t xml:space="preserve"> </w:t>
      </w:r>
      <w:r w:rsidR="00380CC2" w:rsidRPr="00603F82">
        <w:rPr>
          <w:bCs/>
          <w:i/>
          <w:iCs/>
          <w:sz w:val="24"/>
          <w:lang w:val="lt-LT"/>
        </w:rPr>
        <w:t>a</w:t>
      </w:r>
      <w:r w:rsidR="005F75A5" w:rsidRPr="00603F82">
        <w:rPr>
          <w:bCs/>
          <w:i/>
          <w:iCs/>
          <w:sz w:val="24"/>
          <w:lang w:val="lt-LT"/>
        </w:rPr>
        <w:t>lus, alaus mišini</w:t>
      </w:r>
      <w:r w:rsidR="00C8690F" w:rsidRPr="00603F82">
        <w:rPr>
          <w:bCs/>
          <w:i/>
          <w:iCs/>
          <w:sz w:val="24"/>
          <w:lang w:val="lt-LT"/>
        </w:rPr>
        <w:t xml:space="preserve">ai su </w:t>
      </w:r>
    </w:p>
    <w:p w:rsidR="00864AAA" w:rsidRPr="00603F82" w:rsidRDefault="005972D8" w:rsidP="00894DAA">
      <w:pPr>
        <w:jc w:val="both"/>
        <w:rPr>
          <w:bCs/>
          <w:i/>
          <w:iCs/>
          <w:sz w:val="24"/>
          <w:lang w:val="lt-LT"/>
        </w:rPr>
      </w:pPr>
      <w:r w:rsidRPr="00603F82">
        <w:rPr>
          <w:bCs/>
          <w:i/>
          <w:iCs/>
          <w:sz w:val="24"/>
          <w:lang w:val="lt-LT"/>
        </w:rPr>
        <w:t xml:space="preserve">     </w:t>
      </w:r>
      <w:r w:rsidR="00C8690F" w:rsidRPr="00603F82">
        <w:rPr>
          <w:bCs/>
          <w:i/>
          <w:iCs/>
          <w:sz w:val="24"/>
          <w:lang w:val="lt-LT"/>
        </w:rPr>
        <w:t>nealkoholiniais gėrimais</w:t>
      </w:r>
      <w:r w:rsidR="00F10626" w:rsidRPr="00603F82">
        <w:rPr>
          <w:bCs/>
          <w:i/>
          <w:iCs/>
          <w:sz w:val="24"/>
          <w:lang w:val="lt-LT"/>
        </w:rPr>
        <w:t xml:space="preserve"> - neviršija </w:t>
      </w:r>
      <w:r w:rsidR="00C8690F" w:rsidRPr="00603F82">
        <w:rPr>
          <w:bCs/>
          <w:i/>
          <w:iCs/>
          <w:sz w:val="24"/>
          <w:lang w:val="lt-LT"/>
        </w:rPr>
        <w:t>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</w:p>
    <w:p w:rsidR="000C0633" w:rsidRPr="00603F82" w:rsidRDefault="00864AAA" w:rsidP="00894DAA">
      <w:pPr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Prekybos alkoholiniais gėrimais vieta: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Cs/>
          <w:i/>
          <w:iCs/>
          <w:sz w:val="24"/>
          <w:lang w:val="lt-LT"/>
        </w:rPr>
        <w:t>P</w:t>
      </w:r>
      <w:r w:rsidR="006B6C13" w:rsidRPr="00603F82">
        <w:rPr>
          <w:bCs/>
          <w:i/>
          <w:iCs/>
          <w:sz w:val="24"/>
          <w:lang w:val="lt-LT"/>
        </w:rPr>
        <w:t>alapinė</w:t>
      </w:r>
      <w:r w:rsidR="00AC4154" w:rsidRPr="00603F82">
        <w:rPr>
          <w:bCs/>
          <w:i/>
          <w:iCs/>
          <w:sz w:val="24"/>
          <w:lang w:val="lt-LT"/>
        </w:rPr>
        <w:t xml:space="preserve">, </w:t>
      </w:r>
      <w:r w:rsidR="00603F82" w:rsidRPr="00603F82">
        <w:rPr>
          <w:bCs/>
          <w:i/>
          <w:iCs/>
          <w:sz w:val="24"/>
          <w:lang w:val="lt-LT"/>
        </w:rPr>
        <w:t>G</w:t>
      </w:r>
      <w:r w:rsidR="00ED1797">
        <w:rPr>
          <w:bCs/>
          <w:i/>
          <w:iCs/>
          <w:sz w:val="24"/>
          <w:lang w:val="lt-LT"/>
        </w:rPr>
        <w:t>elgaudiškis</w:t>
      </w:r>
      <w:r w:rsidR="00603F82" w:rsidRPr="00603F82">
        <w:rPr>
          <w:bCs/>
          <w:i/>
          <w:iCs/>
          <w:sz w:val="24"/>
          <w:lang w:val="lt-LT"/>
        </w:rPr>
        <w:t xml:space="preserve">, </w:t>
      </w:r>
      <w:r w:rsidR="00667E17" w:rsidRPr="00D20CE9">
        <w:rPr>
          <w:bCs/>
          <w:i/>
          <w:iCs/>
          <w:color w:val="000000" w:themeColor="text1"/>
          <w:sz w:val="24"/>
          <w:lang w:val="lt-LT"/>
        </w:rPr>
        <w:t>Gelgaudiškio dvaro prieigos</w:t>
      </w:r>
    </w:p>
    <w:p w:rsidR="00894DAA" w:rsidRDefault="00864AAA" w:rsidP="00894DAA">
      <w:pPr>
        <w:ind w:left="284"/>
        <w:jc w:val="both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>Prekybos alkoholiniais gėrimais laikas</w:t>
      </w:r>
      <w:r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</w:p>
    <w:p w:rsidR="002C21F4" w:rsidRDefault="002C21F4" w:rsidP="00894DAA">
      <w:pPr>
        <w:ind w:left="284"/>
        <w:jc w:val="both"/>
        <w:rPr>
          <w:bCs/>
          <w:i/>
          <w:iCs/>
          <w:sz w:val="24"/>
          <w:lang w:val="lt-LT"/>
        </w:rPr>
      </w:pPr>
      <w:r w:rsidRPr="00894DAA">
        <w:rPr>
          <w:b/>
          <w:i/>
          <w:iCs/>
          <w:sz w:val="24"/>
          <w:lang w:val="lt-LT"/>
        </w:rPr>
        <w:t>2019 m. rugpjūčio 3 d.</w:t>
      </w:r>
      <w:r w:rsidRPr="00DD1B67">
        <w:rPr>
          <w:b/>
          <w:sz w:val="24"/>
          <w:lang w:val="lt-LT"/>
        </w:rPr>
        <w:t xml:space="preserve"> </w:t>
      </w:r>
      <w:r w:rsidR="00894DAA" w:rsidRPr="00894DAA">
        <w:rPr>
          <w:bCs/>
          <w:i/>
          <w:iCs/>
          <w:sz w:val="24"/>
          <w:lang w:val="lt-LT"/>
        </w:rPr>
        <w:t xml:space="preserve">parduoti išsinešimui nuo 10 val. iki </w:t>
      </w:r>
      <w:r w:rsidR="00894DAA">
        <w:rPr>
          <w:bCs/>
          <w:i/>
          <w:iCs/>
          <w:sz w:val="24"/>
          <w:lang w:val="lt-LT"/>
        </w:rPr>
        <w:t>20</w:t>
      </w:r>
      <w:r w:rsidR="00894DAA" w:rsidRPr="00894DAA">
        <w:rPr>
          <w:bCs/>
          <w:i/>
          <w:iCs/>
          <w:sz w:val="24"/>
          <w:lang w:val="lt-LT"/>
        </w:rPr>
        <w:t xml:space="preserve"> val.; vartoti vietoje pilstant ir tik užtikrinant jų vartojimą vietoje nuo 10 val. iki 24 val.;</w:t>
      </w:r>
    </w:p>
    <w:p w:rsidR="00894DAA" w:rsidRDefault="002C21F4" w:rsidP="00894DAA">
      <w:pPr>
        <w:ind w:left="284"/>
        <w:jc w:val="both"/>
        <w:rPr>
          <w:bCs/>
          <w:i/>
          <w:iCs/>
          <w:sz w:val="24"/>
          <w:lang w:val="lt-LT"/>
        </w:rPr>
      </w:pPr>
      <w:r w:rsidRPr="00894DAA">
        <w:rPr>
          <w:b/>
          <w:i/>
          <w:iCs/>
          <w:sz w:val="24"/>
          <w:lang w:val="lt-LT"/>
        </w:rPr>
        <w:t>2019 m. rugpjūčio 4 d.</w:t>
      </w:r>
      <w:r>
        <w:rPr>
          <w:bCs/>
          <w:i/>
          <w:iCs/>
          <w:sz w:val="24"/>
          <w:lang w:val="lt-LT"/>
        </w:rPr>
        <w:t xml:space="preserve"> </w:t>
      </w:r>
      <w:r w:rsidR="00894DAA" w:rsidRPr="00894DAA">
        <w:rPr>
          <w:bCs/>
          <w:i/>
          <w:iCs/>
          <w:sz w:val="24"/>
          <w:lang w:val="lt-LT"/>
        </w:rPr>
        <w:t xml:space="preserve">parduoti išsinešimui nuo 10 val. iki </w:t>
      </w:r>
      <w:r w:rsidR="00894DAA">
        <w:rPr>
          <w:bCs/>
          <w:i/>
          <w:iCs/>
          <w:sz w:val="24"/>
          <w:lang w:val="lt-LT"/>
        </w:rPr>
        <w:t>15</w:t>
      </w:r>
      <w:r w:rsidR="00894DAA" w:rsidRPr="00894DAA">
        <w:rPr>
          <w:bCs/>
          <w:i/>
          <w:iCs/>
          <w:sz w:val="24"/>
          <w:lang w:val="lt-LT"/>
        </w:rPr>
        <w:t xml:space="preserve"> val.; vartoti vietoje pilstant ir tik užtikrinant jų vartojimą vietoje nuo </w:t>
      </w:r>
      <w:r w:rsidR="00FD5DAE">
        <w:rPr>
          <w:bCs/>
          <w:i/>
          <w:iCs/>
          <w:sz w:val="24"/>
          <w:lang w:val="lt-LT"/>
        </w:rPr>
        <w:t>9</w:t>
      </w:r>
      <w:r w:rsidR="00894DAA">
        <w:rPr>
          <w:bCs/>
          <w:i/>
          <w:iCs/>
          <w:sz w:val="24"/>
          <w:lang w:val="lt-LT"/>
        </w:rPr>
        <w:t xml:space="preserve"> val. iki 16 val.</w:t>
      </w:r>
    </w:p>
    <w:p w:rsidR="00B264CA" w:rsidRPr="00603F82" w:rsidRDefault="00864AAA" w:rsidP="00894DAA">
      <w:pPr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Įmonės veiklos rūšis (prekyba ar viešasis maitinimas): 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D377B9" w:rsidRPr="00603F82">
        <w:rPr>
          <w:bCs/>
          <w:i/>
          <w:iCs/>
          <w:sz w:val="24"/>
          <w:lang w:val="lt-LT"/>
        </w:rPr>
        <w:t>viešasis maitinimas</w:t>
      </w:r>
    </w:p>
    <w:p w:rsidR="00864AAA" w:rsidRPr="00603F82" w:rsidRDefault="00864AAA" w:rsidP="00894DAA">
      <w:pPr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894DAA" w:rsidRPr="007B0D89">
        <w:rPr>
          <w:i/>
          <w:sz w:val="24"/>
          <w:lang w:val="lt-LT"/>
        </w:rPr>
        <w:t>vartoti vietoje</w:t>
      </w:r>
      <w:r w:rsidR="00894DAA">
        <w:rPr>
          <w:i/>
          <w:sz w:val="24"/>
          <w:lang w:val="lt-LT"/>
        </w:rPr>
        <w:t xml:space="preserve"> ir išsinešti</w:t>
      </w:r>
      <w:r w:rsidR="00894DAA" w:rsidRPr="007B0D89">
        <w:rPr>
          <w:i/>
          <w:sz w:val="24"/>
          <w:lang w:val="lt-LT"/>
        </w:rPr>
        <w:t>.</w:t>
      </w:r>
    </w:p>
    <w:p w:rsidR="00AC57D0" w:rsidRDefault="00864AAA" w:rsidP="00AC57D0">
      <w:pPr>
        <w:ind w:left="284" w:hanging="284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Pr="00603F82">
        <w:rPr>
          <w:i/>
          <w:sz w:val="24"/>
          <w:lang w:val="lt-LT"/>
        </w:rPr>
        <w:t xml:space="preserve"> </w:t>
      </w:r>
      <w:r w:rsidR="00AC57D0" w:rsidRPr="00AC57D0">
        <w:rPr>
          <w:i/>
          <w:iCs/>
          <w:sz w:val="24"/>
          <w:lang w:val="lt-LT"/>
        </w:rPr>
        <w:t>Prienų r. sav. Stakliškių k. Trakų g. 9</w:t>
      </w:r>
    </w:p>
    <w:p w:rsidR="00010878" w:rsidRPr="00356F5B" w:rsidRDefault="00864AAA" w:rsidP="00AC57D0">
      <w:pPr>
        <w:ind w:left="284" w:hanging="284"/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</w:t>
      </w:r>
      <w:r w:rsidRPr="00BD4365">
        <w:rPr>
          <w:b/>
          <w:i/>
          <w:sz w:val="24"/>
          <w:szCs w:val="24"/>
          <w:lang w:val="lt-LT"/>
        </w:rPr>
        <w:t>:</w:t>
      </w:r>
      <w:r w:rsidR="00380CC2" w:rsidRPr="00BD4365">
        <w:rPr>
          <w:b/>
          <w:i/>
          <w:sz w:val="24"/>
          <w:szCs w:val="24"/>
          <w:lang w:val="lt-LT"/>
        </w:rPr>
        <w:t xml:space="preserve"> </w:t>
      </w:r>
      <w:r w:rsidR="002C21F4" w:rsidRPr="00BD4365">
        <w:rPr>
          <w:bCs/>
          <w:i/>
          <w:iCs/>
          <w:sz w:val="24"/>
          <w:szCs w:val="24"/>
          <w:lang w:val="lt-LT"/>
        </w:rPr>
        <w:t>nuo</w:t>
      </w:r>
      <w:r w:rsidR="002C21F4" w:rsidRPr="00BD4365">
        <w:rPr>
          <w:b/>
          <w:sz w:val="24"/>
          <w:szCs w:val="24"/>
          <w:lang w:val="lt-LT"/>
        </w:rPr>
        <w:t xml:space="preserve"> </w:t>
      </w:r>
      <w:r w:rsidR="002C21F4" w:rsidRPr="00BD4365">
        <w:rPr>
          <w:i/>
          <w:sz w:val="24"/>
          <w:szCs w:val="24"/>
          <w:lang w:val="lt-LT"/>
        </w:rPr>
        <w:t>2019 m. rugpjūčio 3 d.</w:t>
      </w:r>
      <w:r w:rsidR="002C21F4" w:rsidRPr="00BD4365">
        <w:rPr>
          <w:sz w:val="24"/>
          <w:szCs w:val="24"/>
          <w:lang w:val="lt-LT"/>
        </w:rPr>
        <w:t xml:space="preserve"> </w:t>
      </w:r>
      <w:r w:rsidR="002C21F4" w:rsidRPr="00BD4365">
        <w:rPr>
          <w:i/>
          <w:iCs/>
          <w:sz w:val="24"/>
          <w:szCs w:val="24"/>
          <w:lang w:val="lt-LT"/>
        </w:rPr>
        <w:t xml:space="preserve">iki </w:t>
      </w:r>
      <w:r w:rsidR="002C21F4" w:rsidRPr="00BD4365">
        <w:rPr>
          <w:i/>
          <w:sz w:val="24"/>
          <w:szCs w:val="24"/>
          <w:lang w:val="lt-LT"/>
        </w:rPr>
        <w:t>2019 m. rugpjūčio 4 d.</w:t>
      </w:r>
    </w:p>
    <w:p w:rsidR="00864AAA" w:rsidRPr="00603F82" w:rsidRDefault="00864AAA" w:rsidP="00894DAA">
      <w:pPr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226799" w:rsidP="00894DAA">
      <w:pPr>
        <w:rPr>
          <w:i/>
          <w:sz w:val="24"/>
          <w:lang w:val="lt-LT"/>
        </w:rPr>
      </w:pPr>
      <w:r>
        <w:rPr>
          <w:b/>
          <w:bCs/>
          <w:i/>
          <w:sz w:val="24"/>
          <w:lang w:val="pt-BR"/>
        </w:rPr>
        <w:t xml:space="preserve">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="00864AAA" w:rsidRPr="00603F82">
        <w:rPr>
          <w:b/>
          <w:bCs/>
          <w:i/>
          <w:sz w:val="24"/>
          <w:lang w:val="lt-LT"/>
        </w:rPr>
        <w:t xml:space="preserve"> institucija: </w:t>
      </w:r>
      <w:r w:rsidR="0022523A" w:rsidRPr="0022523A">
        <w:rPr>
          <w:i/>
          <w:sz w:val="24"/>
          <w:lang w:val="lt-LT"/>
        </w:rPr>
        <w:t xml:space="preserve">Licencija </w:t>
      </w:r>
      <w:r w:rsidR="0022523A"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>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 </w:t>
      </w:r>
      <w:r w:rsidR="00FF6F5A" w:rsidRPr="00603F82">
        <w:rPr>
          <w:i/>
          <w:sz w:val="24"/>
          <w:lang w:val="lt-LT"/>
        </w:rPr>
        <w:t>Nr.</w:t>
      </w:r>
      <w:r w:rsidR="00FA793B" w:rsidRPr="00603F82">
        <w:rPr>
          <w:i/>
          <w:sz w:val="24"/>
          <w:lang w:val="lt-LT"/>
        </w:rPr>
        <w:t xml:space="preserve"> </w:t>
      </w:r>
      <w:r w:rsidR="005043F6">
        <w:rPr>
          <w:i/>
          <w:sz w:val="24"/>
          <w:lang w:val="lt-LT"/>
        </w:rPr>
        <w:t>A-36, 1997</w:t>
      </w:r>
      <w:r w:rsidR="00FA793B" w:rsidRPr="00603F82">
        <w:rPr>
          <w:i/>
          <w:sz w:val="24"/>
          <w:lang w:val="lt-LT"/>
        </w:rPr>
        <w:t>-0</w:t>
      </w:r>
      <w:r w:rsidR="005043F6">
        <w:rPr>
          <w:i/>
          <w:sz w:val="24"/>
          <w:lang w:val="lt-LT"/>
        </w:rPr>
        <w:t>7-01</w:t>
      </w:r>
      <w:r w:rsidR="00FA793B" w:rsidRPr="00603F82">
        <w:rPr>
          <w:i/>
          <w:sz w:val="24"/>
          <w:lang w:val="lt-LT"/>
        </w:rPr>
        <w:t xml:space="preserve"> </w:t>
      </w:r>
    </w:p>
    <w:p w:rsidR="00FF6F5A" w:rsidRPr="00603F82" w:rsidRDefault="00FA793B" w:rsidP="00894DAA">
      <w:pPr>
        <w:rPr>
          <w:i/>
          <w:sz w:val="24"/>
          <w:lang w:val="lt-LT"/>
        </w:rPr>
      </w:pPr>
      <w:r w:rsidRPr="00603F82">
        <w:rPr>
          <w:i/>
          <w:sz w:val="24"/>
          <w:lang w:val="lt-LT"/>
        </w:rPr>
        <w:t xml:space="preserve">    P</w:t>
      </w:r>
      <w:r w:rsidR="005043F6">
        <w:rPr>
          <w:i/>
          <w:sz w:val="24"/>
          <w:lang w:val="lt-LT"/>
        </w:rPr>
        <w:t>rienų</w:t>
      </w:r>
      <w:r w:rsidR="00FF6F5A" w:rsidRPr="00603F82">
        <w:rPr>
          <w:i/>
          <w:sz w:val="24"/>
          <w:lang w:val="lt-LT"/>
        </w:rPr>
        <w:t xml:space="preserve"> r</w:t>
      </w:r>
      <w:r w:rsidR="0022523A">
        <w:rPr>
          <w:i/>
          <w:sz w:val="24"/>
          <w:lang w:val="lt-LT"/>
        </w:rPr>
        <w:t>ajono savivaldybė</w:t>
      </w:r>
      <w:r w:rsidR="00FF6F5A" w:rsidRPr="00603F82">
        <w:rPr>
          <w:i/>
          <w:sz w:val="24"/>
          <w:lang w:val="lt-LT"/>
        </w:rPr>
        <w:t xml:space="preserve"> </w:t>
      </w:r>
    </w:p>
    <w:p w:rsidR="00010878" w:rsidRPr="00CF1A04" w:rsidRDefault="00226799" w:rsidP="00894DAA">
      <w:pPr>
        <w:rPr>
          <w:i/>
          <w:sz w:val="24"/>
          <w:szCs w:val="24"/>
        </w:rPr>
      </w:pPr>
      <w:r>
        <w:rPr>
          <w:b/>
          <w:i/>
          <w:sz w:val="24"/>
          <w:szCs w:val="24"/>
          <w:lang w:val="pt-BR"/>
        </w:rPr>
        <w:t xml:space="preserve">    </w:t>
      </w:r>
      <w:r w:rsidR="00864AAA" w:rsidRPr="00CF1A04">
        <w:rPr>
          <w:b/>
          <w:i/>
          <w:sz w:val="24"/>
          <w:szCs w:val="24"/>
          <w:lang w:val="pt-BR"/>
        </w:rPr>
        <w:t xml:space="preserve">Licencijos išdavimo data: </w:t>
      </w:r>
      <w:r w:rsidR="00864AAA" w:rsidRPr="00CF1A04">
        <w:rPr>
          <w:i/>
          <w:sz w:val="24"/>
          <w:szCs w:val="24"/>
          <w:lang w:val="pt-BR"/>
        </w:rPr>
        <w:t xml:space="preserve"> </w:t>
      </w:r>
      <w:r w:rsidR="002C21F4" w:rsidRPr="007B0D89">
        <w:rPr>
          <w:i/>
          <w:sz w:val="24"/>
          <w:szCs w:val="24"/>
          <w:lang w:val="lt-LT"/>
        </w:rPr>
        <w:t>201</w:t>
      </w:r>
      <w:r w:rsidR="002C21F4">
        <w:rPr>
          <w:i/>
          <w:sz w:val="24"/>
          <w:szCs w:val="24"/>
          <w:lang w:val="lt-LT"/>
        </w:rPr>
        <w:t>9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07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29</w:t>
      </w:r>
      <w:r w:rsidR="002C21F4" w:rsidRPr="007B0D89">
        <w:rPr>
          <w:i/>
          <w:szCs w:val="24"/>
          <w:lang w:val="lt-LT"/>
        </w:rPr>
        <w:t xml:space="preserve">  </w:t>
      </w:r>
    </w:p>
    <w:p w:rsidR="00D20CE9" w:rsidRDefault="009525F2" w:rsidP="00D20CE9">
      <w:pPr>
        <w:pStyle w:val="Antrat3"/>
        <w:spacing w:line="240" w:lineRule="auto"/>
        <w:rPr>
          <w:i/>
        </w:rPr>
      </w:pPr>
      <w:r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ED1797">
        <w:rPr>
          <w:i/>
          <w:sz w:val="20"/>
        </w:rPr>
        <w:t xml:space="preserve"> </w:t>
      </w:r>
    </w:p>
    <w:p w:rsidR="00894DAA" w:rsidRDefault="00D20C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</w:p>
    <w:p w:rsidR="00C8690F" w:rsidRPr="00D20CE9" w:rsidRDefault="004905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8E8" w:rsidRDefault="007308E8">
      <w:r>
        <w:separator/>
      </w:r>
    </w:p>
  </w:endnote>
  <w:endnote w:type="continuationSeparator" w:id="0">
    <w:p w:rsidR="007308E8" w:rsidRDefault="00730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4905E9">
      <w:rPr>
        <w:noProof/>
        <w:sz w:val="12"/>
      </w:rPr>
      <w:t>C:\Users\imaksvytiene\Desktop\LICENCIJOS_LEIDIMAI\Licenciju isdavimui\Lietuvos bitininku svente\vienk lic_D. Krisciūno_1466.docx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8E8" w:rsidRDefault="007308E8">
      <w:r>
        <w:separator/>
      </w:r>
    </w:p>
  </w:footnote>
  <w:footnote w:type="continuationSeparator" w:id="0">
    <w:p w:rsidR="007308E8" w:rsidRDefault="007308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0878"/>
    <w:rsid w:val="00013D8B"/>
    <w:rsid w:val="00013DC8"/>
    <w:rsid w:val="00035740"/>
    <w:rsid w:val="00035B8E"/>
    <w:rsid w:val="00037E31"/>
    <w:rsid w:val="0004449D"/>
    <w:rsid w:val="00062651"/>
    <w:rsid w:val="00062797"/>
    <w:rsid w:val="00065DD5"/>
    <w:rsid w:val="00071C1A"/>
    <w:rsid w:val="00073DEA"/>
    <w:rsid w:val="00085C6E"/>
    <w:rsid w:val="00087127"/>
    <w:rsid w:val="00087DB7"/>
    <w:rsid w:val="000C0633"/>
    <w:rsid w:val="000E51BF"/>
    <w:rsid w:val="000F3581"/>
    <w:rsid w:val="000F5259"/>
    <w:rsid w:val="00104ECF"/>
    <w:rsid w:val="00115957"/>
    <w:rsid w:val="001313DA"/>
    <w:rsid w:val="00144564"/>
    <w:rsid w:val="00147996"/>
    <w:rsid w:val="001958E0"/>
    <w:rsid w:val="001A53B7"/>
    <w:rsid w:val="001B5C95"/>
    <w:rsid w:val="001C186C"/>
    <w:rsid w:val="00206397"/>
    <w:rsid w:val="0022100D"/>
    <w:rsid w:val="0022523A"/>
    <w:rsid w:val="00226799"/>
    <w:rsid w:val="00231A24"/>
    <w:rsid w:val="00236D50"/>
    <w:rsid w:val="00251995"/>
    <w:rsid w:val="00252533"/>
    <w:rsid w:val="002566D0"/>
    <w:rsid w:val="00257E6D"/>
    <w:rsid w:val="00271509"/>
    <w:rsid w:val="002769D9"/>
    <w:rsid w:val="00280518"/>
    <w:rsid w:val="00281219"/>
    <w:rsid w:val="0028747F"/>
    <w:rsid w:val="00290C94"/>
    <w:rsid w:val="00290CA1"/>
    <w:rsid w:val="002A3629"/>
    <w:rsid w:val="002B2E4F"/>
    <w:rsid w:val="002B42AE"/>
    <w:rsid w:val="002C10A9"/>
    <w:rsid w:val="002C21F4"/>
    <w:rsid w:val="002D7B69"/>
    <w:rsid w:val="002F7F51"/>
    <w:rsid w:val="00310BED"/>
    <w:rsid w:val="00326F26"/>
    <w:rsid w:val="00334D8D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10E3A"/>
    <w:rsid w:val="00432EDE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905E9"/>
    <w:rsid w:val="004A26A1"/>
    <w:rsid w:val="004A6F07"/>
    <w:rsid w:val="004B0438"/>
    <w:rsid w:val="004F0ACD"/>
    <w:rsid w:val="004F62A5"/>
    <w:rsid w:val="005043F6"/>
    <w:rsid w:val="00531EC6"/>
    <w:rsid w:val="00541F9E"/>
    <w:rsid w:val="00555F03"/>
    <w:rsid w:val="005640F5"/>
    <w:rsid w:val="005704E3"/>
    <w:rsid w:val="0057564E"/>
    <w:rsid w:val="005768B7"/>
    <w:rsid w:val="00581958"/>
    <w:rsid w:val="00582384"/>
    <w:rsid w:val="005972D8"/>
    <w:rsid w:val="005B19D3"/>
    <w:rsid w:val="005B3B00"/>
    <w:rsid w:val="005B3B70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38CE"/>
    <w:rsid w:val="006847F2"/>
    <w:rsid w:val="0068694E"/>
    <w:rsid w:val="00693DCD"/>
    <w:rsid w:val="00697242"/>
    <w:rsid w:val="006A3BBC"/>
    <w:rsid w:val="006A5F90"/>
    <w:rsid w:val="006B6C13"/>
    <w:rsid w:val="006C3E09"/>
    <w:rsid w:val="00715FE9"/>
    <w:rsid w:val="007201C4"/>
    <w:rsid w:val="007308E8"/>
    <w:rsid w:val="00737D7E"/>
    <w:rsid w:val="00740FB5"/>
    <w:rsid w:val="007564AC"/>
    <w:rsid w:val="00765540"/>
    <w:rsid w:val="00784D32"/>
    <w:rsid w:val="007973BF"/>
    <w:rsid w:val="007B07C1"/>
    <w:rsid w:val="007B23CB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167B"/>
    <w:rsid w:val="00894887"/>
    <w:rsid w:val="00894DAA"/>
    <w:rsid w:val="008B102C"/>
    <w:rsid w:val="008B754B"/>
    <w:rsid w:val="008C16AA"/>
    <w:rsid w:val="008C1E52"/>
    <w:rsid w:val="008D02CF"/>
    <w:rsid w:val="008D1A2A"/>
    <w:rsid w:val="008E3C24"/>
    <w:rsid w:val="009006E0"/>
    <w:rsid w:val="00901189"/>
    <w:rsid w:val="009056F0"/>
    <w:rsid w:val="00905DB2"/>
    <w:rsid w:val="00911496"/>
    <w:rsid w:val="00913A68"/>
    <w:rsid w:val="009324CA"/>
    <w:rsid w:val="0093532D"/>
    <w:rsid w:val="00943ADC"/>
    <w:rsid w:val="00944B5A"/>
    <w:rsid w:val="00947513"/>
    <w:rsid w:val="009525F2"/>
    <w:rsid w:val="00962E77"/>
    <w:rsid w:val="009652CD"/>
    <w:rsid w:val="00966067"/>
    <w:rsid w:val="00971AA8"/>
    <w:rsid w:val="00972E11"/>
    <w:rsid w:val="009C4BC4"/>
    <w:rsid w:val="009C60B8"/>
    <w:rsid w:val="009E6D78"/>
    <w:rsid w:val="009F6276"/>
    <w:rsid w:val="00A00854"/>
    <w:rsid w:val="00A12950"/>
    <w:rsid w:val="00A32C67"/>
    <w:rsid w:val="00A509EF"/>
    <w:rsid w:val="00A57A12"/>
    <w:rsid w:val="00A63314"/>
    <w:rsid w:val="00A65808"/>
    <w:rsid w:val="00A77A29"/>
    <w:rsid w:val="00A8296D"/>
    <w:rsid w:val="00A834BE"/>
    <w:rsid w:val="00AA76A8"/>
    <w:rsid w:val="00AC10E6"/>
    <w:rsid w:val="00AC4154"/>
    <w:rsid w:val="00AC57D0"/>
    <w:rsid w:val="00AD2D3B"/>
    <w:rsid w:val="00AE6AB1"/>
    <w:rsid w:val="00AF1AA8"/>
    <w:rsid w:val="00AF2955"/>
    <w:rsid w:val="00AF589C"/>
    <w:rsid w:val="00B01C82"/>
    <w:rsid w:val="00B073F3"/>
    <w:rsid w:val="00B12811"/>
    <w:rsid w:val="00B23935"/>
    <w:rsid w:val="00B250DB"/>
    <w:rsid w:val="00B264CA"/>
    <w:rsid w:val="00B404EB"/>
    <w:rsid w:val="00B40E09"/>
    <w:rsid w:val="00B97537"/>
    <w:rsid w:val="00BA6EC2"/>
    <w:rsid w:val="00BD4365"/>
    <w:rsid w:val="00BD7E0D"/>
    <w:rsid w:val="00BF1DA3"/>
    <w:rsid w:val="00BF42FE"/>
    <w:rsid w:val="00C038F5"/>
    <w:rsid w:val="00C24EBD"/>
    <w:rsid w:val="00C5383E"/>
    <w:rsid w:val="00C65B00"/>
    <w:rsid w:val="00C67C5D"/>
    <w:rsid w:val="00C8521F"/>
    <w:rsid w:val="00C8690F"/>
    <w:rsid w:val="00CA1233"/>
    <w:rsid w:val="00CA4194"/>
    <w:rsid w:val="00CA6935"/>
    <w:rsid w:val="00CC263F"/>
    <w:rsid w:val="00CD6805"/>
    <w:rsid w:val="00CF1A04"/>
    <w:rsid w:val="00CF628C"/>
    <w:rsid w:val="00CF6807"/>
    <w:rsid w:val="00D03CFB"/>
    <w:rsid w:val="00D13F82"/>
    <w:rsid w:val="00D20CE9"/>
    <w:rsid w:val="00D33637"/>
    <w:rsid w:val="00D377B9"/>
    <w:rsid w:val="00D67791"/>
    <w:rsid w:val="00D97581"/>
    <w:rsid w:val="00DA0633"/>
    <w:rsid w:val="00DA3919"/>
    <w:rsid w:val="00DA39F6"/>
    <w:rsid w:val="00DC1565"/>
    <w:rsid w:val="00E222F6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6701C"/>
    <w:rsid w:val="00F81029"/>
    <w:rsid w:val="00F8573C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5DAE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175</TotalTime>
  <Pages>1</Pages>
  <Words>1356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41</cp:revision>
  <cp:lastPrinted>2019-07-29T07:27:00Z</cp:lastPrinted>
  <dcterms:created xsi:type="dcterms:W3CDTF">2018-09-12T08:52:00Z</dcterms:created>
  <dcterms:modified xsi:type="dcterms:W3CDTF">2019-07-29T09:13:00Z</dcterms:modified>
</cp:coreProperties>
</file>