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9A5FF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  <w:bookmarkEnd w:id="0"/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410E3A">
        <w:rPr>
          <w:b/>
          <w:bCs/>
          <w:sz w:val="28"/>
        </w:rPr>
        <w:t>66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 w:rsidP="00894DAA">
      <w:pPr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94DAA" w:rsidP="00894DAA">
      <w:pPr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673586" w:rsidRPr="00603F82">
        <w:rPr>
          <w:b/>
          <w:i/>
          <w:sz w:val="26"/>
          <w:szCs w:val="26"/>
          <w:lang w:val="lt-LT"/>
        </w:rPr>
        <w:t>D.</w:t>
      </w:r>
      <w:r w:rsidR="00B404EB">
        <w:rPr>
          <w:b/>
          <w:i/>
          <w:sz w:val="26"/>
          <w:szCs w:val="26"/>
          <w:lang w:val="lt-LT"/>
        </w:rPr>
        <w:t xml:space="preserve"> </w:t>
      </w:r>
      <w:r w:rsidR="00673586" w:rsidRPr="00603F82">
        <w:rPr>
          <w:b/>
          <w:i/>
          <w:sz w:val="26"/>
          <w:szCs w:val="26"/>
          <w:lang w:val="lt-LT"/>
        </w:rPr>
        <w:t>Kriščiūno individuali įmonė</w:t>
      </w:r>
    </w:p>
    <w:p w:rsidR="00271509" w:rsidRPr="00603F82" w:rsidRDefault="00B264CA" w:rsidP="00894DAA">
      <w:pPr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</w:p>
    <w:p w:rsidR="00271509" w:rsidRPr="00603F82" w:rsidRDefault="00864AAA" w:rsidP="00894DAA">
      <w:pPr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894DAA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894DAA">
      <w:pPr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894DAA" w:rsidRDefault="00864AAA" w:rsidP="00894DAA">
      <w:pPr>
        <w:ind w:left="284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>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</w:p>
    <w:p w:rsidR="002C21F4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3 d.</w:t>
      </w:r>
      <w:r w:rsidRPr="00DD1B67">
        <w:rPr>
          <w:b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20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10 val. iki 24 val.;</w:t>
      </w:r>
    </w:p>
    <w:p w:rsidR="00894DAA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15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</w:t>
      </w:r>
      <w:r w:rsidR="00FD5DAE">
        <w:rPr>
          <w:bCs/>
          <w:i/>
          <w:iCs/>
          <w:sz w:val="24"/>
          <w:lang w:val="lt-LT"/>
        </w:rPr>
        <w:t>9</w:t>
      </w:r>
      <w:r w:rsidR="00894DAA">
        <w:rPr>
          <w:bCs/>
          <w:i/>
          <w:iCs/>
          <w:sz w:val="24"/>
          <w:lang w:val="lt-LT"/>
        </w:rPr>
        <w:t xml:space="preserve"> val. iki 16 val.</w:t>
      </w:r>
    </w:p>
    <w:p w:rsidR="00B264CA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 w:rsidP="00894DAA">
      <w:pPr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894DAA" w:rsidRPr="007B0D89">
        <w:rPr>
          <w:i/>
          <w:sz w:val="24"/>
          <w:lang w:val="lt-LT"/>
        </w:rPr>
        <w:t>vartoti vietoje</w:t>
      </w:r>
      <w:r w:rsidR="00894DAA">
        <w:rPr>
          <w:i/>
          <w:sz w:val="24"/>
          <w:lang w:val="lt-LT"/>
        </w:rPr>
        <w:t xml:space="preserve"> ir išsinešti</w:t>
      </w:r>
      <w:r w:rsidR="00894DAA" w:rsidRPr="007B0D89">
        <w:rPr>
          <w:i/>
          <w:sz w:val="24"/>
          <w:lang w:val="lt-LT"/>
        </w:rPr>
        <w:t>.</w:t>
      </w:r>
    </w:p>
    <w:p w:rsidR="00271509" w:rsidRPr="00603F82" w:rsidRDefault="00864AAA" w:rsidP="00894DAA">
      <w:pPr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A821CC" w:rsidRDefault="00864AAA" w:rsidP="00894DAA">
      <w:pPr>
        <w:rPr>
          <w:i/>
          <w:color w:val="FF0000"/>
          <w:sz w:val="24"/>
          <w:szCs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A821CC">
        <w:rPr>
          <w:bCs/>
          <w:i/>
          <w:iCs/>
          <w:sz w:val="24"/>
          <w:szCs w:val="24"/>
          <w:lang w:val="lt-LT"/>
        </w:rPr>
        <w:t>nuo</w:t>
      </w:r>
      <w:r w:rsidR="002C21F4" w:rsidRPr="00A821CC">
        <w:rPr>
          <w:b/>
          <w:sz w:val="24"/>
          <w:szCs w:val="24"/>
          <w:lang w:val="lt-LT"/>
        </w:rPr>
        <w:t xml:space="preserve"> </w:t>
      </w:r>
      <w:r w:rsidR="002C21F4" w:rsidRPr="00A821CC">
        <w:rPr>
          <w:i/>
          <w:sz w:val="24"/>
          <w:szCs w:val="24"/>
          <w:lang w:val="lt-LT"/>
        </w:rPr>
        <w:t>2019 m. rugpjūčio 3 d.</w:t>
      </w:r>
      <w:r w:rsidR="002C21F4" w:rsidRPr="00A821CC">
        <w:rPr>
          <w:sz w:val="24"/>
          <w:szCs w:val="24"/>
          <w:lang w:val="lt-LT"/>
        </w:rPr>
        <w:t xml:space="preserve"> </w:t>
      </w:r>
      <w:r w:rsidR="002C21F4" w:rsidRPr="00A821CC">
        <w:rPr>
          <w:i/>
          <w:iCs/>
          <w:sz w:val="24"/>
          <w:szCs w:val="24"/>
          <w:lang w:val="lt-LT"/>
        </w:rPr>
        <w:t xml:space="preserve">iki </w:t>
      </w:r>
      <w:r w:rsidR="002C21F4" w:rsidRPr="00A821CC">
        <w:rPr>
          <w:i/>
          <w:sz w:val="24"/>
          <w:szCs w:val="24"/>
          <w:lang w:val="lt-LT"/>
        </w:rPr>
        <w:t>2019 m. rugpjūčio 4 d.</w:t>
      </w:r>
    </w:p>
    <w:p w:rsidR="00864AAA" w:rsidRPr="00603F82" w:rsidRDefault="00864AAA" w:rsidP="00894DAA">
      <w:pPr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894DAA">
      <w:pPr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894DAA">
      <w:pPr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894DAA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07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29</w:t>
      </w:r>
      <w:r w:rsidR="002C21F4" w:rsidRPr="007B0D89">
        <w:rPr>
          <w:i/>
          <w:szCs w:val="24"/>
          <w:lang w:val="lt-LT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894DAA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</w:p>
    <w:p w:rsidR="00C8690F" w:rsidRPr="00D20CE9" w:rsidRDefault="004905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1C7" w:rsidRDefault="00BC01C7">
      <w:r>
        <w:separator/>
      </w:r>
    </w:p>
  </w:endnote>
  <w:endnote w:type="continuationSeparator" w:id="0">
    <w:p w:rsidR="00BC01C7" w:rsidRDefault="00BC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4905E9">
      <w:rPr>
        <w:noProof/>
        <w:sz w:val="12"/>
      </w:rPr>
      <w:t>C:\Users\imaksvytiene\Desktop\LICENCIJOS_LEIDIMAI\Licenciju isdavimui\Lietuvos bitininku svente\vienk lic_D. Krisciūno_1466.docx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1C7" w:rsidRDefault="00BC01C7">
      <w:r>
        <w:separator/>
      </w:r>
    </w:p>
  </w:footnote>
  <w:footnote w:type="continuationSeparator" w:id="0">
    <w:p w:rsidR="00BC01C7" w:rsidRDefault="00BC0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4449D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3581"/>
    <w:rsid w:val="000F5259"/>
    <w:rsid w:val="00104ECF"/>
    <w:rsid w:val="00115957"/>
    <w:rsid w:val="001313DA"/>
    <w:rsid w:val="00134A6E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C21F4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905E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40CF"/>
    <w:rsid w:val="0057564E"/>
    <w:rsid w:val="005768B7"/>
    <w:rsid w:val="00581958"/>
    <w:rsid w:val="00582384"/>
    <w:rsid w:val="005972D8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B23CB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87866"/>
    <w:rsid w:val="00894887"/>
    <w:rsid w:val="00894DAA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05DB2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1CC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4EB"/>
    <w:rsid w:val="00B40E09"/>
    <w:rsid w:val="00B97537"/>
    <w:rsid w:val="00BA11F2"/>
    <w:rsid w:val="00BA6EC2"/>
    <w:rsid w:val="00BC01C7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2A6A"/>
    <w:rsid w:val="00D03CFB"/>
    <w:rsid w:val="00D13F82"/>
    <w:rsid w:val="00D20CE9"/>
    <w:rsid w:val="00D33637"/>
    <w:rsid w:val="00D377B9"/>
    <w:rsid w:val="00D7594A"/>
    <w:rsid w:val="00D97581"/>
    <w:rsid w:val="00DA0633"/>
    <w:rsid w:val="00DA3919"/>
    <w:rsid w:val="00DA39F6"/>
    <w:rsid w:val="00DC1565"/>
    <w:rsid w:val="00E3309B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5DAE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183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33</cp:revision>
  <cp:lastPrinted>2019-07-29T07:27:00Z</cp:lastPrinted>
  <dcterms:created xsi:type="dcterms:W3CDTF">2018-09-12T08:52:00Z</dcterms:created>
  <dcterms:modified xsi:type="dcterms:W3CDTF">2019-07-29T10:19:00Z</dcterms:modified>
</cp:coreProperties>
</file>