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BA8868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864AAA" w:rsidRPr="00582384" w:rsidRDefault="00864AAA">
      <w:pPr>
        <w:pStyle w:val="Pagrindinistekstas"/>
        <w:rPr>
          <w:lang w:val="lt-LT"/>
        </w:rPr>
      </w:pPr>
      <w:r w:rsidRPr="00582384">
        <w:rPr>
          <w:lang w:val="lt-LT"/>
        </w:rPr>
        <w:t>PREKYBA ALUMI, ALAUS MIŠINIAIS SU NEALKOHOLINIAIS GĖRIMAIS, NATŪR</w:t>
      </w:r>
      <w:r w:rsidR="00380CC2" w:rsidRPr="00582384">
        <w:rPr>
          <w:lang w:val="lt-LT"/>
        </w:rPr>
        <w:t>ALIOS FERMENTACIJOS SIDRU, KURIŲ</w:t>
      </w:r>
      <w:r w:rsidRPr="00582384">
        <w:rPr>
          <w:lang w:val="lt-LT"/>
        </w:rPr>
        <w:t xml:space="preserve"> TŪRINĖ ETILO ALKOHOLIO KONCENTRACIJA NEVIRŠIJA </w:t>
      </w:r>
      <w:r w:rsidR="00C8690F">
        <w:rPr>
          <w:lang w:val="lt-LT"/>
        </w:rPr>
        <w:t>7,5</w:t>
      </w:r>
      <w:r w:rsidR="00380CC2" w:rsidRPr="00582384">
        <w:rPr>
          <w:lang w:val="lt-LT"/>
        </w:rPr>
        <w:t xml:space="preserve"> PR</w:t>
      </w:r>
      <w:r w:rsidR="00C8690F">
        <w:rPr>
          <w:lang w:val="lt-LT"/>
        </w:rPr>
        <w:t>OCENTO</w:t>
      </w:r>
      <w:r w:rsidR="00380CC2" w:rsidRPr="00582384">
        <w:rPr>
          <w:lang w:val="lt-LT"/>
        </w:rPr>
        <w:t xml:space="preserve"> MASINIUOSE RENGINIUOSE</w:t>
      </w:r>
      <w:r w:rsidRPr="00582384">
        <w:rPr>
          <w:lang w:val="lt-LT"/>
        </w:rPr>
        <w:t xml:space="preserve"> IR MUGĖSE</w:t>
      </w:r>
    </w:p>
    <w:p w:rsidR="00864AAA" w:rsidRPr="00582384" w:rsidRDefault="00864AAA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966067">
        <w:rPr>
          <w:b/>
          <w:bCs/>
          <w:sz w:val="28"/>
        </w:rPr>
        <w:t>14</w:t>
      </w:r>
      <w:r w:rsidR="0057002C">
        <w:rPr>
          <w:b/>
          <w:bCs/>
          <w:sz w:val="28"/>
        </w:rPr>
        <w:t>64</w:t>
      </w:r>
      <w:r w:rsidR="002519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57002C" w:rsidRPr="0057002C" w:rsidRDefault="00864AAA" w:rsidP="00271509">
      <w:pPr>
        <w:spacing w:line="360" w:lineRule="auto"/>
        <w:rPr>
          <w:b/>
          <w:bCs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57002C" w:rsidRPr="0057002C">
        <w:rPr>
          <w:b/>
          <w:bCs/>
          <w:i/>
          <w:sz w:val="26"/>
          <w:szCs w:val="26"/>
          <w:lang w:val="lt-LT"/>
        </w:rPr>
        <w:t xml:space="preserve">UAB </w:t>
      </w:r>
      <w:r w:rsidR="0057002C">
        <w:rPr>
          <w:b/>
          <w:bCs/>
          <w:i/>
          <w:sz w:val="26"/>
          <w:szCs w:val="26"/>
          <w:lang w:val="lt-LT"/>
        </w:rPr>
        <w:t>„</w:t>
      </w:r>
      <w:proofErr w:type="spellStart"/>
      <w:r w:rsidR="0057002C" w:rsidRPr="0057002C">
        <w:rPr>
          <w:b/>
          <w:bCs/>
          <w:i/>
          <w:sz w:val="26"/>
          <w:szCs w:val="26"/>
          <w:lang w:val="lt-LT"/>
        </w:rPr>
        <w:t>Alsteka</w:t>
      </w:r>
      <w:proofErr w:type="spellEnd"/>
      <w:r w:rsidR="0057002C" w:rsidRPr="0057002C">
        <w:rPr>
          <w:b/>
          <w:bCs/>
          <w:i/>
          <w:sz w:val="26"/>
          <w:szCs w:val="26"/>
          <w:lang w:val="lt-LT"/>
        </w:rPr>
        <w:t>”</w:t>
      </w:r>
    </w:p>
    <w:p w:rsidR="00271509" w:rsidRPr="0057002C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 w:rsidRPr="0057002C">
        <w:rPr>
          <w:i/>
          <w:sz w:val="24"/>
          <w:lang w:val="lt-LT"/>
        </w:rPr>
        <w:t xml:space="preserve"> </w:t>
      </w:r>
      <w:r w:rsidR="00864AAA" w:rsidRPr="0057002C">
        <w:rPr>
          <w:b/>
          <w:bCs/>
          <w:i/>
          <w:sz w:val="24"/>
          <w:lang w:val="lt-LT"/>
        </w:rPr>
        <w:t xml:space="preserve">    </w:t>
      </w:r>
      <w:r w:rsidR="00864AAA" w:rsidRPr="0057002C">
        <w:rPr>
          <w:b/>
          <w:bCs/>
          <w:i/>
          <w:iCs/>
          <w:sz w:val="24"/>
          <w:lang w:val="lt-LT"/>
        </w:rPr>
        <w:t>teisinė forma</w:t>
      </w:r>
      <w:r w:rsidR="00DA39F6" w:rsidRPr="0057002C">
        <w:rPr>
          <w:b/>
          <w:bCs/>
          <w:i/>
          <w:iCs/>
          <w:sz w:val="24"/>
          <w:lang w:val="lt-LT"/>
        </w:rPr>
        <w:tab/>
      </w:r>
      <w:r w:rsidR="0057002C" w:rsidRPr="0057002C">
        <w:rPr>
          <w:bCs/>
          <w:i/>
          <w:iCs/>
          <w:sz w:val="24"/>
          <w:lang w:val="lt-LT"/>
        </w:rPr>
        <w:t>Uždaroji akcinė bendrovė</w:t>
      </w:r>
    </w:p>
    <w:p w:rsidR="00271509" w:rsidRPr="00603F82" w:rsidRDefault="00864AAA" w:rsidP="00271509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kodas</w:t>
      </w:r>
      <w:r w:rsidR="00DA39F6" w:rsidRPr="00603F82">
        <w:rPr>
          <w:b/>
          <w:i/>
          <w:sz w:val="24"/>
          <w:lang w:val="lt-LT"/>
        </w:rPr>
        <w:tab/>
      </w:r>
      <w:r w:rsidR="00DA39F6" w:rsidRPr="00603F82">
        <w:rPr>
          <w:b/>
          <w:i/>
          <w:sz w:val="24"/>
          <w:lang w:val="lt-LT"/>
        </w:rPr>
        <w:tab/>
      </w:r>
      <w:r w:rsidR="0057002C" w:rsidRPr="0057002C">
        <w:rPr>
          <w:b/>
          <w:bCs/>
          <w:i/>
          <w:sz w:val="24"/>
          <w:lang w:val="lt-LT"/>
        </w:rPr>
        <w:t>302721767</w:t>
      </w:r>
    </w:p>
    <w:p w:rsidR="00271509" w:rsidRPr="00603F82" w:rsidRDefault="00864AAA" w:rsidP="00271509">
      <w:pPr>
        <w:spacing w:line="360" w:lineRule="auto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</w:t>
      </w:r>
      <w:r w:rsidR="0057002C">
        <w:rPr>
          <w:b/>
          <w:i/>
          <w:sz w:val="24"/>
          <w:lang w:val="lt-LT"/>
        </w:rPr>
        <w:t xml:space="preserve"> </w:t>
      </w:r>
      <w:r w:rsidRPr="00603F82">
        <w:rPr>
          <w:b/>
          <w:i/>
          <w:iCs/>
          <w:sz w:val="24"/>
          <w:lang w:val="lt-LT"/>
        </w:rPr>
        <w:t>buveinė</w:t>
      </w:r>
      <w:r w:rsidR="00DA39F6" w:rsidRPr="00603F82">
        <w:rPr>
          <w:b/>
          <w:i/>
          <w:iCs/>
          <w:sz w:val="24"/>
          <w:lang w:val="lt-LT"/>
        </w:rPr>
        <w:tab/>
      </w:r>
      <w:r w:rsidR="00DA39F6" w:rsidRPr="00603F82">
        <w:rPr>
          <w:b/>
          <w:i/>
          <w:iCs/>
          <w:sz w:val="24"/>
          <w:lang w:val="lt-LT"/>
        </w:rPr>
        <w:tab/>
      </w:r>
      <w:r w:rsidR="0057002C" w:rsidRPr="0057002C">
        <w:rPr>
          <w:i/>
          <w:iCs/>
          <w:sz w:val="24"/>
          <w:lang w:val="lt-LT"/>
        </w:rPr>
        <w:t xml:space="preserve">Pasvalio r. sav. </w:t>
      </w:r>
      <w:proofErr w:type="spellStart"/>
      <w:r w:rsidR="0057002C" w:rsidRPr="0057002C">
        <w:rPr>
          <w:i/>
          <w:iCs/>
          <w:sz w:val="24"/>
          <w:lang w:val="lt-LT"/>
        </w:rPr>
        <w:t>Papyvesių</w:t>
      </w:r>
      <w:proofErr w:type="spellEnd"/>
      <w:r w:rsidR="0057002C" w:rsidRPr="0057002C">
        <w:rPr>
          <w:i/>
          <w:iCs/>
          <w:sz w:val="24"/>
          <w:lang w:val="lt-LT"/>
        </w:rPr>
        <w:t xml:space="preserve"> k. Smėlio g. 13</w:t>
      </w:r>
    </w:p>
    <w:p w:rsidR="000C0633" w:rsidRPr="00603F82" w:rsidRDefault="00864AAA" w:rsidP="00C8690F">
      <w:pPr>
        <w:spacing w:line="360" w:lineRule="auto"/>
        <w:jc w:val="both"/>
        <w:rPr>
          <w:b/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Leidžiamų parduoti alkoholinių gėrimų grupės:</w:t>
      </w:r>
      <w:r w:rsidR="006A5F90" w:rsidRPr="00603F82">
        <w:rPr>
          <w:bCs/>
          <w:i/>
          <w:sz w:val="24"/>
          <w:szCs w:val="24"/>
          <w:lang w:val="lt-LT"/>
        </w:rPr>
        <w:t xml:space="preserve"> </w:t>
      </w:r>
      <w:r w:rsidR="0057002C">
        <w:rPr>
          <w:bCs/>
          <w:i/>
          <w:sz w:val="24"/>
          <w:szCs w:val="24"/>
          <w:lang w:val="lt-LT"/>
        </w:rPr>
        <w:t>Alus. Fermentuoti gėrimai.</w:t>
      </w:r>
      <w:r w:rsidR="0057002C" w:rsidRPr="00816A41">
        <w:rPr>
          <w:bCs/>
          <w:i/>
          <w:sz w:val="24"/>
          <w:szCs w:val="24"/>
          <w:lang w:val="lt-LT"/>
        </w:rPr>
        <w:t xml:space="preserve">  </w:t>
      </w:r>
    </w:p>
    <w:p w:rsidR="005972D8" w:rsidRPr="00603F82" w:rsidRDefault="00864AAA" w:rsidP="00F10626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Maksimali </w:t>
      </w:r>
      <w:r w:rsidRPr="00603F82">
        <w:rPr>
          <w:i/>
          <w:sz w:val="24"/>
          <w:lang w:val="lt-LT"/>
        </w:rPr>
        <w:t xml:space="preserve"> </w:t>
      </w:r>
      <w:r w:rsidRPr="00603F82">
        <w:rPr>
          <w:b/>
          <w:bCs/>
          <w:i/>
          <w:iCs/>
          <w:sz w:val="24"/>
          <w:lang w:val="lt-LT"/>
        </w:rPr>
        <w:t>tūrinė etilo alkoholio koncentracija, proc.</w:t>
      </w:r>
      <w:r w:rsidR="00F10626" w:rsidRPr="00603F82">
        <w:rPr>
          <w:bCs/>
          <w:i/>
          <w:iCs/>
          <w:sz w:val="24"/>
          <w:lang w:val="lt-LT"/>
        </w:rPr>
        <w:t xml:space="preserve"> iki</w:t>
      </w:r>
      <w:r w:rsidR="00C8690F" w:rsidRPr="00603F82">
        <w:rPr>
          <w:bCs/>
          <w:i/>
          <w:iCs/>
          <w:sz w:val="24"/>
          <w:lang w:val="lt-LT"/>
        </w:rPr>
        <w:t xml:space="preserve"> 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Išpilstomi</w:t>
      </w:r>
      <w:r w:rsidR="005972D8" w:rsidRPr="00603F82">
        <w:rPr>
          <w:bCs/>
          <w:i/>
          <w:iCs/>
          <w:sz w:val="24"/>
          <w:lang w:val="lt-LT"/>
        </w:rPr>
        <w:t xml:space="preserve"> </w:t>
      </w:r>
      <w:r w:rsidR="00380CC2" w:rsidRPr="00603F82">
        <w:rPr>
          <w:bCs/>
          <w:i/>
          <w:iCs/>
          <w:sz w:val="24"/>
          <w:lang w:val="lt-LT"/>
        </w:rPr>
        <w:t>a</w:t>
      </w:r>
      <w:r w:rsidR="005F75A5" w:rsidRPr="00603F82">
        <w:rPr>
          <w:bCs/>
          <w:i/>
          <w:iCs/>
          <w:sz w:val="24"/>
          <w:lang w:val="lt-LT"/>
        </w:rPr>
        <w:t>lus, alaus mišini</w:t>
      </w:r>
      <w:r w:rsidR="00C8690F" w:rsidRPr="00603F82">
        <w:rPr>
          <w:bCs/>
          <w:i/>
          <w:iCs/>
          <w:sz w:val="24"/>
          <w:lang w:val="lt-LT"/>
        </w:rPr>
        <w:t xml:space="preserve">ai su </w:t>
      </w:r>
    </w:p>
    <w:p w:rsidR="00864AAA" w:rsidRPr="00603F82" w:rsidRDefault="005972D8" w:rsidP="00F10626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Cs/>
          <w:i/>
          <w:iCs/>
          <w:sz w:val="24"/>
          <w:lang w:val="lt-LT"/>
        </w:rPr>
        <w:t xml:space="preserve">     </w:t>
      </w:r>
      <w:r w:rsidR="00C8690F" w:rsidRPr="00603F82">
        <w:rPr>
          <w:bCs/>
          <w:i/>
          <w:iCs/>
          <w:sz w:val="24"/>
          <w:lang w:val="lt-LT"/>
        </w:rPr>
        <w:t>nealkoholiniais gėrimais</w:t>
      </w:r>
      <w:r w:rsidR="00F10626" w:rsidRPr="00603F82">
        <w:rPr>
          <w:bCs/>
          <w:i/>
          <w:iCs/>
          <w:sz w:val="24"/>
          <w:lang w:val="lt-LT"/>
        </w:rPr>
        <w:t xml:space="preserve"> - neviršija </w:t>
      </w:r>
      <w:r w:rsidR="00C8690F" w:rsidRPr="00603F82">
        <w:rPr>
          <w:bCs/>
          <w:i/>
          <w:iCs/>
          <w:sz w:val="24"/>
          <w:lang w:val="lt-LT"/>
        </w:rPr>
        <w:t>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</w:p>
    <w:p w:rsidR="000C0633" w:rsidRPr="00603F82" w:rsidRDefault="00864AAA" w:rsidP="009006E0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Prekybos alkoholiniais gėrimais vieta: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Cs/>
          <w:i/>
          <w:iCs/>
          <w:sz w:val="24"/>
          <w:lang w:val="lt-LT"/>
        </w:rPr>
        <w:t>P</w:t>
      </w:r>
      <w:r w:rsidR="006B6C13" w:rsidRPr="00603F82">
        <w:rPr>
          <w:bCs/>
          <w:i/>
          <w:iCs/>
          <w:sz w:val="24"/>
          <w:lang w:val="lt-LT"/>
        </w:rPr>
        <w:t>alapinė</w:t>
      </w:r>
      <w:r w:rsidR="00AC4154" w:rsidRPr="00603F82">
        <w:rPr>
          <w:bCs/>
          <w:i/>
          <w:iCs/>
          <w:sz w:val="24"/>
          <w:lang w:val="lt-LT"/>
        </w:rPr>
        <w:t xml:space="preserve">, </w:t>
      </w:r>
      <w:r w:rsidR="00603F82" w:rsidRPr="00603F82">
        <w:rPr>
          <w:bCs/>
          <w:i/>
          <w:iCs/>
          <w:sz w:val="24"/>
          <w:lang w:val="lt-LT"/>
        </w:rPr>
        <w:t>G</w:t>
      </w:r>
      <w:r w:rsidR="00ED1797">
        <w:rPr>
          <w:bCs/>
          <w:i/>
          <w:iCs/>
          <w:sz w:val="24"/>
          <w:lang w:val="lt-LT"/>
        </w:rPr>
        <w:t>elgaudiškis</w:t>
      </w:r>
      <w:r w:rsidR="00603F82" w:rsidRPr="00603F82">
        <w:rPr>
          <w:bCs/>
          <w:i/>
          <w:iCs/>
          <w:sz w:val="24"/>
          <w:lang w:val="lt-LT"/>
        </w:rPr>
        <w:t xml:space="preserve">, </w:t>
      </w:r>
      <w:r w:rsidR="00667E17" w:rsidRPr="00D20CE9">
        <w:rPr>
          <w:bCs/>
          <w:i/>
          <w:iCs/>
          <w:color w:val="000000" w:themeColor="text1"/>
          <w:sz w:val="24"/>
          <w:lang w:val="lt-LT"/>
        </w:rPr>
        <w:t>Gelgaudiškio dvaro prieigos</w:t>
      </w:r>
    </w:p>
    <w:p w:rsidR="005C7F49" w:rsidRDefault="00864AAA" w:rsidP="005C7F49">
      <w:pPr>
        <w:ind w:left="284"/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>Prekybos alkoholiniais gėrimais laikas</w:t>
      </w:r>
      <w:r w:rsidRPr="00603F82">
        <w:rPr>
          <w:i/>
          <w:sz w:val="24"/>
          <w:lang w:val="lt-LT"/>
        </w:rPr>
        <w:t>:</w:t>
      </w:r>
      <w:r w:rsidR="00883801">
        <w:rPr>
          <w:i/>
          <w:sz w:val="24"/>
          <w:lang w:val="lt-LT"/>
        </w:rPr>
        <w:t xml:space="preserve"> </w:t>
      </w:r>
      <w:r w:rsidR="005C7F49" w:rsidRPr="00894DAA">
        <w:rPr>
          <w:b/>
          <w:i/>
          <w:iCs/>
          <w:sz w:val="24"/>
          <w:lang w:val="lt-LT"/>
        </w:rPr>
        <w:t>2019 m. rugpjūčio 3 d.</w:t>
      </w:r>
      <w:r w:rsidR="005C7F49" w:rsidRPr="00DD1B67">
        <w:rPr>
          <w:b/>
          <w:sz w:val="24"/>
          <w:lang w:val="lt-LT"/>
        </w:rPr>
        <w:t xml:space="preserve"> </w:t>
      </w:r>
      <w:r w:rsidR="005C7F49" w:rsidRPr="00894DAA">
        <w:rPr>
          <w:bCs/>
          <w:i/>
          <w:iCs/>
          <w:sz w:val="24"/>
          <w:lang w:val="lt-LT"/>
        </w:rPr>
        <w:t xml:space="preserve">parduoti išsinešimui nuo 10 val. iki </w:t>
      </w:r>
      <w:r w:rsidR="005C7F49">
        <w:rPr>
          <w:bCs/>
          <w:i/>
          <w:iCs/>
          <w:sz w:val="24"/>
          <w:lang w:val="lt-LT"/>
        </w:rPr>
        <w:t>20</w:t>
      </w:r>
      <w:r w:rsidR="005C7F49" w:rsidRPr="00894DAA">
        <w:rPr>
          <w:bCs/>
          <w:i/>
          <w:iCs/>
          <w:sz w:val="24"/>
          <w:lang w:val="lt-LT"/>
        </w:rPr>
        <w:t xml:space="preserve"> val.; vartoti vietoje pilstant ir tik užtikrinant jų vartojimą vietoje nuo 10 val. iki 24 val.;</w:t>
      </w:r>
    </w:p>
    <w:p w:rsidR="005C7F49" w:rsidRDefault="005C7F49" w:rsidP="005C7F49">
      <w:pPr>
        <w:ind w:left="284"/>
        <w:jc w:val="both"/>
        <w:rPr>
          <w:bCs/>
          <w:i/>
          <w:iCs/>
          <w:sz w:val="24"/>
          <w:lang w:val="lt-LT"/>
        </w:rPr>
      </w:pPr>
      <w:r w:rsidRPr="00894DAA">
        <w:rPr>
          <w:b/>
          <w:i/>
          <w:iCs/>
          <w:sz w:val="24"/>
          <w:lang w:val="lt-LT"/>
        </w:rPr>
        <w:t>2019 m. rugpjūčio 4 d.</w:t>
      </w:r>
      <w:r>
        <w:rPr>
          <w:bCs/>
          <w:i/>
          <w:iCs/>
          <w:sz w:val="24"/>
          <w:lang w:val="lt-LT"/>
        </w:rPr>
        <w:t xml:space="preserve"> </w:t>
      </w:r>
      <w:r w:rsidRPr="00894DAA">
        <w:rPr>
          <w:bCs/>
          <w:i/>
          <w:iCs/>
          <w:sz w:val="24"/>
          <w:lang w:val="lt-LT"/>
        </w:rPr>
        <w:t xml:space="preserve">parduoti išsinešimui nuo 10 val. iki </w:t>
      </w:r>
      <w:r>
        <w:rPr>
          <w:bCs/>
          <w:i/>
          <w:iCs/>
          <w:sz w:val="24"/>
          <w:lang w:val="lt-LT"/>
        </w:rPr>
        <w:t>15</w:t>
      </w:r>
      <w:r w:rsidRPr="00894DAA">
        <w:rPr>
          <w:bCs/>
          <w:i/>
          <w:iCs/>
          <w:sz w:val="24"/>
          <w:lang w:val="lt-LT"/>
        </w:rPr>
        <w:t xml:space="preserve"> val.; vartoti vietoje pilstant ir tik užtikrinant jų vartojimą vietoje nuo </w:t>
      </w:r>
      <w:r>
        <w:rPr>
          <w:bCs/>
          <w:i/>
          <w:iCs/>
          <w:sz w:val="24"/>
          <w:lang w:val="lt-LT"/>
        </w:rPr>
        <w:t>9 val. iki 16 val.</w:t>
      </w:r>
    </w:p>
    <w:p w:rsidR="00B264CA" w:rsidRPr="00603F82" w:rsidRDefault="00864AAA" w:rsidP="005C7F49">
      <w:pPr>
        <w:spacing w:line="276" w:lineRule="auto"/>
        <w:ind w:left="284"/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Įmonės veiklos rūšis (prekyba ar viešasis maitinimas): </w:t>
      </w:r>
      <w:r w:rsidR="00D377B9" w:rsidRPr="00603F82">
        <w:rPr>
          <w:bCs/>
          <w:i/>
          <w:iCs/>
          <w:sz w:val="24"/>
          <w:lang w:val="lt-LT"/>
        </w:rPr>
        <w:t>viešasis maitinimas</w:t>
      </w:r>
    </w:p>
    <w:p w:rsidR="00864AAA" w:rsidRPr="00603F82" w:rsidRDefault="00864AAA">
      <w:pPr>
        <w:spacing w:line="360" w:lineRule="auto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5C7F49" w:rsidRPr="007B0D89">
        <w:rPr>
          <w:i/>
          <w:sz w:val="24"/>
          <w:lang w:val="lt-LT"/>
        </w:rPr>
        <w:t>vartoti vietoje</w:t>
      </w:r>
      <w:r w:rsidR="005C7F49">
        <w:rPr>
          <w:i/>
          <w:sz w:val="24"/>
          <w:lang w:val="lt-LT"/>
        </w:rPr>
        <w:t xml:space="preserve"> ir išsinešti</w:t>
      </w:r>
      <w:r w:rsidR="005C7F49" w:rsidRPr="007B0D89">
        <w:rPr>
          <w:i/>
          <w:sz w:val="24"/>
          <w:lang w:val="lt-LT"/>
        </w:rPr>
        <w:t>.</w:t>
      </w:r>
    </w:p>
    <w:p w:rsidR="00613957" w:rsidRDefault="00864AAA" w:rsidP="0057002C">
      <w:pPr>
        <w:spacing w:line="360" w:lineRule="auto"/>
        <w:ind w:left="284" w:hanging="284"/>
        <w:rPr>
          <w:b/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Sandėlio, kuriame laikomi  ir paskirstomi alkoholiniai gėrimai, adresas:</w:t>
      </w:r>
      <w:r w:rsidR="00613957" w:rsidRPr="00613957">
        <w:rPr>
          <w:i/>
          <w:sz w:val="24"/>
          <w:lang w:val="lt-LT"/>
        </w:rPr>
        <w:t xml:space="preserve"> </w:t>
      </w:r>
      <w:r w:rsidR="00912B48">
        <w:rPr>
          <w:i/>
          <w:sz w:val="24"/>
          <w:lang w:val="lt-LT"/>
        </w:rPr>
        <w:t>Klaipėdos g. 143</w:t>
      </w:r>
      <w:r w:rsidR="00613957">
        <w:rPr>
          <w:i/>
          <w:sz w:val="24"/>
          <w:lang w:val="lt-LT"/>
        </w:rPr>
        <w:t>A, Panevėžys,</w:t>
      </w:r>
    </w:p>
    <w:p w:rsidR="0057002C" w:rsidRDefault="0057002C" w:rsidP="00613957">
      <w:pPr>
        <w:spacing w:line="360" w:lineRule="auto"/>
        <w:ind w:left="284"/>
        <w:rPr>
          <w:i/>
          <w:iCs/>
          <w:sz w:val="24"/>
          <w:lang w:val="lt-LT"/>
        </w:rPr>
      </w:pPr>
      <w:r>
        <w:rPr>
          <w:i/>
          <w:iCs/>
          <w:sz w:val="24"/>
          <w:lang w:val="lt-LT"/>
        </w:rPr>
        <w:t>Geležinkeliečių</w:t>
      </w:r>
      <w:r w:rsidRPr="0057002C">
        <w:rPr>
          <w:i/>
          <w:iCs/>
          <w:sz w:val="24"/>
          <w:lang w:val="lt-LT"/>
        </w:rPr>
        <w:t xml:space="preserve"> g. 1</w:t>
      </w:r>
      <w:r>
        <w:rPr>
          <w:i/>
          <w:iCs/>
          <w:sz w:val="24"/>
          <w:lang w:val="lt-LT"/>
        </w:rPr>
        <w:t>1</w:t>
      </w:r>
      <w:r w:rsidRPr="0057002C">
        <w:rPr>
          <w:bCs/>
          <w:i/>
          <w:sz w:val="24"/>
          <w:lang w:val="lt-LT"/>
        </w:rPr>
        <w:t>,</w:t>
      </w:r>
      <w:r>
        <w:rPr>
          <w:b/>
          <w:i/>
          <w:sz w:val="24"/>
          <w:lang w:val="lt-LT"/>
        </w:rPr>
        <w:t xml:space="preserve"> </w:t>
      </w:r>
      <w:r w:rsidRPr="0057002C">
        <w:rPr>
          <w:i/>
          <w:iCs/>
          <w:sz w:val="24"/>
          <w:lang w:val="lt-LT"/>
        </w:rPr>
        <w:t>Pasval</w:t>
      </w:r>
      <w:r>
        <w:rPr>
          <w:i/>
          <w:iCs/>
          <w:sz w:val="24"/>
          <w:lang w:val="lt-LT"/>
        </w:rPr>
        <w:t>ys</w:t>
      </w:r>
      <w:r w:rsidRPr="0057002C">
        <w:rPr>
          <w:i/>
          <w:iCs/>
          <w:sz w:val="24"/>
          <w:lang w:val="lt-LT"/>
        </w:rPr>
        <w:t xml:space="preserve"> </w:t>
      </w:r>
    </w:p>
    <w:p w:rsidR="00010878" w:rsidRPr="00801219" w:rsidRDefault="0057002C" w:rsidP="0057002C">
      <w:pPr>
        <w:spacing w:line="360" w:lineRule="auto"/>
        <w:ind w:left="284" w:hanging="284"/>
        <w:rPr>
          <w:i/>
          <w:color w:val="FF0000"/>
          <w:sz w:val="24"/>
          <w:szCs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 w:rsidR="00864AAA"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2C21F4" w:rsidRPr="00801219">
        <w:rPr>
          <w:bCs/>
          <w:i/>
          <w:iCs/>
          <w:sz w:val="24"/>
          <w:szCs w:val="24"/>
          <w:lang w:val="lt-LT"/>
        </w:rPr>
        <w:t>nuo</w:t>
      </w:r>
      <w:r w:rsidR="002C21F4" w:rsidRPr="00801219">
        <w:rPr>
          <w:b/>
          <w:sz w:val="24"/>
          <w:szCs w:val="24"/>
          <w:lang w:val="lt-LT"/>
        </w:rPr>
        <w:t xml:space="preserve"> </w:t>
      </w:r>
      <w:r w:rsidR="002C21F4" w:rsidRPr="00801219">
        <w:rPr>
          <w:i/>
          <w:sz w:val="24"/>
          <w:szCs w:val="24"/>
          <w:lang w:val="lt-LT"/>
        </w:rPr>
        <w:t>2019 m. rugpjūčio 3 d.</w:t>
      </w:r>
      <w:r w:rsidR="002C21F4" w:rsidRPr="00801219">
        <w:rPr>
          <w:sz w:val="24"/>
          <w:szCs w:val="24"/>
          <w:lang w:val="lt-LT"/>
        </w:rPr>
        <w:t xml:space="preserve"> </w:t>
      </w:r>
      <w:r w:rsidR="002C21F4" w:rsidRPr="00801219">
        <w:rPr>
          <w:i/>
          <w:iCs/>
          <w:sz w:val="24"/>
          <w:szCs w:val="24"/>
          <w:lang w:val="lt-LT"/>
        </w:rPr>
        <w:t xml:space="preserve">iki </w:t>
      </w:r>
      <w:r w:rsidR="002C21F4" w:rsidRPr="00801219">
        <w:rPr>
          <w:i/>
          <w:sz w:val="24"/>
          <w:szCs w:val="24"/>
          <w:lang w:val="lt-LT"/>
        </w:rPr>
        <w:t>2019 m. rugpjūčio 4 d.</w:t>
      </w:r>
    </w:p>
    <w:p w:rsidR="00864AAA" w:rsidRPr="00603F82" w:rsidRDefault="00864AAA" w:rsidP="002C21F4">
      <w:pPr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F6F5A" w:rsidRPr="00603F82" w:rsidRDefault="0022523A" w:rsidP="00613957">
      <w:pPr>
        <w:ind w:left="284"/>
        <w:rPr>
          <w:i/>
          <w:sz w:val="24"/>
          <w:lang w:val="lt-LT"/>
        </w:rPr>
      </w:pPr>
      <w:r w:rsidRPr="00603F82">
        <w:rPr>
          <w:b/>
          <w:bCs/>
          <w:i/>
          <w:sz w:val="24"/>
          <w:lang w:val="lt-LT"/>
        </w:rPr>
        <w:t>išdavusi</w:t>
      </w:r>
      <w:r w:rsidR="00864AAA" w:rsidRPr="00603F82">
        <w:rPr>
          <w:b/>
          <w:bCs/>
          <w:i/>
          <w:sz w:val="24"/>
          <w:lang w:val="lt-LT"/>
        </w:rPr>
        <w:t xml:space="preserve"> institucija: </w:t>
      </w:r>
      <w:r w:rsidRPr="0022523A">
        <w:rPr>
          <w:i/>
          <w:sz w:val="24"/>
          <w:lang w:val="lt-LT"/>
        </w:rPr>
        <w:t xml:space="preserve">Licencija </w:t>
      </w:r>
      <w:r>
        <w:rPr>
          <w:bCs/>
          <w:i/>
          <w:sz w:val="24"/>
          <w:lang w:val="lt-LT"/>
        </w:rPr>
        <w:t>v</w:t>
      </w:r>
      <w:r w:rsidR="00FF6F5A" w:rsidRPr="00603F82">
        <w:rPr>
          <w:bCs/>
          <w:i/>
          <w:sz w:val="24"/>
          <w:lang w:val="lt-LT"/>
        </w:rPr>
        <w:t xml:space="preserve">erstis mažmenine prekyba </w:t>
      </w:r>
      <w:r w:rsidR="0057002C" w:rsidRPr="0057002C">
        <w:rPr>
          <w:bCs/>
          <w:i/>
          <w:sz w:val="24"/>
          <w:lang w:val="lt-LT"/>
        </w:rPr>
        <w:t>alumi, alaus mišiniais su nealkoholiniais gėrimais,</w:t>
      </w:r>
      <w:r w:rsidR="0057002C">
        <w:rPr>
          <w:bCs/>
          <w:i/>
          <w:sz w:val="24"/>
          <w:lang w:val="lt-LT"/>
        </w:rPr>
        <w:t xml:space="preserve"> </w:t>
      </w:r>
      <w:r w:rsidR="0057002C" w:rsidRPr="0057002C">
        <w:rPr>
          <w:bCs/>
          <w:i/>
          <w:sz w:val="24"/>
          <w:lang w:val="lt-LT"/>
        </w:rPr>
        <w:t>natūr</w:t>
      </w:r>
      <w:r w:rsidR="00C45AC2">
        <w:rPr>
          <w:bCs/>
          <w:i/>
          <w:sz w:val="24"/>
          <w:lang w:val="lt-LT"/>
        </w:rPr>
        <w:t>alios fermentacijos sidru, kurio</w:t>
      </w:r>
      <w:r w:rsidR="0057002C" w:rsidRPr="0057002C">
        <w:rPr>
          <w:bCs/>
          <w:i/>
          <w:sz w:val="24"/>
          <w:lang w:val="lt-LT"/>
        </w:rPr>
        <w:t xml:space="preserve"> tūrinė etilo alkoholio koncentracija neviršija </w:t>
      </w:r>
      <w:r w:rsidR="009C17C4">
        <w:rPr>
          <w:bCs/>
          <w:i/>
          <w:sz w:val="24"/>
          <w:lang w:val="lt-LT"/>
        </w:rPr>
        <w:t>8</w:t>
      </w:r>
      <w:bookmarkStart w:id="0" w:name="_GoBack"/>
      <w:bookmarkEnd w:id="0"/>
      <w:r w:rsidR="0057002C" w:rsidRPr="0057002C">
        <w:rPr>
          <w:bCs/>
          <w:i/>
          <w:sz w:val="24"/>
          <w:lang w:val="lt-LT"/>
        </w:rPr>
        <w:t xml:space="preserve">,5 procento </w:t>
      </w:r>
      <w:r w:rsidR="0057002C">
        <w:rPr>
          <w:i/>
          <w:sz w:val="24"/>
          <w:lang w:val="lt-LT"/>
        </w:rPr>
        <w:t>Nr.K3</w:t>
      </w:r>
      <w:r w:rsidR="0057002C" w:rsidRPr="00603F82">
        <w:rPr>
          <w:i/>
          <w:sz w:val="24"/>
          <w:lang w:val="lt-LT"/>
        </w:rPr>
        <w:t>-</w:t>
      </w:r>
      <w:r w:rsidR="0057002C">
        <w:rPr>
          <w:i/>
          <w:sz w:val="24"/>
          <w:lang w:val="lt-LT"/>
        </w:rPr>
        <w:t>1</w:t>
      </w:r>
      <w:r w:rsidR="0057002C" w:rsidRPr="00603F82">
        <w:rPr>
          <w:i/>
          <w:sz w:val="24"/>
          <w:lang w:val="lt-LT"/>
        </w:rPr>
        <w:t>4</w:t>
      </w:r>
      <w:r w:rsidR="0057002C">
        <w:rPr>
          <w:i/>
          <w:sz w:val="24"/>
          <w:lang w:val="lt-LT"/>
        </w:rPr>
        <w:t>06, 20</w:t>
      </w:r>
      <w:r w:rsidR="00613957">
        <w:rPr>
          <w:i/>
          <w:sz w:val="24"/>
          <w:lang w:val="lt-LT"/>
        </w:rPr>
        <w:t>16-03-0</w:t>
      </w:r>
      <w:r w:rsidR="00C35520">
        <w:rPr>
          <w:i/>
          <w:sz w:val="24"/>
          <w:lang w:val="lt-LT"/>
        </w:rPr>
        <w:t>7</w:t>
      </w:r>
      <w:r w:rsidR="00613957">
        <w:rPr>
          <w:i/>
          <w:sz w:val="24"/>
          <w:lang w:val="lt-LT"/>
        </w:rPr>
        <w:t xml:space="preserve">, </w:t>
      </w:r>
      <w:r w:rsidR="0057002C" w:rsidRPr="00603F82">
        <w:rPr>
          <w:i/>
          <w:sz w:val="24"/>
          <w:lang w:val="lt-LT"/>
        </w:rPr>
        <w:t>P</w:t>
      </w:r>
      <w:r w:rsidR="0057002C">
        <w:rPr>
          <w:i/>
          <w:sz w:val="24"/>
          <w:lang w:val="lt-LT"/>
        </w:rPr>
        <w:t>anevėžio miesto savivaldybės administracija</w:t>
      </w:r>
      <w:r w:rsidR="00613957">
        <w:rPr>
          <w:i/>
          <w:sz w:val="24"/>
          <w:lang w:val="lt-LT"/>
        </w:rPr>
        <w:t>.</w:t>
      </w:r>
      <w:r w:rsidR="0057002C" w:rsidRPr="00603F82">
        <w:rPr>
          <w:i/>
          <w:sz w:val="24"/>
          <w:lang w:val="lt-LT"/>
        </w:rPr>
        <w:t xml:space="preserve"> </w:t>
      </w:r>
    </w:p>
    <w:p w:rsidR="00010878" w:rsidRPr="00CF1A04" w:rsidRDefault="0057002C" w:rsidP="00D20CE9">
      <w:pPr>
        <w:rPr>
          <w:i/>
          <w:sz w:val="24"/>
          <w:szCs w:val="24"/>
        </w:rPr>
      </w:pPr>
      <w:r>
        <w:rPr>
          <w:b/>
          <w:i/>
          <w:sz w:val="24"/>
          <w:szCs w:val="24"/>
          <w:lang w:val="pt-BR"/>
        </w:rPr>
        <w:t xml:space="preserve">    </w:t>
      </w:r>
      <w:r w:rsidR="00864AAA" w:rsidRPr="00CF1A04">
        <w:rPr>
          <w:b/>
          <w:i/>
          <w:sz w:val="24"/>
          <w:szCs w:val="24"/>
          <w:lang w:val="pt-BR"/>
        </w:rPr>
        <w:t>Licencijos išdavimo data:</w:t>
      </w:r>
      <w:r w:rsidR="00693A77">
        <w:rPr>
          <w:b/>
          <w:i/>
          <w:sz w:val="24"/>
          <w:szCs w:val="24"/>
          <w:lang w:val="pt-BR"/>
        </w:rPr>
        <w:t xml:space="preserve"> </w:t>
      </w:r>
      <w:r w:rsidR="002C21F4" w:rsidRPr="007B0D89">
        <w:rPr>
          <w:i/>
          <w:sz w:val="24"/>
          <w:szCs w:val="24"/>
          <w:lang w:val="lt-LT"/>
        </w:rPr>
        <w:t>201</w:t>
      </w:r>
      <w:r w:rsidR="002C21F4">
        <w:rPr>
          <w:i/>
          <w:sz w:val="24"/>
          <w:szCs w:val="24"/>
          <w:lang w:val="lt-LT"/>
        </w:rPr>
        <w:t>9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07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29</w:t>
      </w:r>
      <w:r w:rsidR="002C21F4" w:rsidRPr="007B0D89">
        <w:rPr>
          <w:i/>
          <w:szCs w:val="24"/>
          <w:lang w:val="lt-LT"/>
        </w:rPr>
        <w:t xml:space="preserve">  </w:t>
      </w:r>
    </w:p>
    <w:p w:rsidR="00D20CE9" w:rsidRPr="0057002C" w:rsidRDefault="009525F2" w:rsidP="00D20CE9">
      <w:pPr>
        <w:pStyle w:val="Antrat3"/>
        <w:spacing w:line="240" w:lineRule="auto"/>
        <w:rPr>
          <w:i/>
          <w:sz w:val="18"/>
          <w:szCs w:val="18"/>
        </w:rPr>
      </w:pPr>
      <w:r w:rsidRPr="00603F82">
        <w:rPr>
          <w:i/>
        </w:rPr>
        <w:t xml:space="preserve">     </w:t>
      </w:r>
    </w:p>
    <w:p w:rsidR="004F62A5" w:rsidRPr="00603F82" w:rsidRDefault="00D20CE9" w:rsidP="00D20CE9">
      <w:pPr>
        <w:pStyle w:val="Antrat3"/>
        <w:spacing w:line="240" w:lineRule="auto"/>
        <w:rPr>
          <w:i/>
        </w:rPr>
      </w:pPr>
      <w:r>
        <w:rPr>
          <w:bCs/>
          <w:iCs/>
        </w:rPr>
        <w:t xml:space="preserve">     </w:t>
      </w:r>
      <w:r w:rsidR="009525F2" w:rsidRPr="00ED1797">
        <w:rPr>
          <w:bCs/>
          <w:iCs/>
        </w:rPr>
        <w:t xml:space="preserve">Administracijos </w:t>
      </w:r>
      <w:r w:rsidR="00603F82" w:rsidRPr="00ED1797">
        <w:rPr>
          <w:bCs/>
          <w:iCs/>
        </w:rPr>
        <w:t xml:space="preserve"> direktorius</w:t>
      </w:r>
      <w:r w:rsidR="00603F82">
        <w:rPr>
          <w:i/>
        </w:rPr>
        <w:t xml:space="preserve"> </w:t>
      </w:r>
      <w:r w:rsidR="009525F2" w:rsidRPr="00603F82">
        <w:rPr>
          <w:i/>
        </w:rPr>
        <w:t xml:space="preserve"> </w:t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  <w:t xml:space="preserve">    </w:t>
      </w:r>
      <w:r w:rsidR="009525F2" w:rsidRPr="00603F82">
        <w:rPr>
          <w:i/>
        </w:rPr>
        <w:t xml:space="preserve">                </w:t>
      </w:r>
      <w:r w:rsidR="00DC1565" w:rsidRPr="00603F82">
        <w:rPr>
          <w:i/>
        </w:rPr>
        <w:t xml:space="preserve">   </w:t>
      </w:r>
      <w:r w:rsidR="00603F82" w:rsidRPr="005F15B4">
        <w:rPr>
          <w:iCs/>
        </w:rPr>
        <w:t>Dainius Grincevičius</w:t>
      </w:r>
      <w:r w:rsidR="00603F82">
        <w:rPr>
          <w:i/>
        </w:rPr>
        <w:t xml:space="preserve"> </w:t>
      </w:r>
      <w:r w:rsidR="004F62A5" w:rsidRPr="00603F82">
        <w:rPr>
          <w:i/>
        </w:rPr>
        <w:t xml:space="preserve">            </w:t>
      </w:r>
    </w:p>
    <w:p w:rsidR="0087717C" w:rsidRPr="00D20CE9" w:rsidRDefault="00CF1A04" w:rsidP="00D20CE9">
      <w:pPr>
        <w:pStyle w:val="Antrat3"/>
        <w:spacing w:line="240" w:lineRule="auto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D20CE9">
        <w:rPr>
          <w:i/>
          <w:sz w:val="20"/>
        </w:rPr>
        <w:t xml:space="preserve">          </w:t>
      </w:r>
      <w:r w:rsidR="00C8690F" w:rsidRPr="00D20CE9">
        <w:rPr>
          <w:iCs/>
        </w:rPr>
        <w:t>A.V.</w:t>
      </w:r>
    </w:p>
    <w:p w:rsidR="00C8690F" w:rsidRP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F574AA">
        <w:rPr>
          <w:iCs/>
          <w:sz w:val="20"/>
        </w:rPr>
        <w:t xml:space="preserve">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  <w:r w:rsidR="00581958" w:rsidRPr="00581958">
        <w:rPr>
          <w:iCs/>
          <w:lang w:val="lt-LT"/>
        </w:rPr>
        <w:t xml:space="preserve"> </w:t>
      </w:r>
      <w:r w:rsidR="00581958" w:rsidRPr="00D20CE9">
        <w:rPr>
          <w:iCs/>
          <w:lang w:val="lt-LT"/>
        </w:rPr>
        <w:t>skyriaus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DD1" w:rsidRDefault="00A17DD1">
      <w:r>
        <w:separator/>
      </w:r>
    </w:p>
  </w:endnote>
  <w:endnote w:type="continuationSeparator" w:id="0">
    <w:p w:rsidR="00A17DD1" w:rsidRDefault="00A17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2377C4">
      <w:rPr>
        <w:noProof/>
        <w:sz w:val="12"/>
      </w:rPr>
      <w:t>C:\Users\imaksvytiene\Desktop\LICENCIJOS_LEIDIMAI\Licenciju isdavimui\Lietuvos bitininku svente\vienk lic Alsteka_1464.docx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DD1" w:rsidRDefault="00A17DD1">
      <w:r>
        <w:separator/>
      </w:r>
    </w:p>
  </w:footnote>
  <w:footnote w:type="continuationSeparator" w:id="0">
    <w:p w:rsidR="00A17DD1" w:rsidRDefault="00A17D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0878"/>
    <w:rsid w:val="00013D8B"/>
    <w:rsid w:val="00013DC8"/>
    <w:rsid w:val="00035740"/>
    <w:rsid w:val="00035B8E"/>
    <w:rsid w:val="00037E31"/>
    <w:rsid w:val="00062651"/>
    <w:rsid w:val="00062797"/>
    <w:rsid w:val="00065DD5"/>
    <w:rsid w:val="00071C1A"/>
    <w:rsid w:val="00073DEA"/>
    <w:rsid w:val="00085C6E"/>
    <w:rsid w:val="00087127"/>
    <w:rsid w:val="00087DB7"/>
    <w:rsid w:val="000C0633"/>
    <w:rsid w:val="000E51BF"/>
    <w:rsid w:val="000F3581"/>
    <w:rsid w:val="000F5259"/>
    <w:rsid w:val="00104ECF"/>
    <w:rsid w:val="00115957"/>
    <w:rsid w:val="001313DA"/>
    <w:rsid w:val="00144564"/>
    <w:rsid w:val="00147996"/>
    <w:rsid w:val="001958E0"/>
    <w:rsid w:val="001A53B7"/>
    <w:rsid w:val="001B5C95"/>
    <w:rsid w:val="001C186C"/>
    <w:rsid w:val="00206397"/>
    <w:rsid w:val="0022100D"/>
    <w:rsid w:val="0022523A"/>
    <w:rsid w:val="00231A24"/>
    <w:rsid w:val="00236D50"/>
    <w:rsid w:val="002377C4"/>
    <w:rsid w:val="00251995"/>
    <w:rsid w:val="00252533"/>
    <w:rsid w:val="002566D0"/>
    <w:rsid w:val="00257E6D"/>
    <w:rsid w:val="00271509"/>
    <w:rsid w:val="002769D9"/>
    <w:rsid w:val="00280518"/>
    <w:rsid w:val="00281219"/>
    <w:rsid w:val="0028747F"/>
    <w:rsid w:val="00290C94"/>
    <w:rsid w:val="00290CA1"/>
    <w:rsid w:val="002A3629"/>
    <w:rsid w:val="002B2E4F"/>
    <w:rsid w:val="002B42AE"/>
    <w:rsid w:val="002C10A9"/>
    <w:rsid w:val="002C21F4"/>
    <w:rsid w:val="002D7B69"/>
    <w:rsid w:val="002F7F51"/>
    <w:rsid w:val="00310BED"/>
    <w:rsid w:val="00326F26"/>
    <w:rsid w:val="00334D8D"/>
    <w:rsid w:val="003554F3"/>
    <w:rsid w:val="0035620B"/>
    <w:rsid w:val="00356F5B"/>
    <w:rsid w:val="00380CC2"/>
    <w:rsid w:val="00392D9F"/>
    <w:rsid w:val="003A2184"/>
    <w:rsid w:val="003A7206"/>
    <w:rsid w:val="003C13B5"/>
    <w:rsid w:val="003C64F9"/>
    <w:rsid w:val="00410E3A"/>
    <w:rsid w:val="00432EDE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A26A1"/>
    <w:rsid w:val="004A6F07"/>
    <w:rsid w:val="004B0438"/>
    <w:rsid w:val="004F0ACD"/>
    <w:rsid w:val="004F62A5"/>
    <w:rsid w:val="00531EC6"/>
    <w:rsid w:val="00541F9E"/>
    <w:rsid w:val="00555F03"/>
    <w:rsid w:val="005640F5"/>
    <w:rsid w:val="0057002C"/>
    <w:rsid w:val="005704E3"/>
    <w:rsid w:val="0057564E"/>
    <w:rsid w:val="005768B7"/>
    <w:rsid w:val="00581958"/>
    <w:rsid w:val="00582384"/>
    <w:rsid w:val="005972D8"/>
    <w:rsid w:val="005B19D3"/>
    <w:rsid w:val="005B3B00"/>
    <w:rsid w:val="005C7F49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3957"/>
    <w:rsid w:val="00617340"/>
    <w:rsid w:val="00636EE3"/>
    <w:rsid w:val="00637C90"/>
    <w:rsid w:val="00651651"/>
    <w:rsid w:val="00655920"/>
    <w:rsid w:val="0066030D"/>
    <w:rsid w:val="0066131B"/>
    <w:rsid w:val="00667E17"/>
    <w:rsid w:val="00673586"/>
    <w:rsid w:val="00677F9A"/>
    <w:rsid w:val="006847F2"/>
    <w:rsid w:val="0068694E"/>
    <w:rsid w:val="00693A77"/>
    <w:rsid w:val="00693DCD"/>
    <w:rsid w:val="00697242"/>
    <w:rsid w:val="006A3BBC"/>
    <w:rsid w:val="006A5F90"/>
    <w:rsid w:val="006B6C13"/>
    <w:rsid w:val="006C3E09"/>
    <w:rsid w:val="00715FE9"/>
    <w:rsid w:val="007201C4"/>
    <w:rsid w:val="00737D7E"/>
    <w:rsid w:val="00740FB5"/>
    <w:rsid w:val="007564AC"/>
    <w:rsid w:val="00765540"/>
    <w:rsid w:val="00784D32"/>
    <w:rsid w:val="007973BF"/>
    <w:rsid w:val="007B07C1"/>
    <w:rsid w:val="007B23CB"/>
    <w:rsid w:val="007D0A0C"/>
    <w:rsid w:val="007E1E71"/>
    <w:rsid w:val="00801219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4887"/>
    <w:rsid w:val="008B102C"/>
    <w:rsid w:val="008B754B"/>
    <w:rsid w:val="008C16AA"/>
    <w:rsid w:val="008C1E52"/>
    <w:rsid w:val="008D02CF"/>
    <w:rsid w:val="008D1A2A"/>
    <w:rsid w:val="008E3C24"/>
    <w:rsid w:val="009006E0"/>
    <w:rsid w:val="00901189"/>
    <w:rsid w:val="009056F0"/>
    <w:rsid w:val="00911496"/>
    <w:rsid w:val="00912B48"/>
    <w:rsid w:val="00913A68"/>
    <w:rsid w:val="009324CA"/>
    <w:rsid w:val="0093532D"/>
    <w:rsid w:val="00944B5A"/>
    <w:rsid w:val="00947513"/>
    <w:rsid w:val="009525F2"/>
    <w:rsid w:val="00955C07"/>
    <w:rsid w:val="00962E77"/>
    <w:rsid w:val="009652CD"/>
    <w:rsid w:val="00966067"/>
    <w:rsid w:val="00971AA8"/>
    <w:rsid w:val="00972E11"/>
    <w:rsid w:val="009C17C4"/>
    <w:rsid w:val="009C4BC4"/>
    <w:rsid w:val="009C60B8"/>
    <w:rsid w:val="009E6D78"/>
    <w:rsid w:val="009F6276"/>
    <w:rsid w:val="00A00854"/>
    <w:rsid w:val="00A076E1"/>
    <w:rsid w:val="00A12950"/>
    <w:rsid w:val="00A17DD1"/>
    <w:rsid w:val="00A32C67"/>
    <w:rsid w:val="00A47A62"/>
    <w:rsid w:val="00A509EF"/>
    <w:rsid w:val="00A57A12"/>
    <w:rsid w:val="00A63314"/>
    <w:rsid w:val="00A65808"/>
    <w:rsid w:val="00A77A29"/>
    <w:rsid w:val="00A8296D"/>
    <w:rsid w:val="00A834BE"/>
    <w:rsid w:val="00AA76A8"/>
    <w:rsid w:val="00AC10E6"/>
    <w:rsid w:val="00AC4154"/>
    <w:rsid w:val="00AD2D3B"/>
    <w:rsid w:val="00AE6AB1"/>
    <w:rsid w:val="00AF1AA8"/>
    <w:rsid w:val="00AF2955"/>
    <w:rsid w:val="00AF589C"/>
    <w:rsid w:val="00B01C82"/>
    <w:rsid w:val="00B073F3"/>
    <w:rsid w:val="00B12811"/>
    <w:rsid w:val="00B23935"/>
    <w:rsid w:val="00B250DB"/>
    <w:rsid w:val="00B264CA"/>
    <w:rsid w:val="00B40E09"/>
    <w:rsid w:val="00B97537"/>
    <w:rsid w:val="00BA6EC2"/>
    <w:rsid w:val="00BD7E0D"/>
    <w:rsid w:val="00BF1DA3"/>
    <w:rsid w:val="00BF42FE"/>
    <w:rsid w:val="00BF592B"/>
    <w:rsid w:val="00C038F5"/>
    <w:rsid w:val="00C24EBD"/>
    <w:rsid w:val="00C35520"/>
    <w:rsid w:val="00C45AC2"/>
    <w:rsid w:val="00C5383E"/>
    <w:rsid w:val="00C65B00"/>
    <w:rsid w:val="00C67C5D"/>
    <w:rsid w:val="00C8521F"/>
    <w:rsid w:val="00C8690F"/>
    <w:rsid w:val="00CA1233"/>
    <w:rsid w:val="00CA4194"/>
    <w:rsid w:val="00CA6935"/>
    <w:rsid w:val="00CC263F"/>
    <w:rsid w:val="00CD6805"/>
    <w:rsid w:val="00CF1A04"/>
    <w:rsid w:val="00CF628C"/>
    <w:rsid w:val="00CF6807"/>
    <w:rsid w:val="00D03CFB"/>
    <w:rsid w:val="00D13F82"/>
    <w:rsid w:val="00D20CE9"/>
    <w:rsid w:val="00D33637"/>
    <w:rsid w:val="00D377B9"/>
    <w:rsid w:val="00D97581"/>
    <w:rsid w:val="00DA0633"/>
    <w:rsid w:val="00DA3919"/>
    <w:rsid w:val="00DA39F6"/>
    <w:rsid w:val="00DC1565"/>
    <w:rsid w:val="00E33C9E"/>
    <w:rsid w:val="00E34A43"/>
    <w:rsid w:val="00E441B6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7172"/>
    <w:rsid w:val="00EC0E52"/>
    <w:rsid w:val="00ED1797"/>
    <w:rsid w:val="00ED5A1B"/>
    <w:rsid w:val="00EE6B91"/>
    <w:rsid w:val="00EF1593"/>
    <w:rsid w:val="00EF52BB"/>
    <w:rsid w:val="00F038DD"/>
    <w:rsid w:val="00F10626"/>
    <w:rsid w:val="00F21C38"/>
    <w:rsid w:val="00F574AA"/>
    <w:rsid w:val="00F667D1"/>
    <w:rsid w:val="00F6701C"/>
    <w:rsid w:val="00F81029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164</TotalTime>
  <Pages>1</Pages>
  <Words>1431</Words>
  <Characters>816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38</cp:revision>
  <cp:lastPrinted>2019-07-26T14:20:00Z</cp:lastPrinted>
  <dcterms:created xsi:type="dcterms:W3CDTF">2018-09-12T08:52:00Z</dcterms:created>
  <dcterms:modified xsi:type="dcterms:W3CDTF">2019-07-29T10:10:00Z</dcterms:modified>
</cp:coreProperties>
</file>