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64AAA" w:rsidRDefault="00AD7F87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-50800</wp:posOffset>
                </wp:positionV>
                <wp:extent cx="6948805" cy="1021080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108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9B5159" id="Rectangle 2" o:spid="_x0000_s1026" style="position:absolute;margin-left:-8.1pt;margin-top:-4pt;width:547.15pt;height:804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" o:allowincell="f" fillcolor="#f2f2f2" strokeweight="1pt"/>
            </w:pict>
          </mc:Fallback>
        </mc:AlternateContent>
      </w:r>
      <w:bookmarkEnd w:id="0"/>
    </w:p>
    <w:p w:rsidR="00864AAA" w:rsidRDefault="00864AAA">
      <w:pPr>
        <w:pStyle w:val="Antrat2"/>
      </w:pPr>
      <w:r>
        <w:t>LIETUVOS RESPUBLIKA</w:t>
      </w:r>
    </w:p>
    <w:p w:rsidR="00864AAA" w:rsidRDefault="00AD7F87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Pr="00222D22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 w:rsidRPr="00222D22">
        <w:rPr>
          <w:b/>
          <w:sz w:val="24"/>
          <w:lang w:val="lt-LT"/>
        </w:rPr>
        <w:t>ŠAKIŲ RAJONO SAVIVALDYBĖ</w:t>
      </w:r>
    </w:p>
    <w:p w:rsidR="00864AAA" w:rsidRPr="00222D22" w:rsidRDefault="00864AAA">
      <w:pPr>
        <w:jc w:val="center"/>
        <w:rPr>
          <w:sz w:val="24"/>
          <w:lang w:val="lt-LT"/>
        </w:rPr>
      </w:pPr>
    </w:p>
    <w:p w:rsidR="00864AAA" w:rsidRPr="00222D22" w:rsidRDefault="00864AAA">
      <w:pPr>
        <w:pStyle w:val="Antrat1"/>
        <w:rPr>
          <w:i w:val="0"/>
          <w:iCs/>
          <w:sz w:val="32"/>
        </w:rPr>
      </w:pPr>
      <w:r w:rsidRPr="00222D22">
        <w:rPr>
          <w:i w:val="0"/>
          <w:iCs/>
          <w:sz w:val="32"/>
        </w:rPr>
        <w:t xml:space="preserve">VIENKARTINĖ LICENCIJA </w:t>
      </w:r>
    </w:p>
    <w:p w:rsidR="00864AAA" w:rsidRPr="004830F2" w:rsidRDefault="00864AAA">
      <w:pPr>
        <w:jc w:val="center"/>
        <w:rPr>
          <w:b/>
          <w:bCs/>
          <w:iCs/>
          <w:sz w:val="28"/>
          <w:szCs w:val="28"/>
          <w:lang w:val="lt-LT"/>
        </w:rPr>
      </w:pPr>
    </w:p>
    <w:p w:rsidR="00864AAA" w:rsidRPr="00222D22" w:rsidRDefault="00864AAA">
      <w:pPr>
        <w:jc w:val="center"/>
        <w:rPr>
          <w:b/>
          <w:bCs/>
          <w:sz w:val="24"/>
          <w:lang w:val="lt-LT"/>
        </w:rPr>
      </w:pPr>
      <w:r w:rsidRPr="00222D22">
        <w:rPr>
          <w:b/>
          <w:bCs/>
          <w:sz w:val="24"/>
          <w:lang w:val="lt-LT"/>
        </w:rPr>
        <w:t xml:space="preserve">VERSTIS MAŽMENINE </w:t>
      </w:r>
    </w:p>
    <w:p w:rsidR="00864AAA" w:rsidRPr="00222D22" w:rsidRDefault="00864AAA">
      <w:pPr>
        <w:pStyle w:val="Pagrindinistekstas"/>
        <w:rPr>
          <w:lang w:val="lt-LT"/>
        </w:rPr>
      </w:pPr>
      <w:r w:rsidRPr="00222D22">
        <w:rPr>
          <w:lang w:val="lt-LT"/>
        </w:rPr>
        <w:t>PREKYBA ALUMI, ALAUS MIŠINIAIS SU NEALKOHOLINIAIS GĖRIMAIS, NATŪR</w:t>
      </w:r>
      <w:r w:rsidR="00380CC2" w:rsidRPr="00222D22">
        <w:rPr>
          <w:lang w:val="lt-LT"/>
        </w:rPr>
        <w:t>ALIOS FERMENTACIJOS SIDRU, KURIŲ</w:t>
      </w:r>
      <w:r w:rsidRPr="00222D22">
        <w:rPr>
          <w:lang w:val="lt-LT"/>
        </w:rPr>
        <w:t xml:space="preserve"> TŪRINĖ ETILO ALKOHOLIO KONCENTRACIJA NEVIRŠIJA </w:t>
      </w:r>
      <w:r w:rsidR="00A04E22" w:rsidRPr="00222D22">
        <w:rPr>
          <w:lang w:val="lt-LT"/>
        </w:rPr>
        <w:t>7,5</w:t>
      </w:r>
      <w:r w:rsidR="00380CC2" w:rsidRPr="00222D22">
        <w:rPr>
          <w:lang w:val="lt-LT"/>
        </w:rPr>
        <w:t xml:space="preserve"> PR</w:t>
      </w:r>
      <w:r w:rsidR="00A04E22" w:rsidRPr="00222D22">
        <w:rPr>
          <w:lang w:val="lt-LT"/>
        </w:rPr>
        <w:t>OCENTO</w:t>
      </w:r>
      <w:r w:rsidR="00380CC2" w:rsidRPr="00222D22">
        <w:rPr>
          <w:lang w:val="lt-LT"/>
        </w:rPr>
        <w:t xml:space="preserve"> MASINIUOSE RENGINIUOSE</w:t>
      </w:r>
      <w:r w:rsidRPr="00222D22">
        <w:rPr>
          <w:lang w:val="lt-LT"/>
        </w:rPr>
        <w:t xml:space="preserve"> IR MUGĖSE</w:t>
      </w:r>
    </w:p>
    <w:p w:rsidR="00864AAA" w:rsidRPr="00222D22" w:rsidRDefault="00864AAA">
      <w:pPr>
        <w:jc w:val="center"/>
        <w:rPr>
          <w:b/>
          <w:bCs/>
          <w:sz w:val="28"/>
          <w:lang w:val="pt-BR"/>
        </w:rPr>
      </w:pPr>
      <w:proofErr w:type="spellStart"/>
      <w:r w:rsidRPr="00222D22">
        <w:rPr>
          <w:b/>
          <w:bCs/>
          <w:sz w:val="28"/>
        </w:rPr>
        <w:t>Nr</w:t>
      </w:r>
      <w:proofErr w:type="spellEnd"/>
      <w:r w:rsidRPr="00222D22">
        <w:rPr>
          <w:b/>
          <w:bCs/>
          <w:sz w:val="28"/>
        </w:rPr>
        <w:t xml:space="preserve">. </w:t>
      </w:r>
      <w:r w:rsidR="004F7BCC" w:rsidRPr="00222D22">
        <w:rPr>
          <w:b/>
          <w:bCs/>
          <w:sz w:val="28"/>
        </w:rPr>
        <w:t>1</w:t>
      </w:r>
      <w:r w:rsidR="005C6B06" w:rsidRPr="00222D22">
        <w:rPr>
          <w:b/>
          <w:bCs/>
          <w:sz w:val="28"/>
        </w:rPr>
        <w:t>4</w:t>
      </w:r>
      <w:r w:rsidR="00AE7A6C">
        <w:rPr>
          <w:b/>
          <w:bCs/>
          <w:sz w:val="28"/>
        </w:rPr>
        <w:t>7</w:t>
      </w:r>
      <w:r w:rsidR="00515F6B">
        <w:rPr>
          <w:b/>
          <w:bCs/>
          <w:sz w:val="28"/>
        </w:rPr>
        <w:t>5</w:t>
      </w:r>
      <w:r w:rsidR="00E952C3" w:rsidRPr="00222D22">
        <w:rPr>
          <w:b/>
          <w:bCs/>
          <w:sz w:val="28"/>
        </w:rPr>
        <w:t xml:space="preserve"> </w:t>
      </w:r>
      <w:r w:rsidRPr="00222D22">
        <w:rPr>
          <w:b/>
          <w:bCs/>
          <w:sz w:val="28"/>
        </w:rPr>
        <w:t>v</w:t>
      </w:r>
    </w:p>
    <w:p w:rsidR="00864AAA" w:rsidRPr="00222D22" w:rsidRDefault="00864AAA">
      <w:pPr>
        <w:rPr>
          <w:sz w:val="24"/>
          <w:lang w:val="lt-LT"/>
        </w:rPr>
      </w:pPr>
      <w:r w:rsidRPr="00222D22">
        <w:rPr>
          <w:sz w:val="24"/>
          <w:lang w:val="lt-LT"/>
        </w:rPr>
        <w:tab/>
      </w:r>
      <w:r w:rsidRPr="00222D22">
        <w:rPr>
          <w:sz w:val="24"/>
          <w:lang w:val="lt-LT"/>
        </w:rPr>
        <w:tab/>
      </w:r>
      <w:r w:rsidRPr="00222D22">
        <w:rPr>
          <w:sz w:val="24"/>
          <w:lang w:val="lt-LT"/>
        </w:rPr>
        <w:tab/>
      </w:r>
      <w:r w:rsidRPr="00222D22">
        <w:rPr>
          <w:sz w:val="24"/>
          <w:lang w:val="lt-LT"/>
        </w:rPr>
        <w:tab/>
      </w:r>
      <w:r w:rsidRPr="00222D22">
        <w:rPr>
          <w:sz w:val="24"/>
          <w:lang w:val="lt-LT"/>
        </w:rPr>
        <w:tab/>
      </w:r>
    </w:p>
    <w:p w:rsidR="00864AAA" w:rsidRPr="00222D22" w:rsidRDefault="00864AAA" w:rsidP="00A04E22">
      <w:pPr>
        <w:spacing w:line="360" w:lineRule="auto"/>
        <w:rPr>
          <w:b/>
          <w:sz w:val="24"/>
          <w:lang w:val="lt-LT"/>
        </w:rPr>
      </w:pPr>
      <w:r w:rsidRPr="00222D22">
        <w:rPr>
          <w:b/>
          <w:i/>
          <w:sz w:val="24"/>
          <w:lang w:val="lt-LT"/>
        </w:rPr>
        <w:t xml:space="preserve">     </w:t>
      </w:r>
      <w:r w:rsidRPr="00222D22">
        <w:rPr>
          <w:b/>
          <w:sz w:val="24"/>
          <w:lang w:val="lt-LT"/>
        </w:rPr>
        <w:t>Licencijos turėtojo rekvizitai:</w:t>
      </w:r>
    </w:p>
    <w:p w:rsidR="00271509" w:rsidRPr="00222D22" w:rsidRDefault="00864AAA" w:rsidP="00A04E22">
      <w:pPr>
        <w:spacing w:line="360" w:lineRule="auto"/>
        <w:rPr>
          <w:b/>
          <w:sz w:val="26"/>
          <w:szCs w:val="26"/>
          <w:lang w:val="lt-LT"/>
        </w:rPr>
      </w:pPr>
      <w:r w:rsidRPr="00222D22">
        <w:rPr>
          <w:b/>
          <w:sz w:val="24"/>
          <w:lang w:val="lt-LT"/>
        </w:rPr>
        <w:t xml:space="preserve">     pavadinimas</w:t>
      </w:r>
      <w:r w:rsidRPr="00222D22">
        <w:rPr>
          <w:i/>
          <w:sz w:val="24"/>
          <w:lang w:val="lt-LT"/>
        </w:rPr>
        <w:t xml:space="preserve"> </w:t>
      </w:r>
      <w:r w:rsidR="00DA39F6" w:rsidRPr="00222D22">
        <w:rPr>
          <w:i/>
          <w:sz w:val="24"/>
          <w:lang w:val="lt-LT"/>
        </w:rPr>
        <w:t xml:space="preserve">   </w:t>
      </w:r>
      <w:r w:rsidR="00DA39F6" w:rsidRPr="00222D22">
        <w:rPr>
          <w:i/>
          <w:sz w:val="24"/>
          <w:lang w:val="lt-LT"/>
        </w:rPr>
        <w:tab/>
      </w:r>
      <w:r w:rsidR="005C6B06" w:rsidRPr="00222D22">
        <w:rPr>
          <w:b/>
          <w:sz w:val="26"/>
          <w:szCs w:val="26"/>
          <w:lang w:val="lt-LT"/>
        </w:rPr>
        <w:t>Uždaroji akcinė bendrovė „</w:t>
      </w:r>
      <w:proofErr w:type="spellStart"/>
      <w:r w:rsidR="005C6B06" w:rsidRPr="00222D22">
        <w:rPr>
          <w:b/>
          <w:sz w:val="26"/>
          <w:szCs w:val="26"/>
          <w:lang w:val="lt-LT"/>
        </w:rPr>
        <w:t>Raginėlis</w:t>
      </w:r>
      <w:proofErr w:type="spellEnd"/>
      <w:r w:rsidR="005C6B06" w:rsidRPr="00222D22">
        <w:rPr>
          <w:b/>
          <w:sz w:val="26"/>
          <w:szCs w:val="26"/>
          <w:lang w:val="lt-LT"/>
        </w:rPr>
        <w:t>“</w:t>
      </w:r>
    </w:p>
    <w:p w:rsidR="00271509" w:rsidRPr="00222D22" w:rsidRDefault="00B264CA" w:rsidP="00A04E22">
      <w:pPr>
        <w:spacing w:line="360" w:lineRule="auto"/>
        <w:rPr>
          <w:bCs/>
          <w:i/>
          <w:iCs/>
          <w:sz w:val="24"/>
          <w:lang w:val="lt-LT"/>
        </w:rPr>
      </w:pPr>
      <w:r w:rsidRPr="00222D22">
        <w:rPr>
          <w:i/>
          <w:sz w:val="24"/>
          <w:lang w:val="lt-LT"/>
        </w:rPr>
        <w:t xml:space="preserve"> </w:t>
      </w:r>
      <w:r w:rsidR="00864AAA" w:rsidRPr="00222D22">
        <w:rPr>
          <w:b/>
          <w:bCs/>
          <w:i/>
          <w:sz w:val="24"/>
          <w:lang w:val="lt-LT"/>
        </w:rPr>
        <w:t xml:space="preserve">    </w:t>
      </w:r>
      <w:r w:rsidR="00864AAA" w:rsidRPr="00222D22">
        <w:rPr>
          <w:b/>
          <w:bCs/>
          <w:iCs/>
          <w:sz w:val="24"/>
          <w:lang w:val="lt-LT"/>
        </w:rPr>
        <w:t>teisinė forma</w:t>
      </w:r>
      <w:r w:rsidR="00DA39F6" w:rsidRPr="00222D22">
        <w:rPr>
          <w:b/>
          <w:bCs/>
          <w:iCs/>
          <w:sz w:val="24"/>
          <w:lang w:val="lt-LT"/>
        </w:rPr>
        <w:tab/>
      </w:r>
      <w:r w:rsidR="00271509" w:rsidRPr="00222D22">
        <w:rPr>
          <w:bCs/>
          <w:i/>
          <w:iCs/>
          <w:sz w:val="24"/>
          <w:lang w:val="lt-LT"/>
        </w:rPr>
        <w:t>uždaroji akcinė bendrovė</w:t>
      </w:r>
    </w:p>
    <w:p w:rsidR="00B63332" w:rsidRPr="00222D22" w:rsidRDefault="00864AAA" w:rsidP="00A04E22">
      <w:pPr>
        <w:spacing w:line="360" w:lineRule="auto"/>
        <w:rPr>
          <w:i/>
          <w:sz w:val="24"/>
          <w:lang w:val="lt-LT"/>
        </w:rPr>
      </w:pPr>
      <w:r w:rsidRPr="00222D22">
        <w:rPr>
          <w:b/>
          <w:sz w:val="24"/>
          <w:lang w:val="lt-LT"/>
        </w:rPr>
        <w:t xml:space="preserve">     kodas</w:t>
      </w:r>
      <w:r w:rsidR="00DA39F6" w:rsidRPr="00222D22">
        <w:rPr>
          <w:b/>
          <w:sz w:val="24"/>
          <w:lang w:val="lt-LT"/>
        </w:rPr>
        <w:tab/>
      </w:r>
      <w:r w:rsidR="00DA39F6" w:rsidRPr="00222D22">
        <w:rPr>
          <w:b/>
          <w:sz w:val="24"/>
          <w:lang w:val="lt-LT"/>
        </w:rPr>
        <w:tab/>
      </w:r>
      <w:r w:rsidR="00B63332" w:rsidRPr="00222D22">
        <w:rPr>
          <w:i/>
          <w:sz w:val="24"/>
          <w:lang w:val="lt-LT"/>
        </w:rPr>
        <w:t>169221169</w:t>
      </w:r>
    </w:p>
    <w:p w:rsidR="00271509" w:rsidRPr="00222D22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222D22">
        <w:rPr>
          <w:b/>
          <w:i/>
          <w:sz w:val="24"/>
          <w:lang w:val="lt-LT"/>
        </w:rPr>
        <w:t xml:space="preserve">   </w:t>
      </w:r>
      <w:r w:rsidR="00A04E22" w:rsidRPr="00222D22">
        <w:rPr>
          <w:b/>
          <w:i/>
          <w:sz w:val="24"/>
          <w:lang w:val="lt-LT"/>
        </w:rPr>
        <w:t xml:space="preserve"> </w:t>
      </w:r>
      <w:r w:rsidRPr="00222D22">
        <w:rPr>
          <w:b/>
          <w:i/>
          <w:sz w:val="24"/>
          <w:lang w:val="lt-LT"/>
        </w:rPr>
        <w:t xml:space="preserve"> </w:t>
      </w:r>
      <w:r w:rsidRPr="00222D22">
        <w:rPr>
          <w:b/>
          <w:iCs/>
          <w:sz w:val="24"/>
          <w:lang w:val="lt-LT"/>
        </w:rPr>
        <w:t>buveinė</w:t>
      </w:r>
      <w:r w:rsidR="00DA39F6" w:rsidRPr="00222D22">
        <w:rPr>
          <w:b/>
          <w:iCs/>
          <w:sz w:val="24"/>
          <w:lang w:val="lt-LT"/>
        </w:rPr>
        <w:tab/>
      </w:r>
      <w:r w:rsidR="00DA39F6" w:rsidRPr="00222D22">
        <w:rPr>
          <w:b/>
          <w:iCs/>
          <w:sz w:val="24"/>
          <w:lang w:val="lt-LT"/>
        </w:rPr>
        <w:tab/>
      </w:r>
      <w:r w:rsidR="00F40CA5" w:rsidRPr="00F40CA5">
        <w:rPr>
          <w:i/>
          <w:iCs/>
          <w:sz w:val="24"/>
          <w:lang w:val="lt-LT"/>
        </w:rPr>
        <w:t>Pasvalio r. sav.</w:t>
      </w:r>
      <w:r w:rsidR="00D1283E">
        <w:rPr>
          <w:i/>
          <w:iCs/>
          <w:sz w:val="24"/>
          <w:lang w:val="lt-LT"/>
        </w:rPr>
        <w:t>,</w:t>
      </w:r>
      <w:r w:rsidR="00F40CA5" w:rsidRPr="00F40CA5">
        <w:rPr>
          <w:i/>
          <w:iCs/>
          <w:sz w:val="24"/>
          <w:lang w:val="lt-LT"/>
        </w:rPr>
        <w:t xml:space="preserve"> Pasvalio m.</w:t>
      </w:r>
      <w:r w:rsidR="00D1283E">
        <w:rPr>
          <w:i/>
          <w:iCs/>
          <w:sz w:val="24"/>
          <w:lang w:val="lt-LT"/>
        </w:rPr>
        <w:t>,</w:t>
      </w:r>
      <w:r w:rsidR="00F40CA5" w:rsidRPr="00F40CA5">
        <w:rPr>
          <w:i/>
          <w:iCs/>
          <w:sz w:val="24"/>
          <w:lang w:val="lt-LT"/>
        </w:rPr>
        <w:t xml:space="preserve"> Panevėžio g. 33A</w:t>
      </w:r>
    </w:p>
    <w:p w:rsidR="00864AAA" w:rsidRPr="00222D22" w:rsidRDefault="00864AAA" w:rsidP="00A04E22">
      <w:pPr>
        <w:spacing w:line="360" w:lineRule="auto"/>
        <w:rPr>
          <w:b/>
          <w:sz w:val="24"/>
          <w:lang w:val="lt-LT"/>
        </w:rPr>
      </w:pPr>
      <w:r w:rsidRPr="00222D22">
        <w:rPr>
          <w:b/>
          <w:i/>
          <w:sz w:val="24"/>
          <w:lang w:val="lt-LT"/>
        </w:rPr>
        <w:t xml:space="preserve">     </w:t>
      </w:r>
      <w:r w:rsidRPr="00222D22">
        <w:rPr>
          <w:b/>
          <w:sz w:val="24"/>
          <w:lang w:val="lt-LT"/>
        </w:rPr>
        <w:t>Leidžiamų parduoti alkoholinių gėrimų grupės:</w:t>
      </w:r>
      <w:r w:rsidR="006A5F90" w:rsidRPr="00222D22">
        <w:rPr>
          <w:bCs/>
          <w:i/>
          <w:sz w:val="24"/>
          <w:szCs w:val="24"/>
          <w:lang w:val="lt-LT"/>
        </w:rPr>
        <w:t xml:space="preserve"> </w:t>
      </w:r>
      <w:r w:rsidR="004F7BCC" w:rsidRPr="00222D22">
        <w:rPr>
          <w:bCs/>
          <w:i/>
          <w:sz w:val="24"/>
          <w:szCs w:val="24"/>
          <w:lang w:val="lt-LT"/>
        </w:rPr>
        <w:t>A</w:t>
      </w:r>
      <w:r w:rsidR="00657082" w:rsidRPr="00222D22">
        <w:rPr>
          <w:bCs/>
          <w:i/>
          <w:sz w:val="24"/>
          <w:szCs w:val="24"/>
          <w:lang w:val="lt-LT"/>
        </w:rPr>
        <w:t>lus</w:t>
      </w:r>
      <w:r w:rsidR="002513D7" w:rsidRPr="00222D22">
        <w:rPr>
          <w:bCs/>
          <w:i/>
          <w:sz w:val="24"/>
          <w:szCs w:val="24"/>
          <w:lang w:val="lt-LT"/>
        </w:rPr>
        <w:t xml:space="preserve">. </w:t>
      </w:r>
    </w:p>
    <w:p w:rsidR="004477D8" w:rsidRPr="00222D22" w:rsidRDefault="00864AAA" w:rsidP="004477D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222D22">
        <w:rPr>
          <w:b/>
          <w:sz w:val="24"/>
          <w:lang w:val="lt-LT"/>
        </w:rPr>
        <w:t xml:space="preserve">     Maksimali </w:t>
      </w:r>
      <w:r w:rsidRPr="00222D22">
        <w:rPr>
          <w:i/>
          <w:sz w:val="24"/>
          <w:lang w:val="lt-LT"/>
        </w:rPr>
        <w:t xml:space="preserve"> </w:t>
      </w:r>
      <w:r w:rsidRPr="00222D22">
        <w:rPr>
          <w:b/>
          <w:bCs/>
          <w:iCs/>
          <w:sz w:val="24"/>
          <w:lang w:val="lt-LT"/>
        </w:rPr>
        <w:t>tūrinė etilo alkoholio koncentracija, proc.</w:t>
      </w:r>
      <w:r w:rsidR="00F10626" w:rsidRPr="00222D22">
        <w:rPr>
          <w:bCs/>
          <w:i/>
          <w:iCs/>
          <w:sz w:val="24"/>
          <w:lang w:val="lt-LT"/>
        </w:rPr>
        <w:t xml:space="preserve"> </w:t>
      </w:r>
      <w:r w:rsidR="004477D8" w:rsidRPr="00222D22">
        <w:rPr>
          <w:bCs/>
          <w:i/>
          <w:iCs/>
          <w:sz w:val="24"/>
          <w:lang w:val="lt-LT"/>
        </w:rPr>
        <w:t>iki  7,5  proc.</w:t>
      </w:r>
      <w:r w:rsidR="004477D8" w:rsidRPr="00222D22">
        <w:rPr>
          <w:b/>
          <w:bCs/>
          <w:iCs/>
          <w:sz w:val="24"/>
          <w:lang w:val="lt-LT"/>
        </w:rPr>
        <w:t xml:space="preserve"> </w:t>
      </w:r>
      <w:r w:rsidR="004477D8" w:rsidRPr="00222D22">
        <w:rPr>
          <w:bCs/>
          <w:i/>
          <w:iCs/>
          <w:sz w:val="24"/>
          <w:lang w:val="lt-LT"/>
        </w:rPr>
        <w:t xml:space="preserve">Išpilstomi alus, alaus mišiniai su </w:t>
      </w:r>
    </w:p>
    <w:p w:rsidR="004477D8" w:rsidRPr="00222D22" w:rsidRDefault="004477D8" w:rsidP="004477D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222D22">
        <w:rPr>
          <w:bCs/>
          <w:i/>
          <w:iCs/>
          <w:sz w:val="24"/>
          <w:lang w:val="lt-LT"/>
        </w:rPr>
        <w:t xml:space="preserve">    nealkoholiniais gėrimais - neviršija 7,5 proc. </w:t>
      </w:r>
    </w:p>
    <w:p w:rsidR="00AE7A6C" w:rsidRDefault="00864AAA" w:rsidP="00AE7A6C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222D22">
        <w:rPr>
          <w:b/>
          <w:bCs/>
          <w:iCs/>
          <w:sz w:val="24"/>
          <w:lang w:val="lt-LT"/>
        </w:rPr>
        <w:t xml:space="preserve">     Prekybos alkoholiniais gėrimais vieta</w:t>
      </w:r>
      <w:r w:rsidR="00301F0F">
        <w:rPr>
          <w:b/>
          <w:bCs/>
          <w:iCs/>
          <w:sz w:val="24"/>
          <w:lang w:val="lt-LT"/>
        </w:rPr>
        <w:t xml:space="preserve">: </w:t>
      </w:r>
      <w:r w:rsidR="00AE7A6C" w:rsidRPr="00AE7A6C">
        <w:rPr>
          <w:bCs/>
          <w:i/>
          <w:iCs/>
          <w:sz w:val="24"/>
          <w:lang w:val="lt-LT"/>
        </w:rPr>
        <w:t>palapinė, Gelgaudiškis, vasaros estrada.</w:t>
      </w:r>
    </w:p>
    <w:p w:rsidR="00FD48A6" w:rsidRDefault="0091245A" w:rsidP="0091245A">
      <w:pPr>
        <w:spacing w:line="360" w:lineRule="auto"/>
        <w:ind w:left="142"/>
        <w:jc w:val="both"/>
        <w:rPr>
          <w:bCs/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</w:t>
      </w:r>
      <w:r w:rsidR="00864AAA" w:rsidRPr="00222D22">
        <w:rPr>
          <w:b/>
          <w:sz w:val="24"/>
          <w:lang w:val="lt-LT"/>
        </w:rPr>
        <w:t xml:space="preserve"> Prekybos alkoholiniais gėrimais laikas:</w:t>
      </w:r>
      <w:r w:rsidR="00911653">
        <w:rPr>
          <w:b/>
          <w:sz w:val="24"/>
          <w:lang w:val="lt-LT"/>
        </w:rPr>
        <w:t xml:space="preserve"> </w:t>
      </w:r>
      <w:r w:rsidR="008478BD" w:rsidRPr="008478BD">
        <w:rPr>
          <w:bCs/>
          <w:i/>
          <w:iCs/>
          <w:sz w:val="24"/>
          <w:lang w:val="lt-LT"/>
        </w:rPr>
        <w:t>18-24 val.</w:t>
      </w:r>
      <w:r w:rsidR="00FD48A6">
        <w:rPr>
          <w:bCs/>
          <w:i/>
          <w:iCs/>
          <w:sz w:val="24"/>
          <w:lang w:val="lt-LT"/>
        </w:rPr>
        <w:tab/>
      </w:r>
    </w:p>
    <w:p w:rsidR="00B264CA" w:rsidRPr="00222D22" w:rsidRDefault="00FD48A6" w:rsidP="00FD48A6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</w:t>
      </w:r>
      <w:r w:rsidRPr="00FD48A6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 </w:t>
      </w:r>
      <w:r w:rsidR="00864AAA" w:rsidRPr="00222D22">
        <w:rPr>
          <w:b/>
          <w:bCs/>
          <w:iCs/>
          <w:sz w:val="24"/>
          <w:lang w:val="lt-LT"/>
        </w:rPr>
        <w:t xml:space="preserve">Įmonės veiklos rūšis (prekyba ar viešasis maitinimas): </w:t>
      </w:r>
      <w:r w:rsidR="00D377B9" w:rsidRPr="00222D22">
        <w:rPr>
          <w:bCs/>
          <w:i/>
          <w:iCs/>
          <w:sz w:val="24"/>
          <w:lang w:val="lt-LT"/>
        </w:rPr>
        <w:t>viešasis maitinimas</w:t>
      </w:r>
    </w:p>
    <w:p w:rsidR="00864AAA" w:rsidRPr="00222D22" w:rsidRDefault="00864AAA" w:rsidP="00A04E22">
      <w:pPr>
        <w:spacing w:line="360" w:lineRule="auto"/>
        <w:rPr>
          <w:i/>
          <w:sz w:val="24"/>
          <w:lang w:val="lt-LT"/>
        </w:rPr>
      </w:pPr>
      <w:r w:rsidRPr="00222D22">
        <w:rPr>
          <w:b/>
          <w:sz w:val="24"/>
          <w:lang w:val="lt-LT"/>
        </w:rPr>
        <w:t xml:space="preserve">    </w:t>
      </w:r>
      <w:r w:rsidR="00A04E22" w:rsidRPr="00222D22">
        <w:rPr>
          <w:b/>
          <w:sz w:val="24"/>
          <w:lang w:val="lt-LT"/>
        </w:rPr>
        <w:t xml:space="preserve"> </w:t>
      </w:r>
      <w:r w:rsidRPr="00222D22">
        <w:rPr>
          <w:b/>
          <w:sz w:val="24"/>
          <w:lang w:val="lt-LT"/>
        </w:rPr>
        <w:t>Pardavimo būdas (vartoti vietoje, išsinešti):</w:t>
      </w:r>
      <w:r w:rsidR="004477D8" w:rsidRPr="00222D22">
        <w:rPr>
          <w:b/>
          <w:sz w:val="24"/>
          <w:lang w:val="lt-LT"/>
        </w:rPr>
        <w:t xml:space="preserve"> </w:t>
      </w:r>
      <w:r w:rsidR="00F751A5">
        <w:rPr>
          <w:i/>
          <w:sz w:val="24"/>
          <w:lang w:val="lt-LT"/>
        </w:rPr>
        <w:t>vartoti vietoje ir išsinešti</w:t>
      </w:r>
    </w:p>
    <w:p w:rsidR="00A55EC7" w:rsidRPr="00222D22" w:rsidRDefault="00864AAA" w:rsidP="00F40CA5">
      <w:pPr>
        <w:spacing w:line="360" w:lineRule="auto"/>
        <w:ind w:left="284"/>
        <w:rPr>
          <w:i/>
          <w:iCs/>
          <w:sz w:val="24"/>
          <w:lang w:val="lt-LT"/>
        </w:rPr>
      </w:pPr>
      <w:r w:rsidRPr="00222D22">
        <w:rPr>
          <w:b/>
          <w:sz w:val="24"/>
          <w:lang w:val="lt-LT"/>
        </w:rPr>
        <w:t>Sandėlio, kuriame laikomi  ir paskirstomi alkoholiniai gėrimai, adresas:</w:t>
      </w:r>
      <w:r w:rsidRPr="00222D22">
        <w:rPr>
          <w:i/>
          <w:sz w:val="24"/>
          <w:lang w:val="lt-LT"/>
        </w:rPr>
        <w:t xml:space="preserve"> </w:t>
      </w:r>
      <w:r w:rsidR="00F40CA5" w:rsidRPr="00F40CA5">
        <w:rPr>
          <w:i/>
          <w:iCs/>
          <w:sz w:val="24"/>
          <w:lang w:val="lt-LT"/>
        </w:rPr>
        <w:t>Pasvalio r. sav.</w:t>
      </w:r>
      <w:r w:rsidR="00D1283E">
        <w:rPr>
          <w:i/>
          <w:iCs/>
          <w:sz w:val="24"/>
          <w:lang w:val="lt-LT"/>
        </w:rPr>
        <w:t>,</w:t>
      </w:r>
      <w:r w:rsidR="00F40CA5" w:rsidRPr="00F40CA5">
        <w:rPr>
          <w:i/>
          <w:iCs/>
          <w:sz w:val="24"/>
          <w:lang w:val="lt-LT"/>
        </w:rPr>
        <w:t xml:space="preserve"> Pasvalio m.</w:t>
      </w:r>
      <w:r w:rsidR="00D1283E">
        <w:rPr>
          <w:i/>
          <w:iCs/>
          <w:sz w:val="24"/>
          <w:lang w:val="lt-LT"/>
        </w:rPr>
        <w:t>,</w:t>
      </w:r>
      <w:r w:rsidR="00F40CA5" w:rsidRPr="00F40CA5">
        <w:rPr>
          <w:i/>
          <w:iCs/>
          <w:sz w:val="24"/>
          <w:lang w:val="lt-LT"/>
        </w:rPr>
        <w:t xml:space="preserve"> Panevėžio g. 33A</w:t>
      </w:r>
    </w:p>
    <w:p w:rsidR="00864AAA" w:rsidRPr="00222D22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222D22">
        <w:rPr>
          <w:b/>
          <w:i/>
          <w:sz w:val="24"/>
          <w:lang w:val="lt-LT"/>
        </w:rPr>
        <w:t xml:space="preserve"> </w:t>
      </w:r>
      <w:r w:rsidR="00B23935" w:rsidRPr="00222D22">
        <w:rPr>
          <w:b/>
          <w:i/>
          <w:sz w:val="24"/>
          <w:lang w:val="lt-LT"/>
        </w:rPr>
        <w:t xml:space="preserve">   </w:t>
      </w:r>
      <w:r w:rsidR="00A04E22" w:rsidRPr="00222D22">
        <w:rPr>
          <w:b/>
          <w:i/>
          <w:sz w:val="24"/>
          <w:lang w:val="lt-LT"/>
        </w:rPr>
        <w:t xml:space="preserve"> </w:t>
      </w:r>
      <w:r w:rsidRPr="00222D22">
        <w:rPr>
          <w:b/>
          <w:sz w:val="24"/>
          <w:lang w:val="lt-LT"/>
        </w:rPr>
        <w:t>Licencijos galiojimo laikas:</w:t>
      </w:r>
      <w:r w:rsidR="00380CC2" w:rsidRPr="00222D22">
        <w:rPr>
          <w:b/>
          <w:sz w:val="24"/>
          <w:lang w:val="lt-LT"/>
        </w:rPr>
        <w:t xml:space="preserve"> </w:t>
      </w:r>
      <w:r w:rsidR="00211B1A" w:rsidRPr="00211B1A">
        <w:rPr>
          <w:i/>
          <w:sz w:val="24"/>
          <w:lang w:val="lt-LT"/>
        </w:rPr>
        <w:t>2019 m. rugpjūčio 15 d.</w:t>
      </w:r>
    </w:p>
    <w:p w:rsidR="00864AAA" w:rsidRPr="00222D22" w:rsidRDefault="00864AAA" w:rsidP="008478BD">
      <w:pPr>
        <w:spacing w:line="360" w:lineRule="auto"/>
        <w:rPr>
          <w:b/>
          <w:bCs/>
          <w:sz w:val="24"/>
          <w:lang w:val="pt-BR"/>
        </w:rPr>
      </w:pPr>
      <w:r w:rsidRPr="00222D22">
        <w:rPr>
          <w:b/>
          <w:i/>
          <w:sz w:val="24"/>
          <w:lang w:val="lt-LT"/>
        </w:rPr>
        <w:t xml:space="preserve">  </w:t>
      </w:r>
      <w:r w:rsidRPr="00222D22">
        <w:rPr>
          <w:sz w:val="24"/>
          <w:lang w:val="lt-LT"/>
        </w:rPr>
        <w:t xml:space="preserve"> </w:t>
      </w:r>
      <w:r w:rsidR="00A04E22" w:rsidRPr="00222D22">
        <w:rPr>
          <w:sz w:val="24"/>
          <w:lang w:val="lt-LT"/>
        </w:rPr>
        <w:t xml:space="preserve"> </w:t>
      </w:r>
      <w:r w:rsidRPr="00222D22"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222D22">
        <w:rPr>
          <w:b/>
          <w:bCs/>
          <w:sz w:val="24"/>
          <w:lang w:val="pt-BR"/>
        </w:rPr>
        <w:t xml:space="preserve"> data,</w:t>
      </w:r>
    </w:p>
    <w:p w:rsidR="00986F08" w:rsidRPr="00222D22" w:rsidRDefault="00AA2973" w:rsidP="008478BD">
      <w:pPr>
        <w:spacing w:line="360" w:lineRule="auto"/>
        <w:rPr>
          <w:i/>
          <w:sz w:val="24"/>
          <w:lang w:val="lt-LT"/>
        </w:rPr>
      </w:pPr>
      <w:r w:rsidRPr="00222D22">
        <w:rPr>
          <w:b/>
          <w:bCs/>
          <w:sz w:val="24"/>
          <w:lang w:val="pt-BR"/>
        </w:rPr>
        <w:t xml:space="preserve">   </w:t>
      </w:r>
      <w:r w:rsidR="00A04E22" w:rsidRPr="00222D22">
        <w:rPr>
          <w:b/>
          <w:bCs/>
          <w:sz w:val="24"/>
          <w:lang w:val="pt-BR"/>
        </w:rPr>
        <w:t xml:space="preserve"> </w:t>
      </w:r>
      <w:r w:rsidR="00864AAA" w:rsidRPr="00222D22">
        <w:rPr>
          <w:b/>
          <w:bCs/>
          <w:sz w:val="24"/>
          <w:lang w:val="pt-BR"/>
        </w:rPr>
        <w:t>i</w:t>
      </w:r>
      <w:proofErr w:type="spellStart"/>
      <w:r w:rsidR="00864AAA" w:rsidRPr="00222D22">
        <w:rPr>
          <w:b/>
          <w:bCs/>
          <w:sz w:val="24"/>
          <w:lang w:val="lt-LT"/>
        </w:rPr>
        <w:t>šdavusi</w:t>
      </w:r>
      <w:proofErr w:type="spellEnd"/>
      <w:r w:rsidR="00864AAA" w:rsidRPr="00222D22">
        <w:rPr>
          <w:b/>
          <w:bCs/>
          <w:sz w:val="24"/>
          <w:lang w:val="lt-LT"/>
        </w:rPr>
        <w:t xml:space="preserve"> institucija: </w:t>
      </w:r>
      <w:r w:rsidR="00FF6F5A" w:rsidRPr="00222D22">
        <w:rPr>
          <w:bCs/>
          <w:i/>
          <w:sz w:val="24"/>
          <w:lang w:val="lt-LT"/>
        </w:rPr>
        <w:t>Verstis mažmenine prekyba alkoholiniais gėrimais</w:t>
      </w:r>
      <w:r w:rsidR="00FF6F5A" w:rsidRPr="00222D22">
        <w:rPr>
          <w:b/>
          <w:i/>
          <w:sz w:val="24"/>
          <w:lang w:val="lt-LT"/>
        </w:rPr>
        <w:t xml:space="preserve">  </w:t>
      </w:r>
      <w:r w:rsidR="00FF6F5A" w:rsidRPr="00222D22">
        <w:rPr>
          <w:i/>
          <w:sz w:val="24"/>
          <w:lang w:val="lt-LT"/>
        </w:rPr>
        <w:t>Nr.</w:t>
      </w:r>
      <w:r w:rsidR="00495654" w:rsidRPr="00222D22">
        <w:rPr>
          <w:i/>
          <w:sz w:val="24"/>
          <w:lang w:val="lt-LT"/>
        </w:rPr>
        <w:t xml:space="preserve"> </w:t>
      </w:r>
      <w:r w:rsidR="00986F08" w:rsidRPr="00222D22">
        <w:rPr>
          <w:i/>
          <w:sz w:val="24"/>
          <w:lang w:val="lt-LT"/>
        </w:rPr>
        <w:t>26, 2001-02-15 Pasvalio r</w:t>
      </w:r>
      <w:r w:rsidR="0079591F" w:rsidRPr="00222D22">
        <w:rPr>
          <w:i/>
          <w:sz w:val="24"/>
          <w:lang w:val="lt-LT"/>
        </w:rPr>
        <w:t>.</w:t>
      </w:r>
      <w:r w:rsidR="00986F08" w:rsidRPr="00222D22">
        <w:rPr>
          <w:i/>
          <w:sz w:val="24"/>
          <w:lang w:val="lt-LT"/>
        </w:rPr>
        <w:t xml:space="preserve"> </w:t>
      </w:r>
    </w:p>
    <w:p w:rsidR="00FF6F5A" w:rsidRPr="00222D22" w:rsidRDefault="00986F08" w:rsidP="008478BD">
      <w:pPr>
        <w:spacing w:line="360" w:lineRule="auto"/>
        <w:rPr>
          <w:i/>
          <w:sz w:val="24"/>
          <w:lang w:val="lt-LT"/>
        </w:rPr>
      </w:pPr>
      <w:r w:rsidRPr="00222D22">
        <w:rPr>
          <w:i/>
          <w:sz w:val="24"/>
          <w:lang w:val="lt-LT"/>
        </w:rPr>
        <w:t xml:space="preserve">   </w:t>
      </w:r>
      <w:r w:rsidR="00A04E22" w:rsidRPr="00222D22">
        <w:rPr>
          <w:i/>
          <w:sz w:val="24"/>
          <w:lang w:val="lt-LT"/>
        </w:rPr>
        <w:t xml:space="preserve"> </w:t>
      </w:r>
      <w:r w:rsidRPr="00222D22">
        <w:rPr>
          <w:i/>
          <w:sz w:val="24"/>
          <w:lang w:val="lt-LT"/>
        </w:rPr>
        <w:t xml:space="preserve">sav. administracija </w:t>
      </w:r>
    </w:p>
    <w:p w:rsidR="00B80735" w:rsidRDefault="00864AAA" w:rsidP="008478BD">
      <w:pPr>
        <w:spacing w:line="360" w:lineRule="auto"/>
        <w:rPr>
          <w:i/>
          <w:szCs w:val="24"/>
          <w:lang w:val="pt-BR"/>
        </w:rPr>
      </w:pPr>
      <w:r w:rsidRPr="00222D22">
        <w:rPr>
          <w:b/>
          <w:sz w:val="24"/>
          <w:szCs w:val="24"/>
          <w:lang w:val="pt-BR"/>
        </w:rPr>
        <w:t xml:space="preserve">    Licencijos išdavimo data</w:t>
      </w:r>
      <w:r w:rsidRPr="00222D22">
        <w:rPr>
          <w:b/>
          <w:i/>
          <w:sz w:val="24"/>
          <w:szCs w:val="24"/>
          <w:lang w:val="pt-BR"/>
        </w:rPr>
        <w:t xml:space="preserve">: </w:t>
      </w:r>
      <w:r w:rsidR="000E3D86" w:rsidRPr="00222D22">
        <w:rPr>
          <w:i/>
          <w:sz w:val="24"/>
          <w:szCs w:val="24"/>
          <w:lang w:val="pt-BR"/>
        </w:rPr>
        <w:t>201</w:t>
      </w:r>
      <w:r w:rsidR="00C1716B">
        <w:rPr>
          <w:i/>
          <w:sz w:val="24"/>
          <w:szCs w:val="24"/>
          <w:lang w:val="pt-BR"/>
        </w:rPr>
        <w:t>9-0</w:t>
      </w:r>
      <w:r w:rsidR="008478BD">
        <w:rPr>
          <w:i/>
          <w:sz w:val="24"/>
          <w:szCs w:val="24"/>
          <w:lang w:val="pt-BR"/>
        </w:rPr>
        <w:t>8</w:t>
      </w:r>
      <w:r w:rsidR="00A06D68" w:rsidRPr="00222D22">
        <w:rPr>
          <w:i/>
          <w:sz w:val="24"/>
          <w:szCs w:val="24"/>
          <w:lang w:val="pt-BR"/>
        </w:rPr>
        <w:t>-</w:t>
      </w:r>
    </w:p>
    <w:p w:rsidR="000E28C1" w:rsidRPr="00222D22" w:rsidRDefault="000E28C1" w:rsidP="000E28C1">
      <w:pPr>
        <w:rPr>
          <w:i/>
          <w:sz w:val="24"/>
          <w:szCs w:val="24"/>
          <w:lang w:val="pt-BR"/>
        </w:rPr>
      </w:pPr>
    </w:p>
    <w:p w:rsidR="008478BD" w:rsidRPr="00603F82" w:rsidRDefault="00B80735" w:rsidP="008478BD">
      <w:pPr>
        <w:pStyle w:val="Antrat3"/>
        <w:rPr>
          <w:i/>
        </w:rPr>
      </w:pPr>
      <w:r w:rsidRPr="00222D22">
        <w:rPr>
          <w:i/>
          <w:szCs w:val="24"/>
          <w:lang w:val="pt-BR"/>
        </w:rPr>
        <w:t xml:space="preserve">  </w:t>
      </w:r>
      <w:r w:rsidR="00851EF3" w:rsidRPr="00222D22">
        <w:rPr>
          <w:i/>
          <w:szCs w:val="24"/>
          <w:lang w:val="pt-BR"/>
        </w:rPr>
        <w:t xml:space="preserve">  </w:t>
      </w:r>
      <w:r w:rsidR="008478BD" w:rsidRPr="00ED1797">
        <w:rPr>
          <w:bCs/>
          <w:iCs/>
        </w:rPr>
        <w:t>Administracijos  direktorius</w:t>
      </w:r>
      <w:r w:rsidR="008478BD">
        <w:rPr>
          <w:i/>
        </w:rPr>
        <w:t xml:space="preserve"> </w:t>
      </w:r>
      <w:r w:rsidR="008478BD" w:rsidRPr="00603F82">
        <w:rPr>
          <w:i/>
        </w:rPr>
        <w:t xml:space="preserve"> </w:t>
      </w:r>
      <w:r w:rsidR="008478BD" w:rsidRPr="00603F82">
        <w:rPr>
          <w:i/>
        </w:rPr>
        <w:tab/>
      </w:r>
      <w:r w:rsidR="008478BD" w:rsidRPr="00603F82">
        <w:rPr>
          <w:i/>
        </w:rPr>
        <w:tab/>
      </w:r>
      <w:r w:rsidR="008478BD" w:rsidRPr="00603F82">
        <w:rPr>
          <w:i/>
        </w:rPr>
        <w:tab/>
      </w:r>
      <w:r w:rsidR="008478BD" w:rsidRPr="00603F82">
        <w:rPr>
          <w:i/>
        </w:rPr>
        <w:tab/>
      </w:r>
      <w:r w:rsidR="008478BD" w:rsidRPr="00603F82">
        <w:rPr>
          <w:i/>
        </w:rPr>
        <w:tab/>
        <w:t xml:space="preserve">                       </w:t>
      </w:r>
      <w:r w:rsidR="008478BD" w:rsidRPr="005F15B4">
        <w:rPr>
          <w:iCs/>
        </w:rPr>
        <w:t>Dainius Grincevičius</w:t>
      </w:r>
      <w:r w:rsidR="008478BD">
        <w:rPr>
          <w:i/>
        </w:rPr>
        <w:t xml:space="preserve"> </w:t>
      </w:r>
      <w:r w:rsidR="008478BD" w:rsidRPr="00603F82">
        <w:rPr>
          <w:i/>
        </w:rPr>
        <w:t xml:space="preserve">            </w:t>
      </w:r>
    </w:p>
    <w:p w:rsidR="008478BD" w:rsidRPr="00D20CE9" w:rsidRDefault="008478BD" w:rsidP="008478BD">
      <w:pPr>
        <w:pStyle w:val="Antrat3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   </w:t>
      </w:r>
      <w:r w:rsidRPr="00D20CE9">
        <w:rPr>
          <w:iCs/>
        </w:rPr>
        <w:t>A.V.</w:t>
      </w:r>
    </w:p>
    <w:p w:rsidR="008478BD" w:rsidRPr="00D20CE9" w:rsidRDefault="008478BD" w:rsidP="008478BD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>
        <w:rPr>
          <w:i/>
          <w:sz w:val="20"/>
        </w:rPr>
        <w:t xml:space="preserve"> </w:t>
      </w:r>
      <w:r w:rsidRPr="00D20CE9">
        <w:rPr>
          <w:iCs/>
          <w:sz w:val="20"/>
        </w:rPr>
        <w:t>Parengė</w:t>
      </w:r>
    </w:p>
    <w:p w:rsidR="008478BD" w:rsidRPr="00D20CE9" w:rsidRDefault="008478BD" w:rsidP="008478BD">
      <w:pPr>
        <w:rPr>
          <w:iCs/>
          <w:lang w:val="lt-LT"/>
        </w:rPr>
      </w:pPr>
      <w:r w:rsidRPr="00D20CE9">
        <w:rPr>
          <w:iCs/>
          <w:lang w:val="lt-LT"/>
        </w:rPr>
        <w:t xml:space="preserve">    Biudžeto, turto ir strateginio planavimo</w:t>
      </w:r>
      <w:r w:rsidRPr="00581958">
        <w:rPr>
          <w:iCs/>
          <w:lang w:val="lt-LT"/>
        </w:rPr>
        <w:t xml:space="preserve"> </w:t>
      </w:r>
      <w:r w:rsidRPr="00D20CE9">
        <w:rPr>
          <w:iCs/>
          <w:lang w:val="lt-LT"/>
        </w:rPr>
        <w:t>skyriaus</w:t>
      </w:r>
    </w:p>
    <w:p w:rsidR="008478BD" w:rsidRPr="00D20CE9" w:rsidRDefault="008478BD" w:rsidP="008478BD">
      <w:pPr>
        <w:rPr>
          <w:iCs/>
        </w:rPr>
      </w:pPr>
      <w:r w:rsidRPr="00D20CE9">
        <w:rPr>
          <w:iCs/>
          <w:lang w:val="lt-LT"/>
        </w:rPr>
        <w:t xml:space="preserve">    vyriausioji specialistė</w:t>
      </w:r>
      <w:r w:rsidRPr="00D20CE9">
        <w:rPr>
          <w:iCs/>
        </w:rPr>
        <w:t xml:space="preserve"> </w:t>
      </w:r>
    </w:p>
    <w:p w:rsidR="008478BD" w:rsidRPr="00603F82" w:rsidRDefault="008478BD" w:rsidP="008478BD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p w:rsidR="008478BD" w:rsidRDefault="008478BD" w:rsidP="008478BD">
      <w:pPr>
        <w:ind w:left="284" w:hanging="284"/>
        <w:rPr>
          <w:sz w:val="18"/>
          <w:szCs w:val="18"/>
          <w:lang w:val="lt-LT"/>
        </w:rPr>
      </w:pPr>
    </w:p>
    <w:p w:rsidR="002E717F" w:rsidRPr="00222D22" w:rsidRDefault="002E717F" w:rsidP="008478BD">
      <w:pPr>
        <w:rPr>
          <w:lang w:val="lt-LT"/>
        </w:rPr>
      </w:pPr>
    </w:p>
    <w:sectPr w:rsidR="002E717F" w:rsidRPr="00222D22" w:rsidSect="00851EF3">
      <w:footerReference w:type="default" r:id="rId7"/>
      <w:pgSz w:w="11907" w:h="16840" w:code="9"/>
      <w:pgMar w:top="425" w:right="567" w:bottom="851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E0E" w:rsidRDefault="00352E0E">
      <w:r>
        <w:separator/>
      </w:r>
    </w:p>
  </w:endnote>
  <w:endnote w:type="continuationSeparator" w:id="0">
    <w:p w:rsidR="00352E0E" w:rsidRDefault="0035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50D" w:rsidRDefault="0059650D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EB77B7">
      <w:rPr>
        <w:noProof/>
        <w:sz w:val="12"/>
      </w:rPr>
      <w:t>C:\Users\imaksvytiene\Desktop\LICENCIJOS_LEIDIMAI\Licenciju isdavimui\Raginelis\2019-08-06\vienk lic 1475 doc.docx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E0E" w:rsidRDefault="00352E0E">
      <w:r>
        <w:separator/>
      </w:r>
    </w:p>
  </w:footnote>
  <w:footnote w:type="continuationSeparator" w:id="0">
    <w:p w:rsidR="00352E0E" w:rsidRDefault="00352E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21FBF"/>
    <w:rsid w:val="00022102"/>
    <w:rsid w:val="00024785"/>
    <w:rsid w:val="00025CE4"/>
    <w:rsid w:val="00033D2C"/>
    <w:rsid w:val="000342DC"/>
    <w:rsid w:val="000356BD"/>
    <w:rsid w:val="00035740"/>
    <w:rsid w:val="000524F3"/>
    <w:rsid w:val="00077E25"/>
    <w:rsid w:val="00082181"/>
    <w:rsid w:val="00087DB7"/>
    <w:rsid w:val="00095F22"/>
    <w:rsid w:val="000A230A"/>
    <w:rsid w:val="000C0BCA"/>
    <w:rsid w:val="000E28C1"/>
    <w:rsid w:val="000E3D86"/>
    <w:rsid w:val="000F5259"/>
    <w:rsid w:val="00105CC7"/>
    <w:rsid w:val="00115957"/>
    <w:rsid w:val="00144564"/>
    <w:rsid w:val="00147996"/>
    <w:rsid w:val="0016524F"/>
    <w:rsid w:val="001737D6"/>
    <w:rsid w:val="00176AEA"/>
    <w:rsid w:val="00185106"/>
    <w:rsid w:val="001B5C95"/>
    <w:rsid w:val="001C186C"/>
    <w:rsid w:val="001C1DC5"/>
    <w:rsid w:val="00211290"/>
    <w:rsid w:val="00211B1A"/>
    <w:rsid w:val="00222D22"/>
    <w:rsid w:val="00226EF5"/>
    <w:rsid w:val="00231A24"/>
    <w:rsid w:val="002345BE"/>
    <w:rsid w:val="00236D50"/>
    <w:rsid w:val="00241DD4"/>
    <w:rsid w:val="002513D7"/>
    <w:rsid w:val="00252533"/>
    <w:rsid w:val="00254EDC"/>
    <w:rsid w:val="002566D0"/>
    <w:rsid w:val="00257E6D"/>
    <w:rsid w:val="0026237D"/>
    <w:rsid w:val="00266CFB"/>
    <w:rsid w:val="00271509"/>
    <w:rsid w:val="00280518"/>
    <w:rsid w:val="00281219"/>
    <w:rsid w:val="0028747F"/>
    <w:rsid w:val="00290729"/>
    <w:rsid w:val="00290CA1"/>
    <w:rsid w:val="002C090C"/>
    <w:rsid w:val="002D62D7"/>
    <w:rsid w:val="002E6642"/>
    <w:rsid w:val="002E717F"/>
    <w:rsid w:val="002F08CB"/>
    <w:rsid w:val="002F76C2"/>
    <w:rsid w:val="00300409"/>
    <w:rsid w:val="00301F0F"/>
    <w:rsid w:val="0031757D"/>
    <w:rsid w:val="003276BD"/>
    <w:rsid w:val="00342939"/>
    <w:rsid w:val="00346257"/>
    <w:rsid w:val="0034716B"/>
    <w:rsid w:val="003505B1"/>
    <w:rsid w:val="00350BE6"/>
    <w:rsid w:val="00352E0E"/>
    <w:rsid w:val="003554F3"/>
    <w:rsid w:val="00374642"/>
    <w:rsid w:val="00375172"/>
    <w:rsid w:val="00380CC2"/>
    <w:rsid w:val="00385FB0"/>
    <w:rsid w:val="003868A6"/>
    <w:rsid w:val="00387FEA"/>
    <w:rsid w:val="003A419B"/>
    <w:rsid w:val="003A7206"/>
    <w:rsid w:val="003B0E16"/>
    <w:rsid w:val="003B455E"/>
    <w:rsid w:val="003C13B5"/>
    <w:rsid w:val="003C450B"/>
    <w:rsid w:val="003C64F9"/>
    <w:rsid w:val="003D2898"/>
    <w:rsid w:val="003D5D11"/>
    <w:rsid w:val="00401F67"/>
    <w:rsid w:val="004122A1"/>
    <w:rsid w:val="00415016"/>
    <w:rsid w:val="00423402"/>
    <w:rsid w:val="004244FD"/>
    <w:rsid w:val="00432EDE"/>
    <w:rsid w:val="00435464"/>
    <w:rsid w:val="0043688B"/>
    <w:rsid w:val="004477D8"/>
    <w:rsid w:val="00450988"/>
    <w:rsid w:val="004552BA"/>
    <w:rsid w:val="00456528"/>
    <w:rsid w:val="00460D24"/>
    <w:rsid w:val="004613DA"/>
    <w:rsid w:val="004779A9"/>
    <w:rsid w:val="00477F28"/>
    <w:rsid w:val="0048056B"/>
    <w:rsid w:val="00482CA5"/>
    <w:rsid w:val="004830F2"/>
    <w:rsid w:val="004934E4"/>
    <w:rsid w:val="00495654"/>
    <w:rsid w:val="004A635C"/>
    <w:rsid w:val="004A6F07"/>
    <w:rsid w:val="004E58E8"/>
    <w:rsid w:val="004F0ACD"/>
    <w:rsid w:val="004F1B74"/>
    <w:rsid w:val="004F7BCC"/>
    <w:rsid w:val="00515EAB"/>
    <w:rsid w:val="00515F6B"/>
    <w:rsid w:val="00517005"/>
    <w:rsid w:val="0052082E"/>
    <w:rsid w:val="0052133E"/>
    <w:rsid w:val="00531EC6"/>
    <w:rsid w:val="00551D4E"/>
    <w:rsid w:val="005615B1"/>
    <w:rsid w:val="005640F5"/>
    <w:rsid w:val="005758F0"/>
    <w:rsid w:val="005768B7"/>
    <w:rsid w:val="00584E33"/>
    <w:rsid w:val="005856F4"/>
    <w:rsid w:val="0059650D"/>
    <w:rsid w:val="005A1452"/>
    <w:rsid w:val="005B19D3"/>
    <w:rsid w:val="005B3699"/>
    <w:rsid w:val="005B3B00"/>
    <w:rsid w:val="005C6B06"/>
    <w:rsid w:val="005D3ED7"/>
    <w:rsid w:val="005F5302"/>
    <w:rsid w:val="005F6EC8"/>
    <w:rsid w:val="005F75A5"/>
    <w:rsid w:val="00600E6D"/>
    <w:rsid w:val="00603607"/>
    <w:rsid w:val="006114C4"/>
    <w:rsid w:val="00615C62"/>
    <w:rsid w:val="00636EE3"/>
    <w:rsid w:val="00641075"/>
    <w:rsid w:val="00651651"/>
    <w:rsid w:val="00652628"/>
    <w:rsid w:val="00655DAB"/>
    <w:rsid w:val="00655FD0"/>
    <w:rsid w:val="00657082"/>
    <w:rsid w:val="0066030D"/>
    <w:rsid w:val="0066131B"/>
    <w:rsid w:val="00666EB0"/>
    <w:rsid w:val="00671E46"/>
    <w:rsid w:val="00677F4D"/>
    <w:rsid w:val="00677F9A"/>
    <w:rsid w:val="00681863"/>
    <w:rsid w:val="006855FE"/>
    <w:rsid w:val="00687A0F"/>
    <w:rsid w:val="00693DFA"/>
    <w:rsid w:val="00695009"/>
    <w:rsid w:val="00695A2B"/>
    <w:rsid w:val="006A5F90"/>
    <w:rsid w:val="006A7DEA"/>
    <w:rsid w:val="006B6C13"/>
    <w:rsid w:val="006C0646"/>
    <w:rsid w:val="006C35C1"/>
    <w:rsid w:val="006C3A81"/>
    <w:rsid w:val="006D2195"/>
    <w:rsid w:val="006E49AE"/>
    <w:rsid w:val="006F2567"/>
    <w:rsid w:val="006F6CA0"/>
    <w:rsid w:val="00704A2E"/>
    <w:rsid w:val="00712BB1"/>
    <w:rsid w:val="00715FE9"/>
    <w:rsid w:val="00735A1B"/>
    <w:rsid w:val="007366EF"/>
    <w:rsid w:val="0073729C"/>
    <w:rsid w:val="00740C9D"/>
    <w:rsid w:val="00740FB5"/>
    <w:rsid w:val="00741496"/>
    <w:rsid w:val="0074653B"/>
    <w:rsid w:val="00765540"/>
    <w:rsid w:val="00772908"/>
    <w:rsid w:val="00785505"/>
    <w:rsid w:val="007924BC"/>
    <w:rsid w:val="0079591F"/>
    <w:rsid w:val="00795BE1"/>
    <w:rsid w:val="007973BF"/>
    <w:rsid w:val="007A0EC2"/>
    <w:rsid w:val="007B07C1"/>
    <w:rsid w:val="007B2FAB"/>
    <w:rsid w:val="007C4CF3"/>
    <w:rsid w:val="007E1233"/>
    <w:rsid w:val="0081169F"/>
    <w:rsid w:val="00814586"/>
    <w:rsid w:val="00815A3E"/>
    <w:rsid w:val="00821584"/>
    <w:rsid w:val="0082516D"/>
    <w:rsid w:val="008379B1"/>
    <w:rsid w:val="008444D9"/>
    <w:rsid w:val="008478BD"/>
    <w:rsid w:val="00851EF3"/>
    <w:rsid w:val="00852285"/>
    <w:rsid w:val="008638EF"/>
    <w:rsid w:val="00864AAA"/>
    <w:rsid w:val="00864E99"/>
    <w:rsid w:val="008773C1"/>
    <w:rsid w:val="00885B34"/>
    <w:rsid w:val="008B754B"/>
    <w:rsid w:val="008C16AA"/>
    <w:rsid w:val="008D540B"/>
    <w:rsid w:val="008F4974"/>
    <w:rsid w:val="009006E0"/>
    <w:rsid w:val="00901189"/>
    <w:rsid w:val="00902BCC"/>
    <w:rsid w:val="00905DA8"/>
    <w:rsid w:val="00911653"/>
    <w:rsid w:val="0091245A"/>
    <w:rsid w:val="009144A0"/>
    <w:rsid w:val="00933923"/>
    <w:rsid w:val="009411FA"/>
    <w:rsid w:val="00942AEA"/>
    <w:rsid w:val="00944B5A"/>
    <w:rsid w:val="00945E49"/>
    <w:rsid w:val="00947DA3"/>
    <w:rsid w:val="00951930"/>
    <w:rsid w:val="00957879"/>
    <w:rsid w:val="00962E77"/>
    <w:rsid w:val="00986F08"/>
    <w:rsid w:val="00991AF5"/>
    <w:rsid w:val="00997A7D"/>
    <w:rsid w:val="009A14FA"/>
    <w:rsid w:val="009C60B8"/>
    <w:rsid w:val="009C7DD1"/>
    <w:rsid w:val="009D41F9"/>
    <w:rsid w:val="009E01E6"/>
    <w:rsid w:val="009E48A5"/>
    <w:rsid w:val="009F3805"/>
    <w:rsid w:val="009F6276"/>
    <w:rsid w:val="00A04E22"/>
    <w:rsid w:val="00A06D68"/>
    <w:rsid w:val="00A12950"/>
    <w:rsid w:val="00A13237"/>
    <w:rsid w:val="00A23C15"/>
    <w:rsid w:val="00A31905"/>
    <w:rsid w:val="00A343F9"/>
    <w:rsid w:val="00A40849"/>
    <w:rsid w:val="00A43E25"/>
    <w:rsid w:val="00A509EF"/>
    <w:rsid w:val="00A55EC7"/>
    <w:rsid w:val="00A63314"/>
    <w:rsid w:val="00A65808"/>
    <w:rsid w:val="00A8296D"/>
    <w:rsid w:val="00A957B2"/>
    <w:rsid w:val="00AA2973"/>
    <w:rsid w:val="00AA76A8"/>
    <w:rsid w:val="00AB4EE1"/>
    <w:rsid w:val="00AB5E24"/>
    <w:rsid w:val="00AC10E6"/>
    <w:rsid w:val="00AD1935"/>
    <w:rsid w:val="00AD2D3B"/>
    <w:rsid w:val="00AD4864"/>
    <w:rsid w:val="00AD4B48"/>
    <w:rsid w:val="00AD7F87"/>
    <w:rsid w:val="00AE20EF"/>
    <w:rsid w:val="00AE260D"/>
    <w:rsid w:val="00AE6AB1"/>
    <w:rsid w:val="00AE7A6C"/>
    <w:rsid w:val="00AF2992"/>
    <w:rsid w:val="00AF589C"/>
    <w:rsid w:val="00AF63FA"/>
    <w:rsid w:val="00B00443"/>
    <w:rsid w:val="00B015A1"/>
    <w:rsid w:val="00B01C82"/>
    <w:rsid w:val="00B12811"/>
    <w:rsid w:val="00B12A93"/>
    <w:rsid w:val="00B16EFD"/>
    <w:rsid w:val="00B23935"/>
    <w:rsid w:val="00B23CEA"/>
    <w:rsid w:val="00B250DB"/>
    <w:rsid w:val="00B264CA"/>
    <w:rsid w:val="00B265E2"/>
    <w:rsid w:val="00B61A0A"/>
    <w:rsid w:val="00B63332"/>
    <w:rsid w:val="00B7372C"/>
    <w:rsid w:val="00B77294"/>
    <w:rsid w:val="00B80735"/>
    <w:rsid w:val="00B97537"/>
    <w:rsid w:val="00BA6EC2"/>
    <w:rsid w:val="00BC5822"/>
    <w:rsid w:val="00BD7E0D"/>
    <w:rsid w:val="00BE56CD"/>
    <w:rsid w:val="00BE7F4D"/>
    <w:rsid w:val="00BF4F54"/>
    <w:rsid w:val="00BF7C39"/>
    <w:rsid w:val="00C04D22"/>
    <w:rsid w:val="00C14824"/>
    <w:rsid w:val="00C1716B"/>
    <w:rsid w:val="00C52B5A"/>
    <w:rsid w:val="00C642A8"/>
    <w:rsid w:val="00C65B00"/>
    <w:rsid w:val="00C67C5D"/>
    <w:rsid w:val="00C778D1"/>
    <w:rsid w:val="00C84CB0"/>
    <w:rsid w:val="00CA4194"/>
    <w:rsid w:val="00CA4360"/>
    <w:rsid w:val="00CA5A48"/>
    <w:rsid w:val="00CA6935"/>
    <w:rsid w:val="00CA7C21"/>
    <w:rsid w:val="00CC0D25"/>
    <w:rsid w:val="00CC263F"/>
    <w:rsid w:val="00CC2F9C"/>
    <w:rsid w:val="00CE6462"/>
    <w:rsid w:val="00CF206A"/>
    <w:rsid w:val="00CF4B2E"/>
    <w:rsid w:val="00D04C95"/>
    <w:rsid w:val="00D1283E"/>
    <w:rsid w:val="00D13401"/>
    <w:rsid w:val="00D13F82"/>
    <w:rsid w:val="00D171BC"/>
    <w:rsid w:val="00D377B9"/>
    <w:rsid w:val="00D455C1"/>
    <w:rsid w:val="00D52C57"/>
    <w:rsid w:val="00D62DFD"/>
    <w:rsid w:val="00D641CD"/>
    <w:rsid w:val="00D64B79"/>
    <w:rsid w:val="00D65FA0"/>
    <w:rsid w:val="00D86E9A"/>
    <w:rsid w:val="00D92448"/>
    <w:rsid w:val="00D97581"/>
    <w:rsid w:val="00DA0633"/>
    <w:rsid w:val="00DA0904"/>
    <w:rsid w:val="00DA39F6"/>
    <w:rsid w:val="00E22C27"/>
    <w:rsid w:val="00E243F7"/>
    <w:rsid w:val="00E33B96"/>
    <w:rsid w:val="00E33C9E"/>
    <w:rsid w:val="00E47345"/>
    <w:rsid w:val="00E50F6C"/>
    <w:rsid w:val="00E5642E"/>
    <w:rsid w:val="00E668E1"/>
    <w:rsid w:val="00E72A46"/>
    <w:rsid w:val="00E8153B"/>
    <w:rsid w:val="00E952C3"/>
    <w:rsid w:val="00EA6C2B"/>
    <w:rsid w:val="00EB14B3"/>
    <w:rsid w:val="00EB4351"/>
    <w:rsid w:val="00EB7172"/>
    <w:rsid w:val="00EB77B7"/>
    <w:rsid w:val="00EC6D9F"/>
    <w:rsid w:val="00EE15F6"/>
    <w:rsid w:val="00EF52BB"/>
    <w:rsid w:val="00F038DD"/>
    <w:rsid w:val="00F10626"/>
    <w:rsid w:val="00F21C38"/>
    <w:rsid w:val="00F31754"/>
    <w:rsid w:val="00F40CA5"/>
    <w:rsid w:val="00F67C4C"/>
    <w:rsid w:val="00F751A5"/>
    <w:rsid w:val="00F80B1A"/>
    <w:rsid w:val="00F82812"/>
    <w:rsid w:val="00F842CC"/>
    <w:rsid w:val="00F91B21"/>
    <w:rsid w:val="00F92541"/>
    <w:rsid w:val="00F957B2"/>
    <w:rsid w:val="00FC40A4"/>
    <w:rsid w:val="00FD48A6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CF41F-5D0B-48B0-80CC-0E3BB697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F80B1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F80B1A"/>
    <w:rPr>
      <w:rFonts w:ascii="Segoe UI" w:hAnsi="Segoe UI" w:cs="Segoe UI"/>
      <w:sz w:val="18"/>
      <w:szCs w:val="1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rsid w:val="008478BD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268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45</cp:revision>
  <cp:lastPrinted>2019-08-06T11:48:00Z</cp:lastPrinted>
  <dcterms:created xsi:type="dcterms:W3CDTF">2018-10-08T13:55:00Z</dcterms:created>
  <dcterms:modified xsi:type="dcterms:W3CDTF">2019-08-06T12:00:00Z</dcterms:modified>
</cp:coreProperties>
</file>