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DĖL </w:t>
      </w:r>
      <w:r w:rsidR="00870C1F">
        <w:rPr>
          <w:rFonts w:ascii="Times New Roman" w:hAnsi="Times New Roman"/>
          <w:b/>
          <w:lang w:eastAsia="en-US"/>
        </w:rPr>
        <w:t>VIENKARTINIŲ LICENCIJŲ</w:t>
      </w:r>
      <w:r w:rsidR="00870C1F" w:rsidRPr="001C56A3">
        <w:rPr>
          <w:rFonts w:ascii="Times New Roman" w:hAnsi="Times New Roman"/>
          <w:b/>
          <w:lang w:eastAsia="en-US"/>
        </w:rPr>
        <w:t xml:space="preserve"> </w:t>
      </w:r>
      <w:r w:rsidR="001C56A3" w:rsidRPr="001C56A3">
        <w:rPr>
          <w:rFonts w:ascii="Times New Roman" w:hAnsi="Times New Roman"/>
          <w:b/>
          <w:lang w:eastAsia="en-US"/>
        </w:rPr>
        <w:t>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4A1D89" w:rsidRPr="004A1D89">
        <w:rPr>
          <w:rFonts w:ascii="Times New Roman" w:hAnsi="Times New Roman"/>
          <w:szCs w:val="24"/>
          <w:lang w:eastAsia="en-US"/>
        </w:rPr>
        <w:t>rugpj</w:t>
      </w:r>
      <w:r w:rsidR="004A1D89" w:rsidRPr="004A1D89">
        <w:rPr>
          <w:rFonts w:ascii="Times New Roman" w:hAnsi="Times New Roman" w:hint="eastAsia"/>
          <w:szCs w:val="24"/>
          <w:lang w:eastAsia="en-US"/>
        </w:rPr>
        <w:t>ūč</w:t>
      </w:r>
      <w:r w:rsidR="004A1D89" w:rsidRPr="004A1D89">
        <w:rPr>
          <w:rFonts w:ascii="Times New Roman" w:hAnsi="Times New Roman"/>
          <w:szCs w:val="24"/>
          <w:lang w:eastAsia="en-US"/>
        </w:rPr>
        <w:t xml:space="preserve">io </w:t>
      </w:r>
      <w:r w:rsidR="004A1D89">
        <w:rPr>
          <w:rFonts w:ascii="Times New Roman" w:hAnsi="Times New Roman"/>
          <w:szCs w:val="24"/>
          <w:lang w:eastAsia="en-US"/>
        </w:rPr>
        <w:t xml:space="preserve">   </w:t>
      </w:r>
      <w:r w:rsidR="004A1D89" w:rsidRPr="004A1D89">
        <w:rPr>
          <w:rFonts w:ascii="Times New Roman" w:hAnsi="Times New Roman"/>
          <w:szCs w:val="24"/>
          <w:lang w:eastAsia="en-US"/>
        </w:rPr>
        <w:t xml:space="preserve"> d. </w:t>
      </w:r>
      <w:r w:rsidR="00FF7624">
        <w:rPr>
          <w:rFonts w:ascii="Times New Roman" w:hAnsi="Times New Roman"/>
          <w:szCs w:val="24"/>
          <w:lang w:eastAsia="en-US"/>
        </w:rPr>
        <w:t xml:space="preserve">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Pr="00991910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76394" w:rsidRDefault="00CC4C19" w:rsidP="00D50605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pacing w:val="50"/>
          <w:szCs w:val="24"/>
          <w:lang w:eastAsia="en-US"/>
        </w:rPr>
      </w:pPr>
      <w:r w:rsidRPr="00991910">
        <w:rPr>
          <w:rFonts w:ascii="Times New Roman" w:hAnsi="Times New Roman"/>
          <w:szCs w:val="24"/>
          <w:lang w:eastAsia="en-US"/>
        </w:rPr>
        <w:tab/>
      </w:r>
      <w:r w:rsidR="009826CF" w:rsidRPr="00991910">
        <w:rPr>
          <w:rFonts w:ascii="Times New Roman" w:hAnsi="Times New Roman"/>
          <w:szCs w:val="24"/>
        </w:rPr>
        <w:t>Vadovaudamasi</w:t>
      </w:r>
      <w:r w:rsidR="004812ED">
        <w:rPr>
          <w:rFonts w:ascii="Times New Roman" w:hAnsi="Times New Roman"/>
          <w:szCs w:val="24"/>
        </w:rPr>
        <w:t>s</w:t>
      </w:r>
      <w:r w:rsidR="009826CF" w:rsidRPr="00991910">
        <w:rPr>
          <w:rFonts w:ascii="Times New Roman" w:hAnsi="Times New Roman"/>
          <w:szCs w:val="24"/>
        </w:rPr>
        <w:t xml:space="preserve"> </w:t>
      </w:r>
      <w:r w:rsidR="00231526" w:rsidRPr="00991910">
        <w:rPr>
          <w:rFonts w:ascii="Times New Roman" w:hAnsi="Times New Roman"/>
          <w:szCs w:val="24"/>
        </w:rPr>
        <w:t xml:space="preserve">Didmeninės ir mažmeninės prekybos alkoholio produktais licencijavimo taisyklių, patvirtintų Lietuvos Respublikos Vyriausybės 2004 m. gegužės 20 d. nutarimu Nr. 618 </w:t>
      </w:r>
      <w:bookmarkStart w:id="0" w:name="_Hlk500408815"/>
      <w:r w:rsidR="00231526" w:rsidRPr="00991910">
        <w:rPr>
          <w:rFonts w:ascii="Times New Roman" w:hAnsi="Times New Roman"/>
          <w:szCs w:val="24"/>
        </w:rPr>
        <w:t>„Dėl Didmeninės ir mažmeninės prekybos alkoholio produktais licencijavimo taisyklių patvirtinimo“</w:t>
      </w:r>
      <w:bookmarkEnd w:id="0"/>
      <w:r w:rsidR="001C5424" w:rsidRPr="00991910">
        <w:rPr>
          <w:rFonts w:ascii="Times New Roman" w:hAnsi="Times New Roman"/>
          <w:szCs w:val="24"/>
        </w:rPr>
        <w:t xml:space="preserve">, </w:t>
      </w:r>
      <w:r w:rsidR="00231526" w:rsidRPr="00991910">
        <w:rPr>
          <w:rFonts w:ascii="Times New Roman" w:hAnsi="Times New Roman"/>
          <w:szCs w:val="24"/>
        </w:rPr>
        <w:t>6 punktu</w:t>
      </w:r>
      <w:r w:rsidR="00231526" w:rsidRPr="00991910">
        <w:rPr>
          <w:rFonts w:ascii="Times New Roman" w:hAnsi="Times New Roman"/>
          <w:color w:val="000000" w:themeColor="text1"/>
          <w:szCs w:val="24"/>
        </w:rPr>
        <w:t>,</w:t>
      </w:r>
      <w:r w:rsidR="00787F70">
        <w:rPr>
          <w:rFonts w:ascii="Times New Roman" w:hAnsi="Times New Roman"/>
          <w:szCs w:val="24"/>
        </w:rPr>
        <w:t xml:space="preserve"> </w:t>
      </w:r>
      <w:r w:rsidR="00787F70" w:rsidRPr="00787F70">
        <w:rPr>
          <w:rFonts w:ascii="Times New Roman" w:hAnsi="Times New Roman"/>
          <w:szCs w:val="24"/>
        </w:rPr>
        <w:t xml:space="preserve">UAB </w:t>
      </w:r>
      <w:r w:rsidR="00787F70" w:rsidRPr="00787F70">
        <w:rPr>
          <w:rFonts w:ascii="Times New Roman" w:hAnsi="Times New Roman" w:hint="eastAsia"/>
          <w:szCs w:val="24"/>
        </w:rPr>
        <w:t>„</w:t>
      </w:r>
      <w:r w:rsidR="00787F70" w:rsidRPr="00787F70">
        <w:rPr>
          <w:rFonts w:ascii="Times New Roman" w:hAnsi="Times New Roman"/>
          <w:szCs w:val="24"/>
        </w:rPr>
        <w:t>L klubas</w:t>
      </w:r>
      <w:r w:rsidR="00787F70" w:rsidRPr="00787F70">
        <w:rPr>
          <w:rFonts w:ascii="Times New Roman" w:hAnsi="Times New Roman" w:hint="eastAsia"/>
          <w:szCs w:val="24"/>
        </w:rPr>
        <w:t>“</w:t>
      </w:r>
      <w:r w:rsidR="00787F70" w:rsidRPr="00991910">
        <w:rPr>
          <w:rFonts w:ascii="Times New Roman" w:hAnsi="Times New Roman"/>
          <w:i/>
          <w:szCs w:val="24"/>
        </w:rPr>
        <w:t xml:space="preserve"> </w:t>
      </w:r>
      <w:r w:rsidR="00787F70" w:rsidRPr="00991910">
        <w:rPr>
          <w:rFonts w:ascii="Times New Roman" w:hAnsi="Times New Roman"/>
          <w:color w:val="000000" w:themeColor="text1"/>
          <w:szCs w:val="24"/>
        </w:rPr>
        <w:t>2019 m. liepos 2</w:t>
      </w:r>
      <w:r w:rsidR="00787F70">
        <w:rPr>
          <w:rFonts w:ascii="Times New Roman" w:hAnsi="Times New Roman"/>
          <w:color w:val="000000" w:themeColor="text1"/>
          <w:szCs w:val="24"/>
        </w:rPr>
        <w:t>9</w:t>
      </w:r>
      <w:r w:rsidR="00787F70" w:rsidRPr="00991910">
        <w:rPr>
          <w:rFonts w:ascii="Times New Roman" w:hAnsi="Times New Roman"/>
          <w:color w:val="000000" w:themeColor="text1"/>
          <w:szCs w:val="24"/>
        </w:rPr>
        <w:t xml:space="preserve"> d. paraiška „Dėl vie</w:t>
      </w:r>
      <w:r w:rsidR="00787F70">
        <w:rPr>
          <w:rFonts w:ascii="Times New Roman" w:hAnsi="Times New Roman"/>
          <w:color w:val="000000" w:themeColor="text1"/>
          <w:szCs w:val="24"/>
        </w:rPr>
        <w:t>nkartinės licencijos išdavimo“,</w:t>
      </w:r>
      <w:r w:rsidR="0033667D"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1D26E0" w:rsidRPr="00991910">
        <w:rPr>
          <w:rFonts w:ascii="Times New Roman" w:hAnsi="Times New Roman"/>
          <w:bCs/>
          <w:iCs/>
          <w:szCs w:val="24"/>
        </w:rPr>
        <w:t>D. Kriščiūno individualios įmonės 2019</w:t>
      </w:r>
      <w:r w:rsidR="001D26E0" w:rsidRPr="00991910">
        <w:rPr>
          <w:rFonts w:ascii="Times New Roman" w:hAnsi="Times New Roman"/>
          <w:szCs w:val="24"/>
        </w:rPr>
        <w:t xml:space="preserve"> m. </w:t>
      </w:r>
      <w:r w:rsidR="000361AB">
        <w:rPr>
          <w:rFonts w:ascii="Times New Roman" w:hAnsi="Times New Roman"/>
          <w:szCs w:val="24"/>
        </w:rPr>
        <w:t>rugpjūčio 5</w:t>
      </w:r>
      <w:r w:rsidR="001D26E0" w:rsidRPr="00991910">
        <w:rPr>
          <w:rFonts w:ascii="Times New Roman" w:hAnsi="Times New Roman"/>
          <w:szCs w:val="24"/>
        </w:rPr>
        <w:t xml:space="preserve"> d. paraiška „Dėl vienkartinės licencijos išdavimo</w:t>
      </w:r>
      <w:r w:rsidR="0058125E">
        <w:rPr>
          <w:rFonts w:ascii="Times New Roman" w:hAnsi="Times New Roman"/>
          <w:szCs w:val="24"/>
        </w:rPr>
        <w:t>“,</w:t>
      </w:r>
      <w:r w:rsidR="0058125E">
        <w:rPr>
          <w:rFonts w:ascii="Times New Roman" w:hAnsi="Times New Roman"/>
          <w:color w:val="000000" w:themeColor="text1"/>
          <w:szCs w:val="24"/>
        </w:rPr>
        <w:t xml:space="preserve"> </w:t>
      </w:r>
      <w:r w:rsidR="0066207C" w:rsidRPr="0066207C">
        <w:rPr>
          <w:rFonts w:ascii="Times New Roman" w:hAnsi="Times New Roman"/>
          <w:color w:val="000000" w:themeColor="text1"/>
          <w:szCs w:val="24"/>
        </w:rPr>
        <w:t>U</w:t>
      </w:r>
      <w:r w:rsidR="0066207C" w:rsidRPr="0066207C">
        <w:rPr>
          <w:rFonts w:ascii="Times New Roman" w:hAnsi="Times New Roman" w:hint="eastAsia"/>
          <w:color w:val="000000" w:themeColor="text1"/>
          <w:szCs w:val="24"/>
        </w:rPr>
        <w:t>ž</w:t>
      </w:r>
      <w:r w:rsidR="0066207C" w:rsidRPr="0066207C">
        <w:rPr>
          <w:rFonts w:ascii="Times New Roman" w:hAnsi="Times New Roman"/>
          <w:color w:val="000000" w:themeColor="text1"/>
          <w:szCs w:val="24"/>
        </w:rPr>
        <w:t>dar</w:t>
      </w:r>
      <w:r w:rsidR="0066207C">
        <w:rPr>
          <w:rFonts w:ascii="Times New Roman" w:hAnsi="Times New Roman"/>
          <w:color w:val="000000" w:themeColor="text1"/>
          <w:szCs w:val="24"/>
        </w:rPr>
        <w:t>osios akcinės bendrovės</w:t>
      </w:r>
      <w:r w:rsidR="0066207C" w:rsidRPr="0066207C">
        <w:rPr>
          <w:rFonts w:ascii="Times New Roman" w:hAnsi="Times New Roman"/>
          <w:color w:val="000000" w:themeColor="text1"/>
          <w:szCs w:val="24"/>
        </w:rPr>
        <w:t xml:space="preserve"> </w:t>
      </w:r>
      <w:r w:rsidR="00787F70" w:rsidRPr="00787F70">
        <w:rPr>
          <w:rFonts w:ascii="Times New Roman" w:hAnsi="Times New Roman" w:hint="eastAsia"/>
          <w:color w:val="000000" w:themeColor="text1"/>
          <w:szCs w:val="24"/>
        </w:rPr>
        <w:t>„</w:t>
      </w:r>
      <w:proofErr w:type="spellStart"/>
      <w:r w:rsidR="00787F70" w:rsidRPr="00787F70">
        <w:rPr>
          <w:rFonts w:ascii="Times New Roman" w:hAnsi="Times New Roman"/>
          <w:color w:val="000000" w:themeColor="text1"/>
          <w:szCs w:val="24"/>
        </w:rPr>
        <w:t>Ragin</w:t>
      </w:r>
      <w:r w:rsidR="00787F70" w:rsidRPr="00787F70">
        <w:rPr>
          <w:rFonts w:ascii="Times New Roman" w:hAnsi="Times New Roman" w:hint="eastAsia"/>
          <w:color w:val="000000" w:themeColor="text1"/>
          <w:szCs w:val="24"/>
        </w:rPr>
        <w:t>ė</w:t>
      </w:r>
      <w:r w:rsidR="00787F70" w:rsidRPr="00787F70">
        <w:rPr>
          <w:rFonts w:ascii="Times New Roman" w:hAnsi="Times New Roman"/>
          <w:color w:val="000000" w:themeColor="text1"/>
          <w:szCs w:val="24"/>
        </w:rPr>
        <w:t>lis</w:t>
      </w:r>
      <w:proofErr w:type="spellEnd"/>
      <w:r w:rsidR="00787F70" w:rsidRPr="00787F70">
        <w:rPr>
          <w:rFonts w:ascii="Times New Roman" w:hAnsi="Times New Roman" w:hint="eastAsia"/>
          <w:color w:val="000000" w:themeColor="text1"/>
          <w:szCs w:val="24"/>
        </w:rPr>
        <w:t>“</w:t>
      </w:r>
      <w:r w:rsidR="0058125E">
        <w:rPr>
          <w:rFonts w:ascii="Times New Roman" w:hAnsi="Times New Roman"/>
          <w:color w:val="000000" w:themeColor="text1"/>
          <w:szCs w:val="24"/>
        </w:rPr>
        <w:t xml:space="preserve"> </w:t>
      </w:r>
      <w:r w:rsidR="00787F70" w:rsidRPr="00991910">
        <w:rPr>
          <w:rFonts w:ascii="Times New Roman" w:hAnsi="Times New Roman"/>
          <w:color w:val="000000" w:themeColor="text1"/>
          <w:szCs w:val="24"/>
        </w:rPr>
        <w:t xml:space="preserve">2019 m. </w:t>
      </w:r>
      <w:r w:rsidR="00787F70">
        <w:rPr>
          <w:rFonts w:ascii="Times New Roman" w:hAnsi="Times New Roman"/>
          <w:color w:val="000000" w:themeColor="text1"/>
          <w:szCs w:val="24"/>
        </w:rPr>
        <w:t>rugpjūčio 6</w:t>
      </w:r>
      <w:r w:rsidR="00787F70" w:rsidRPr="00991910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išdavimo“</w:t>
      </w:r>
      <w:r w:rsidR="00787F70" w:rsidRPr="00991910">
        <w:rPr>
          <w:rFonts w:ascii="Times New Roman" w:hAnsi="Times New Roman"/>
          <w:szCs w:val="24"/>
        </w:rPr>
        <w:t>,</w:t>
      </w:r>
      <w:bookmarkStart w:id="1" w:name="_GoBack"/>
      <w:bookmarkEnd w:id="1"/>
    </w:p>
    <w:p w:rsidR="00E821F3" w:rsidRPr="00991910" w:rsidRDefault="00D76394" w:rsidP="00D50605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50"/>
          <w:szCs w:val="24"/>
          <w:lang w:eastAsia="en-US"/>
        </w:rPr>
        <w:tab/>
      </w:r>
      <w:bookmarkStart w:id="2" w:name="_Hlk490228240"/>
      <w:r w:rsidR="00787F70">
        <w:rPr>
          <w:rFonts w:ascii="Times New Roman" w:hAnsi="Times New Roman"/>
          <w:spacing w:val="50"/>
          <w:szCs w:val="24"/>
          <w:lang w:eastAsia="en-US"/>
        </w:rPr>
        <w:t xml:space="preserve">išduodu </w:t>
      </w:r>
      <w:r w:rsidR="00087478" w:rsidRPr="00991910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991910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991910">
        <w:rPr>
          <w:rFonts w:ascii="Times New Roman" w:hAnsi="Times New Roman"/>
          <w:szCs w:val="24"/>
        </w:rPr>
        <w:t xml:space="preserve">erstis </w:t>
      </w:r>
      <w:r w:rsidR="00AC379E" w:rsidRPr="00991910">
        <w:rPr>
          <w:rFonts w:ascii="Times New Roman" w:hAnsi="Times New Roman"/>
          <w:szCs w:val="24"/>
        </w:rPr>
        <w:t>mažmenine</w:t>
      </w:r>
      <w:r w:rsidR="00597DD6" w:rsidRPr="00991910">
        <w:rPr>
          <w:rFonts w:ascii="Times New Roman" w:hAnsi="Times New Roman"/>
          <w:szCs w:val="24"/>
        </w:rPr>
        <w:t xml:space="preserve"> prekyba alumi, alaus mišiniais</w:t>
      </w:r>
      <w:r w:rsidR="00597DD6" w:rsidRPr="00991910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AA6A97" w:rsidRPr="00991910">
        <w:rPr>
          <w:rFonts w:ascii="Times New Roman" w:hAnsi="Times New Roman"/>
          <w:szCs w:val="24"/>
        </w:rPr>
        <w:t xml:space="preserve">su </w:t>
      </w:r>
      <w:r w:rsidR="00DA5B3B" w:rsidRPr="00991910">
        <w:rPr>
          <w:rFonts w:ascii="Times New Roman" w:hAnsi="Times New Roman"/>
          <w:szCs w:val="24"/>
        </w:rPr>
        <w:t xml:space="preserve">nealkoholiniais gėrimais ir </w:t>
      </w:r>
      <w:r w:rsidR="00AC379E" w:rsidRPr="00991910">
        <w:rPr>
          <w:rFonts w:ascii="Times New Roman" w:hAnsi="Times New Roman"/>
          <w:szCs w:val="24"/>
        </w:rPr>
        <w:t>natūralios fermentacijos sidru, kurio tūrinė etilo alkoholio konc</w:t>
      </w:r>
      <w:r w:rsidR="004063AA" w:rsidRPr="00991910">
        <w:rPr>
          <w:rFonts w:ascii="Times New Roman" w:hAnsi="Times New Roman"/>
          <w:szCs w:val="24"/>
        </w:rPr>
        <w:t>entracija neviršija 7,5 procento</w:t>
      </w:r>
      <w:r w:rsidR="00AC379E" w:rsidRPr="00991910">
        <w:rPr>
          <w:rFonts w:ascii="Times New Roman" w:hAnsi="Times New Roman"/>
          <w:szCs w:val="24"/>
        </w:rPr>
        <w:t xml:space="preserve">, </w:t>
      </w:r>
      <w:r w:rsidR="00B10E28" w:rsidRPr="00991910">
        <w:rPr>
          <w:rFonts w:ascii="Times New Roman" w:hAnsi="Times New Roman"/>
          <w:spacing w:val="-2"/>
          <w:szCs w:val="24"/>
        </w:rPr>
        <w:t>m</w:t>
      </w:r>
      <w:r w:rsidR="00087478" w:rsidRPr="00991910">
        <w:rPr>
          <w:rFonts w:ascii="Times New Roman" w:hAnsi="Times New Roman"/>
          <w:spacing w:val="-2"/>
          <w:szCs w:val="24"/>
        </w:rPr>
        <w:t>a</w:t>
      </w:r>
      <w:r w:rsidR="00C1547C" w:rsidRPr="00991910">
        <w:rPr>
          <w:rFonts w:ascii="Times New Roman" w:hAnsi="Times New Roman"/>
          <w:spacing w:val="-2"/>
          <w:szCs w:val="24"/>
        </w:rPr>
        <w:t>siniuose</w:t>
      </w:r>
      <w:r w:rsidR="00C1547C" w:rsidRPr="00991910">
        <w:rPr>
          <w:rFonts w:ascii="Times New Roman" w:hAnsi="Times New Roman"/>
          <w:szCs w:val="24"/>
        </w:rPr>
        <w:t xml:space="preserve"> renginiuose ir </w:t>
      </w:r>
      <w:r w:rsidR="00A00422" w:rsidRPr="00991910">
        <w:rPr>
          <w:rFonts w:ascii="Times New Roman" w:hAnsi="Times New Roman"/>
          <w:szCs w:val="24"/>
        </w:rPr>
        <w:t>mugėse</w:t>
      </w:r>
      <w:bookmarkEnd w:id="2"/>
      <w:r w:rsidR="001D26E0" w:rsidRPr="00991910">
        <w:rPr>
          <w:rFonts w:ascii="Times New Roman" w:hAnsi="Times New Roman"/>
          <w:szCs w:val="24"/>
        </w:rPr>
        <w:t>:</w:t>
      </w:r>
    </w:p>
    <w:p w:rsidR="00676661" w:rsidRPr="00991910" w:rsidRDefault="000361AB" w:rsidP="00D50605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</w:t>
      </w:r>
      <w:r w:rsidR="00322FD4" w:rsidRPr="00322FD4">
        <w:rPr>
          <w:rFonts w:ascii="Times New Roman" w:hAnsi="Times New Roman"/>
          <w:szCs w:val="24"/>
        </w:rPr>
        <w:t xml:space="preserve"> </w:t>
      </w:r>
      <w:r w:rsidR="00322FD4" w:rsidRPr="00787F70">
        <w:rPr>
          <w:rFonts w:ascii="Times New Roman" w:hAnsi="Times New Roman"/>
          <w:szCs w:val="24"/>
        </w:rPr>
        <w:t xml:space="preserve">UAB </w:t>
      </w:r>
      <w:r w:rsidR="00322FD4" w:rsidRPr="00787F70">
        <w:rPr>
          <w:rFonts w:ascii="Times New Roman" w:hAnsi="Times New Roman" w:hint="eastAsia"/>
          <w:szCs w:val="24"/>
        </w:rPr>
        <w:t>„</w:t>
      </w:r>
      <w:r w:rsidR="00322FD4" w:rsidRPr="00787F70">
        <w:rPr>
          <w:rFonts w:ascii="Times New Roman" w:hAnsi="Times New Roman"/>
          <w:szCs w:val="24"/>
        </w:rPr>
        <w:t>L klubas</w:t>
      </w:r>
      <w:r w:rsidR="00322FD4" w:rsidRPr="00787F70">
        <w:rPr>
          <w:rFonts w:ascii="Times New Roman" w:hAnsi="Times New Roman" w:hint="eastAsia"/>
          <w:szCs w:val="24"/>
        </w:rPr>
        <w:t>“</w:t>
      </w:r>
      <w:r w:rsidR="00322FD4" w:rsidRPr="00787F70">
        <w:rPr>
          <w:rFonts w:ascii="Times New Roman" w:hAnsi="Times New Roman"/>
          <w:szCs w:val="24"/>
        </w:rPr>
        <w:t>, juridinis kodas 300010727</w:t>
      </w:r>
      <w:r w:rsidR="00676661"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D50605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  <w:t>2.</w:t>
      </w:r>
      <w:r w:rsidR="00322FD4" w:rsidRPr="00322FD4">
        <w:t xml:space="preserve"> </w:t>
      </w:r>
      <w:r w:rsidR="00322FD4" w:rsidRPr="00322FD4">
        <w:rPr>
          <w:rFonts w:ascii="Times New Roman" w:hAnsi="Times New Roman"/>
          <w:szCs w:val="24"/>
        </w:rPr>
        <w:t>D. Kri</w:t>
      </w:r>
      <w:r w:rsidR="00322FD4" w:rsidRPr="00322FD4">
        <w:rPr>
          <w:rFonts w:ascii="Times New Roman" w:hAnsi="Times New Roman" w:hint="eastAsia"/>
          <w:szCs w:val="24"/>
        </w:rPr>
        <w:t>šč</w:t>
      </w:r>
      <w:r w:rsidR="00322FD4" w:rsidRPr="00322FD4">
        <w:rPr>
          <w:rFonts w:ascii="Times New Roman" w:hAnsi="Times New Roman"/>
          <w:szCs w:val="24"/>
        </w:rPr>
        <w:t>i</w:t>
      </w:r>
      <w:r w:rsidR="00322FD4" w:rsidRPr="00322FD4">
        <w:rPr>
          <w:rFonts w:ascii="Times New Roman" w:hAnsi="Times New Roman" w:hint="eastAsia"/>
          <w:szCs w:val="24"/>
        </w:rPr>
        <w:t>ū</w:t>
      </w:r>
      <w:r w:rsidR="00322FD4" w:rsidRPr="00322FD4">
        <w:rPr>
          <w:rFonts w:ascii="Times New Roman" w:hAnsi="Times New Roman"/>
          <w:szCs w:val="24"/>
        </w:rPr>
        <w:t xml:space="preserve">no individualiajai </w:t>
      </w:r>
      <w:r w:rsidR="00322FD4" w:rsidRPr="00322FD4">
        <w:rPr>
          <w:rFonts w:ascii="Times New Roman" w:hAnsi="Times New Roman" w:hint="eastAsia"/>
          <w:szCs w:val="24"/>
        </w:rPr>
        <w:t>į</w:t>
      </w:r>
      <w:r w:rsidR="00322FD4" w:rsidRPr="00322FD4">
        <w:rPr>
          <w:rFonts w:ascii="Times New Roman" w:hAnsi="Times New Roman"/>
          <w:szCs w:val="24"/>
        </w:rPr>
        <w:t>monei, juridinis kodas 168094480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D50605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  <w:t>3.</w:t>
      </w:r>
      <w:r w:rsidR="00787F70">
        <w:rPr>
          <w:rFonts w:ascii="Times New Roman" w:hAnsi="Times New Roman"/>
          <w:iCs/>
          <w:szCs w:val="24"/>
        </w:rPr>
        <w:t xml:space="preserve"> </w:t>
      </w:r>
      <w:r w:rsidR="00322FD4" w:rsidRPr="00322FD4">
        <w:rPr>
          <w:rFonts w:ascii="Times New Roman" w:hAnsi="Times New Roman"/>
          <w:color w:val="000000" w:themeColor="text1"/>
          <w:szCs w:val="24"/>
        </w:rPr>
        <w:t>U</w:t>
      </w:r>
      <w:r w:rsidR="00322FD4" w:rsidRPr="00322FD4">
        <w:rPr>
          <w:rFonts w:ascii="Times New Roman" w:hAnsi="Times New Roman" w:hint="eastAsia"/>
          <w:color w:val="000000" w:themeColor="text1"/>
          <w:szCs w:val="24"/>
        </w:rPr>
        <w:t>ž</w:t>
      </w:r>
      <w:r w:rsidR="00322FD4" w:rsidRPr="00322FD4">
        <w:rPr>
          <w:rFonts w:ascii="Times New Roman" w:hAnsi="Times New Roman"/>
          <w:color w:val="000000" w:themeColor="text1"/>
          <w:szCs w:val="24"/>
        </w:rPr>
        <w:t>dar</w:t>
      </w:r>
      <w:r w:rsidR="0066207C">
        <w:rPr>
          <w:rFonts w:ascii="Times New Roman" w:hAnsi="Times New Roman"/>
          <w:color w:val="000000" w:themeColor="text1"/>
          <w:szCs w:val="24"/>
        </w:rPr>
        <w:t>a</w:t>
      </w:r>
      <w:r w:rsidR="00322FD4" w:rsidRPr="00322FD4">
        <w:rPr>
          <w:rFonts w:ascii="Times New Roman" w:hAnsi="Times New Roman"/>
          <w:color w:val="000000" w:themeColor="text1"/>
          <w:szCs w:val="24"/>
        </w:rPr>
        <w:t>j</w:t>
      </w:r>
      <w:r w:rsidR="0066207C">
        <w:rPr>
          <w:rFonts w:ascii="Times New Roman" w:hAnsi="Times New Roman"/>
          <w:color w:val="000000" w:themeColor="text1"/>
          <w:szCs w:val="24"/>
        </w:rPr>
        <w:t>a</w:t>
      </w:r>
      <w:r w:rsidR="00322FD4" w:rsidRPr="00322FD4">
        <w:rPr>
          <w:rFonts w:ascii="Times New Roman" w:hAnsi="Times New Roman"/>
          <w:color w:val="000000" w:themeColor="text1"/>
          <w:szCs w:val="24"/>
        </w:rPr>
        <w:t>i akcin</w:t>
      </w:r>
      <w:r w:rsidR="0066207C">
        <w:rPr>
          <w:rFonts w:ascii="Times New Roman" w:hAnsi="Times New Roman"/>
          <w:color w:val="000000" w:themeColor="text1"/>
          <w:szCs w:val="24"/>
        </w:rPr>
        <w:t>ei</w:t>
      </w:r>
      <w:r w:rsidR="00322FD4" w:rsidRPr="00322FD4">
        <w:rPr>
          <w:rFonts w:ascii="Times New Roman" w:hAnsi="Times New Roman"/>
          <w:color w:val="000000" w:themeColor="text1"/>
          <w:szCs w:val="24"/>
        </w:rPr>
        <w:t xml:space="preserve"> bendrov</w:t>
      </w:r>
      <w:r w:rsidR="0066207C">
        <w:rPr>
          <w:rFonts w:ascii="Times New Roman" w:hAnsi="Times New Roman"/>
          <w:color w:val="000000" w:themeColor="text1"/>
          <w:szCs w:val="24"/>
        </w:rPr>
        <w:t>ei</w:t>
      </w:r>
      <w:r w:rsidR="00322FD4">
        <w:rPr>
          <w:rFonts w:ascii="Times New Roman" w:hAnsi="Times New Roman"/>
          <w:color w:val="000000" w:themeColor="text1"/>
          <w:szCs w:val="24"/>
        </w:rPr>
        <w:t xml:space="preserve"> „</w:t>
      </w:r>
      <w:proofErr w:type="spellStart"/>
      <w:r w:rsidR="00322FD4" w:rsidRPr="00322FD4">
        <w:rPr>
          <w:rFonts w:ascii="Times New Roman" w:hAnsi="Times New Roman"/>
          <w:color w:val="000000" w:themeColor="text1"/>
          <w:szCs w:val="24"/>
        </w:rPr>
        <w:t>Ragin</w:t>
      </w:r>
      <w:r w:rsidR="00322FD4" w:rsidRPr="00322FD4">
        <w:rPr>
          <w:rFonts w:ascii="Times New Roman" w:hAnsi="Times New Roman" w:hint="eastAsia"/>
          <w:color w:val="000000" w:themeColor="text1"/>
          <w:szCs w:val="24"/>
        </w:rPr>
        <w:t>ė</w:t>
      </w:r>
      <w:r w:rsidR="00322FD4">
        <w:rPr>
          <w:rFonts w:ascii="Times New Roman" w:hAnsi="Times New Roman"/>
          <w:color w:val="000000" w:themeColor="text1"/>
          <w:szCs w:val="24"/>
        </w:rPr>
        <w:t>lis</w:t>
      </w:r>
      <w:proofErr w:type="spellEnd"/>
      <w:r w:rsidR="00322FD4">
        <w:rPr>
          <w:rFonts w:ascii="Times New Roman" w:hAnsi="Times New Roman"/>
          <w:color w:val="000000" w:themeColor="text1"/>
          <w:szCs w:val="24"/>
        </w:rPr>
        <w:t xml:space="preserve">“,  </w:t>
      </w:r>
      <w:r w:rsidR="00787F70" w:rsidRPr="00787F70">
        <w:rPr>
          <w:rFonts w:ascii="Times New Roman" w:hAnsi="Times New Roman"/>
          <w:color w:val="000000" w:themeColor="text1"/>
          <w:szCs w:val="24"/>
        </w:rPr>
        <w:t>juridinis kodas 16221169</w:t>
      </w:r>
      <w:r w:rsidR="00787F70">
        <w:rPr>
          <w:rFonts w:ascii="Times New Roman" w:hAnsi="Times New Roman"/>
          <w:color w:val="000000" w:themeColor="text1"/>
          <w:szCs w:val="24"/>
        </w:rPr>
        <w:t>.</w:t>
      </w:r>
    </w:p>
    <w:p w:rsidR="003C3E09" w:rsidRPr="00991910" w:rsidRDefault="00676661" w:rsidP="00D50605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783F8B" w:rsidRPr="00991910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</w:t>
      </w:r>
      <w:r w:rsidR="001D26E0">
        <w:rPr>
          <w:rFonts w:ascii="Times New Roman" w:hAnsi="Times New Roman"/>
        </w:rPr>
        <w:t>istracijos direktorius</w:t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  <w:t xml:space="preserve">     </w:t>
      </w:r>
      <w:r w:rsidRPr="005133E5">
        <w:rPr>
          <w:rFonts w:ascii="Times New Roman" w:hAnsi="Times New Roman"/>
        </w:rPr>
        <w:t>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D50605" w:rsidRDefault="00D50605" w:rsidP="00CD17EA">
      <w:pPr>
        <w:overflowPunct w:val="0"/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787F70">
        <w:rPr>
          <w:rFonts w:ascii="Times New Roman" w:hAnsi="Times New Roman"/>
          <w:szCs w:val="24"/>
        </w:rPr>
        <w:t>8-06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A93" w:rsidRDefault="00E17A93">
      <w:r>
        <w:separator/>
      </w:r>
    </w:p>
  </w:endnote>
  <w:endnote w:type="continuationSeparator" w:id="0">
    <w:p w:rsidR="00E17A93" w:rsidRDefault="00E17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A93" w:rsidRDefault="00E17A93">
      <w:r>
        <w:separator/>
      </w:r>
    </w:p>
  </w:footnote>
  <w:footnote w:type="continuationSeparator" w:id="0">
    <w:p w:rsidR="00E17A93" w:rsidRDefault="00E17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361AB"/>
    <w:rsid w:val="000438C4"/>
    <w:rsid w:val="00055CAD"/>
    <w:rsid w:val="00060DCD"/>
    <w:rsid w:val="000709A1"/>
    <w:rsid w:val="00070A90"/>
    <w:rsid w:val="00081C6E"/>
    <w:rsid w:val="00087478"/>
    <w:rsid w:val="0009115F"/>
    <w:rsid w:val="00093C37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516B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26E0"/>
    <w:rsid w:val="001D38EF"/>
    <w:rsid w:val="001D3F40"/>
    <w:rsid w:val="001D6A83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2159"/>
    <w:rsid w:val="00313CF0"/>
    <w:rsid w:val="0032034C"/>
    <w:rsid w:val="00322FD4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94BF0"/>
    <w:rsid w:val="003A0C31"/>
    <w:rsid w:val="003A3596"/>
    <w:rsid w:val="003B2087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32733"/>
    <w:rsid w:val="00434111"/>
    <w:rsid w:val="00434EB9"/>
    <w:rsid w:val="00435ADB"/>
    <w:rsid w:val="004372A2"/>
    <w:rsid w:val="00441071"/>
    <w:rsid w:val="00462184"/>
    <w:rsid w:val="0046594B"/>
    <w:rsid w:val="004728B8"/>
    <w:rsid w:val="00473205"/>
    <w:rsid w:val="00476A01"/>
    <w:rsid w:val="004812ED"/>
    <w:rsid w:val="00487AD5"/>
    <w:rsid w:val="00496109"/>
    <w:rsid w:val="004A1D8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4B06"/>
    <w:rsid w:val="005657E7"/>
    <w:rsid w:val="00567C9A"/>
    <w:rsid w:val="00572B5C"/>
    <w:rsid w:val="00575051"/>
    <w:rsid w:val="0057776E"/>
    <w:rsid w:val="0058125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17CE"/>
    <w:rsid w:val="005D5BD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207C"/>
    <w:rsid w:val="006652C6"/>
    <w:rsid w:val="00676661"/>
    <w:rsid w:val="00684FC9"/>
    <w:rsid w:val="006A2052"/>
    <w:rsid w:val="006A27CD"/>
    <w:rsid w:val="006A5B42"/>
    <w:rsid w:val="006B1F1E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418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87F70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51AA4"/>
    <w:rsid w:val="00860B22"/>
    <w:rsid w:val="00860C6E"/>
    <w:rsid w:val="00870493"/>
    <w:rsid w:val="00870C1F"/>
    <w:rsid w:val="00871291"/>
    <w:rsid w:val="00877343"/>
    <w:rsid w:val="00886864"/>
    <w:rsid w:val="00890465"/>
    <w:rsid w:val="00894966"/>
    <w:rsid w:val="008A3A8F"/>
    <w:rsid w:val="008B1877"/>
    <w:rsid w:val="008C1B78"/>
    <w:rsid w:val="008E3C7A"/>
    <w:rsid w:val="008E3F22"/>
    <w:rsid w:val="008F4809"/>
    <w:rsid w:val="008F49A4"/>
    <w:rsid w:val="0091705B"/>
    <w:rsid w:val="0092003F"/>
    <w:rsid w:val="00923365"/>
    <w:rsid w:val="009350FC"/>
    <w:rsid w:val="00961748"/>
    <w:rsid w:val="009744C8"/>
    <w:rsid w:val="00977788"/>
    <w:rsid w:val="009801CF"/>
    <w:rsid w:val="00980AC3"/>
    <w:rsid w:val="0098205C"/>
    <w:rsid w:val="009826CF"/>
    <w:rsid w:val="00991910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3399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41E2"/>
    <w:rsid w:val="00AE7378"/>
    <w:rsid w:val="00B01691"/>
    <w:rsid w:val="00B01EBF"/>
    <w:rsid w:val="00B0225F"/>
    <w:rsid w:val="00B033C4"/>
    <w:rsid w:val="00B10E28"/>
    <w:rsid w:val="00B13F78"/>
    <w:rsid w:val="00B212DB"/>
    <w:rsid w:val="00B24B35"/>
    <w:rsid w:val="00B27F6B"/>
    <w:rsid w:val="00B34C26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15A0D"/>
    <w:rsid w:val="00C2302C"/>
    <w:rsid w:val="00C309DE"/>
    <w:rsid w:val="00C46EE1"/>
    <w:rsid w:val="00C47916"/>
    <w:rsid w:val="00C54C9D"/>
    <w:rsid w:val="00C64AE7"/>
    <w:rsid w:val="00C750AA"/>
    <w:rsid w:val="00C838D9"/>
    <w:rsid w:val="00C90B87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3DC2"/>
    <w:rsid w:val="00D0533B"/>
    <w:rsid w:val="00D15D54"/>
    <w:rsid w:val="00D33FE4"/>
    <w:rsid w:val="00D351EB"/>
    <w:rsid w:val="00D35AA1"/>
    <w:rsid w:val="00D50605"/>
    <w:rsid w:val="00D51249"/>
    <w:rsid w:val="00D64445"/>
    <w:rsid w:val="00D759DA"/>
    <w:rsid w:val="00D76394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17A93"/>
    <w:rsid w:val="00E2609D"/>
    <w:rsid w:val="00E356E0"/>
    <w:rsid w:val="00E3713C"/>
    <w:rsid w:val="00E724F0"/>
    <w:rsid w:val="00E73B16"/>
    <w:rsid w:val="00E74EE7"/>
    <w:rsid w:val="00E8056A"/>
    <w:rsid w:val="00E816A5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26434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26F43-C7DD-42D2-AAF6-C40D4B9CC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278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55</cp:revision>
  <cp:lastPrinted>2019-08-06T11:52:00Z</cp:lastPrinted>
  <dcterms:created xsi:type="dcterms:W3CDTF">2018-07-16T07:48:00Z</dcterms:created>
  <dcterms:modified xsi:type="dcterms:W3CDTF">2019-08-06T11:53:00Z</dcterms:modified>
</cp:coreProperties>
</file>