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4CA7C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bookmarkEnd w:id="0"/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Pr="00BF3C49" w:rsidRDefault="00820358">
      <w:pPr>
        <w:jc w:val="center"/>
        <w:rPr>
          <w:b/>
          <w:bCs/>
          <w:iCs/>
          <w:sz w:val="24"/>
          <w:szCs w:val="24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3C25B9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147</w:t>
      </w:r>
      <w:r w:rsidR="001C27E5">
        <w:rPr>
          <w:b/>
          <w:bCs/>
          <w:sz w:val="28"/>
        </w:rPr>
        <w:t>7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„Gulbelė“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>
        <w:rPr>
          <w:i/>
          <w:sz w:val="24"/>
          <w:lang w:val="lt-LT"/>
        </w:rPr>
        <w:t>174278339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>
        <w:rPr>
          <w:i/>
          <w:iCs/>
          <w:sz w:val="24"/>
          <w:lang w:val="lt-LT"/>
        </w:rPr>
        <w:t>Šakiai, V. Kudirkos g. 61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D50F94" w:rsidRPr="00F7069A" w:rsidRDefault="00CF106E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>Prekybos alkoholiniais gėrimais vieta:</w:t>
      </w:r>
      <w:r w:rsidR="0044558B">
        <w:rPr>
          <w:b/>
          <w:bCs/>
          <w:iCs/>
          <w:sz w:val="24"/>
          <w:lang w:val="lt-LT"/>
        </w:rPr>
        <w:t xml:space="preserve"> </w:t>
      </w:r>
      <w:r w:rsidR="007B44B9" w:rsidRPr="007B44B9">
        <w:rPr>
          <w:bCs/>
          <w:i/>
          <w:iCs/>
          <w:sz w:val="24"/>
          <w:lang w:val="lt-LT"/>
        </w:rPr>
        <w:t xml:space="preserve">Palapinė, Šakiai, J. Lingio parkas  </w:t>
      </w:r>
    </w:p>
    <w:p w:rsidR="00BF3C49" w:rsidRPr="00377FC6" w:rsidRDefault="00820358" w:rsidP="00BF3C49">
      <w:pPr>
        <w:spacing w:line="360" w:lineRule="auto"/>
        <w:ind w:left="284" w:hanging="284"/>
        <w:jc w:val="both"/>
        <w:rPr>
          <w:bCs/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 xml:space="preserve">: </w:t>
      </w:r>
      <w:r w:rsidR="00BF3C49" w:rsidRPr="00377FC6">
        <w:rPr>
          <w:bCs/>
          <w:i/>
          <w:iCs/>
          <w:sz w:val="24"/>
          <w:lang w:val="lt-LT"/>
        </w:rPr>
        <w:t xml:space="preserve">2019 m. rugpjūčio 17 d. </w:t>
      </w:r>
      <w:r w:rsidR="00BF3C49" w:rsidRPr="00377FC6">
        <w:rPr>
          <w:bCs/>
          <w:i/>
          <w:sz w:val="24"/>
          <w:lang w:val="lt-LT"/>
        </w:rPr>
        <w:t>nuo 10.00 iki 19.00 val.</w:t>
      </w:r>
      <w:r w:rsidR="00BF3C49" w:rsidRPr="00377FC6">
        <w:rPr>
          <w:bCs/>
        </w:rPr>
        <w:t>,</w:t>
      </w:r>
    </w:p>
    <w:p w:rsidR="007B44B9" w:rsidRPr="00377FC6" w:rsidRDefault="00BF3C49" w:rsidP="00BF3C49">
      <w:pPr>
        <w:spacing w:line="360" w:lineRule="auto"/>
        <w:ind w:left="284"/>
        <w:jc w:val="both"/>
        <w:rPr>
          <w:bCs/>
          <w:i/>
          <w:sz w:val="24"/>
          <w:lang w:val="lt-LT"/>
        </w:rPr>
      </w:pPr>
      <w:r w:rsidRPr="00377FC6">
        <w:rPr>
          <w:bCs/>
          <w:i/>
          <w:iCs/>
          <w:sz w:val="24"/>
          <w:lang w:val="lt-LT"/>
        </w:rPr>
        <w:t>2019 m. rugpjūčio 18 d. 10.00 iki 19.00 val.</w:t>
      </w:r>
    </w:p>
    <w:p w:rsidR="00820358" w:rsidRPr="00F7069A" w:rsidRDefault="00BF3C49" w:rsidP="001C27E5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1C27E5">
        <w:rPr>
          <w:i/>
          <w:sz w:val="24"/>
          <w:lang w:val="lt-LT"/>
        </w:rPr>
        <w:t xml:space="preserve">vartoti vietoje pilstant ir tik užtikrinant jų </w:t>
      </w:r>
      <w:r>
        <w:rPr>
          <w:i/>
          <w:sz w:val="24"/>
          <w:lang w:val="lt-LT"/>
        </w:rPr>
        <w:t xml:space="preserve"> </w:t>
      </w:r>
      <w:r w:rsidRPr="001C27E5">
        <w:rPr>
          <w:i/>
          <w:sz w:val="24"/>
          <w:lang w:val="lt-LT"/>
        </w:rPr>
        <w:t>vartojimą vietoje</w:t>
      </w:r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</w:t>
      </w:r>
      <w:r w:rsidR="00C16F56">
        <w:rPr>
          <w:b/>
          <w:sz w:val="24"/>
          <w:lang w:val="lt-LT"/>
        </w:rPr>
        <w:t xml:space="preserve"> (vartoti vietoje, išsinešti):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Pr="00F7069A">
        <w:rPr>
          <w:i/>
          <w:iCs/>
          <w:sz w:val="24"/>
          <w:lang w:val="lt-LT"/>
        </w:rPr>
        <w:t>Šakiai, V. Kudirkos g. 61.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3C25B9">
        <w:rPr>
          <w:i/>
          <w:sz w:val="24"/>
          <w:lang w:val="lt-LT"/>
        </w:rPr>
        <w:t>rugpjūčio</w:t>
      </w:r>
      <w:r w:rsidR="00F37B15">
        <w:rPr>
          <w:i/>
          <w:sz w:val="24"/>
          <w:lang w:val="lt-LT"/>
        </w:rPr>
        <w:t xml:space="preserve"> </w:t>
      </w:r>
      <w:r w:rsidR="003C25B9">
        <w:rPr>
          <w:i/>
          <w:sz w:val="24"/>
          <w:lang w:val="lt-LT"/>
        </w:rPr>
        <w:t>1</w:t>
      </w:r>
      <w:r w:rsidR="001C27E5">
        <w:rPr>
          <w:i/>
          <w:sz w:val="24"/>
          <w:lang w:val="lt-LT"/>
        </w:rPr>
        <w:t>7</w:t>
      </w:r>
      <w:r w:rsidRPr="00F7069A">
        <w:rPr>
          <w:i/>
          <w:sz w:val="24"/>
          <w:lang w:val="lt-LT"/>
        </w:rPr>
        <w:t xml:space="preserve"> d.</w:t>
      </w:r>
      <w:r w:rsidR="001C27E5">
        <w:rPr>
          <w:i/>
          <w:sz w:val="24"/>
          <w:lang w:val="lt-LT"/>
        </w:rPr>
        <w:t xml:space="preserve"> ir </w:t>
      </w:r>
      <w:r w:rsidR="001C27E5" w:rsidRPr="001C27E5">
        <w:rPr>
          <w:i/>
          <w:sz w:val="24"/>
          <w:lang w:val="lt-LT"/>
        </w:rPr>
        <w:t>2019 m. rugpjūčio 1</w:t>
      </w:r>
      <w:r w:rsidR="001C27E5">
        <w:rPr>
          <w:i/>
          <w:sz w:val="24"/>
          <w:lang w:val="lt-LT"/>
        </w:rPr>
        <w:t>8</w:t>
      </w:r>
      <w:r w:rsidR="001C27E5" w:rsidRPr="001C27E5">
        <w:rPr>
          <w:i/>
          <w:sz w:val="24"/>
          <w:lang w:val="lt-LT"/>
        </w:rPr>
        <w:t xml:space="preserve"> d. </w:t>
      </w:r>
      <w:r w:rsidRPr="00F7069A">
        <w:rPr>
          <w:i/>
          <w:sz w:val="24"/>
          <w:lang w:val="lt-LT"/>
        </w:rPr>
        <w:t xml:space="preserve">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820358" w:rsidRPr="00D97581" w:rsidRDefault="00820358" w:rsidP="00FF6F5A">
      <w:pPr>
        <w:spacing w:line="360" w:lineRule="auto"/>
        <w:rPr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="001B7604">
        <w:rPr>
          <w:b/>
          <w:bCs/>
          <w:sz w:val="24"/>
          <w:lang w:val="lt-LT"/>
        </w:rPr>
        <w:t>išdavusi</w:t>
      </w:r>
      <w:r>
        <w:rPr>
          <w:b/>
          <w:bCs/>
          <w:sz w:val="24"/>
          <w:lang w:val="lt-LT"/>
        </w:rPr>
        <w:t xml:space="preserve"> institucija:  </w:t>
      </w:r>
      <w:r w:rsidRPr="00144564">
        <w:rPr>
          <w:bCs/>
          <w:i/>
          <w:sz w:val="24"/>
          <w:lang w:val="lt-LT"/>
        </w:rPr>
        <w:t xml:space="preserve">Verstis mažmenine prekyba </w:t>
      </w:r>
      <w:r>
        <w:rPr>
          <w:bCs/>
          <w:i/>
          <w:sz w:val="24"/>
          <w:lang w:val="lt-LT"/>
        </w:rPr>
        <w:t>alkoholiniais gėrimais</w:t>
      </w:r>
      <w:r>
        <w:rPr>
          <w:b/>
          <w:i/>
          <w:sz w:val="24"/>
          <w:lang w:val="lt-LT"/>
        </w:rPr>
        <w:t xml:space="preserve"> </w:t>
      </w:r>
      <w:r w:rsidRPr="00D97581">
        <w:rPr>
          <w:b/>
          <w:i/>
          <w:sz w:val="24"/>
          <w:lang w:val="lt-LT"/>
        </w:rPr>
        <w:t xml:space="preserve"> </w:t>
      </w:r>
      <w:r w:rsidRPr="00F40234">
        <w:rPr>
          <w:i/>
          <w:sz w:val="24"/>
          <w:lang w:val="lt-LT"/>
        </w:rPr>
        <w:t>Nr.47,</w:t>
      </w:r>
      <w:r w:rsidR="00AC49ED">
        <w:rPr>
          <w:i/>
          <w:sz w:val="24"/>
          <w:lang w:val="lt-LT"/>
        </w:rPr>
        <w:t xml:space="preserve"> </w:t>
      </w:r>
      <w:r w:rsidR="001B7604">
        <w:rPr>
          <w:i/>
          <w:sz w:val="24"/>
          <w:lang w:val="lt-LT"/>
        </w:rPr>
        <w:t xml:space="preserve">1997-07-01, </w:t>
      </w:r>
      <w:r>
        <w:rPr>
          <w:i/>
          <w:sz w:val="24"/>
          <w:lang w:val="lt-LT"/>
        </w:rPr>
        <w:t xml:space="preserve">Šakių r. sav.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</w:t>
      </w:r>
      <w:r w:rsidR="003C25B9">
        <w:rPr>
          <w:i/>
          <w:sz w:val="24"/>
          <w:szCs w:val="24"/>
          <w:lang w:val="pt-BR"/>
        </w:rPr>
        <w:t>8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Pr="000329D8" w:rsidRDefault="00820358" w:rsidP="000329D8">
      <w:pPr>
        <w:tabs>
          <w:tab w:val="left" w:pos="1242"/>
          <w:tab w:val="left" w:pos="6804"/>
          <w:tab w:val="left" w:pos="7450"/>
        </w:tabs>
        <w:rPr>
          <w:sz w:val="24"/>
          <w:lang w:val="lt-LT" w:eastAsia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820358" w:rsidRDefault="00820358" w:rsidP="001340FE">
      <w:pPr>
        <w:overflowPunct w:val="0"/>
        <w:rPr>
          <w:sz w:val="24"/>
          <w:szCs w:val="24"/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DA3" w:rsidRDefault="00062DA3">
      <w:r>
        <w:separator/>
      </w:r>
    </w:p>
  </w:endnote>
  <w:endnote w:type="continuationSeparator" w:id="0">
    <w:p w:rsidR="00062DA3" w:rsidRDefault="0006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3A573F">
      <w:rPr>
        <w:noProof/>
        <w:sz w:val="12"/>
      </w:rPr>
      <w:t>C:\Users\imaksvytiene\Desktop\LICENCIJOS_LEIDIMAI\Licenciju isdavimui\Gulbele\2019-08-17 ir 18 d\vienk lic 1477 _Gulbele.docx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DA3" w:rsidRDefault="00062DA3">
      <w:r>
        <w:separator/>
      </w:r>
    </w:p>
  </w:footnote>
  <w:footnote w:type="continuationSeparator" w:id="0">
    <w:p w:rsidR="00062DA3" w:rsidRDefault="00062D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62DA3"/>
    <w:rsid w:val="00077E25"/>
    <w:rsid w:val="00082292"/>
    <w:rsid w:val="0008322B"/>
    <w:rsid w:val="00087DB7"/>
    <w:rsid w:val="000954E1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B7604"/>
    <w:rsid w:val="001C186C"/>
    <w:rsid w:val="001C27E5"/>
    <w:rsid w:val="001E2B76"/>
    <w:rsid w:val="001E4B13"/>
    <w:rsid w:val="001E57B5"/>
    <w:rsid w:val="001F3407"/>
    <w:rsid w:val="00200650"/>
    <w:rsid w:val="00201B87"/>
    <w:rsid w:val="002142AA"/>
    <w:rsid w:val="00215917"/>
    <w:rsid w:val="00216C9B"/>
    <w:rsid w:val="00217ED8"/>
    <w:rsid w:val="002250DF"/>
    <w:rsid w:val="00231A24"/>
    <w:rsid w:val="00231AC7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28B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43130"/>
    <w:rsid w:val="003505B1"/>
    <w:rsid w:val="00350BE6"/>
    <w:rsid w:val="003554F3"/>
    <w:rsid w:val="00357878"/>
    <w:rsid w:val="003646DB"/>
    <w:rsid w:val="003719A2"/>
    <w:rsid w:val="003720EE"/>
    <w:rsid w:val="00373A35"/>
    <w:rsid w:val="00374642"/>
    <w:rsid w:val="00375172"/>
    <w:rsid w:val="00377FC6"/>
    <w:rsid w:val="00380CC2"/>
    <w:rsid w:val="003868A6"/>
    <w:rsid w:val="003A573F"/>
    <w:rsid w:val="003A7206"/>
    <w:rsid w:val="003A72CE"/>
    <w:rsid w:val="003B0E16"/>
    <w:rsid w:val="003B1474"/>
    <w:rsid w:val="003B2DAA"/>
    <w:rsid w:val="003B455E"/>
    <w:rsid w:val="003C13B5"/>
    <w:rsid w:val="003C25B9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4558B"/>
    <w:rsid w:val="00450988"/>
    <w:rsid w:val="00451294"/>
    <w:rsid w:val="00451773"/>
    <w:rsid w:val="0045356B"/>
    <w:rsid w:val="004552BA"/>
    <w:rsid w:val="00456528"/>
    <w:rsid w:val="004613DA"/>
    <w:rsid w:val="0047275C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D3F3B"/>
    <w:rsid w:val="004E58E8"/>
    <w:rsid w:val="004F0ACD"/>
    <w:rsid w:val="004F2898"/>
    <w:rsid w:val="005065C2"/>
    <w:rsid w:val="00515EAB"/>
    <w:rsid w:val="0051698B"/>
    <w:rsid w:val="00517013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1746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3982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0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B44B9"/>
    <w:rsid w:val="007C2BC2"/>
    <w:rsid w:val="007C30A6"/>
    <w:rsid w:val="007D7474"/>
    <w:rsid w:val="007E1233"/>
    <w:rsid w:val="007E2214"/>
    <w:rsid w:val="007E5ED8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03DE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965D2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128E"/>
    <w:rsid w:val="00AE6AB1"/>
    <w:rsid w:val="00AF2992"/>
    <w:rsid w:val="00AF589C"/>
    <w:rsid w:val="00AF708E"/>
    <w:rsid w:val="00B00443"/>
    <w:rsid w:val="00B01C82"/>
    <w:rsid w:val="00B03DD0"/>
    <w:rsid w:val="00B048DC"/>
    <w:rsid w:val="00B0680A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3C49"/>
    <w:rsid w:val="00BF4F54"/>
    <w:rsid w:val="00BF5EEF"/>
    <w:rsid w:val="00C04D22"/>
    <w:rsid w:val="00C06B8E"/>
    <w:rsid w:val="00C1063C"/>
    <w:rsid w:val="00C16F56"/>
    <w:rsid w:val="00C22751"/>
    <w:rsid w:val="00C2662E"/>
    <w:rsid w:val="00C30A4A"/>
    <w:rsid w:val="00C51CE6"/>
    <w:rsid w:val="00C52B5A"/>
    <w:rsid w:val="00C65B00"/>
    <w:rsid w:val="00C67C5D"/>
    <w:rsid w:val="00C778D1"/>
    <w:rsid w:val="00C8323B"/>
    <w:rsid w:val="00C875C7"/>
    <w:rsid w:val="00C94E7C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56D91"/>
    <w:rsid w:val="00D621EB"/>
    <w:rsid w:val="00D738E8"/>
    <w:rsid w:val="00D9420E"/>
    <w:rsid w:val="00D968AD"/>
    <w:rsid w:val="00D97581"/>
    <w:rsid w:val="00DA0633"/>
    <w:rsid w:val="00DA39F6"/>
    <w:rsid w:val="00DB31B7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4543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B15"/>
    <w:rsid w:val="00F37C2B"/>
    <w:rsid w:val="00F40234"/>
    <w:rsid w:val="00F415C0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360B"/>
    <w:rsid w:val="00F957B2"/>
    <w:rsid w:val="00FA0D4A"/>
    <w:rsid w:val="00FA155D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291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47</cp:revision>
  <cp:lastPrinted>2019-08-08T14:31:00Z</cp:lastPrinted>
  <dcterms:created xsi:type="dcterms:W3CDTF">2018-08-16T07:43:00Z</dcterms:created>
  <dcterms:modified xsi:type="dcterms:W3CDTF">2019-08-08T14:56:00Z</dcterms:modified>
</cp:coreProperties>
</file>