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Default="00837F3C">
      <w:pPr>
        <w:jc w:val="center"/>
        <w:rPr>
          <w:sz w:val="28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101600</wp:posOffset>
                </wp:positionV>
                <wp:extent cx="6948805" cy="9925050"/>
                <wp:effectExtent l="0" t="0" r="2349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9250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2B5858" id="Rectangle 2" o:spid="_x0000_s1026" style="position:absolute;margin-left:-5.85pt;margin-top:8pt;width:547.15pt;height:781.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" o:allowincell="f" fillcolor="#f2f2f2" strokeweight="1pt"/>
            </w:pict>
          </mc:Fallback>
        </mc:AlternateContent>
      </w:r>
    </w:p>
    <w:p w:rsidR="00864AAA" w:rsidRPr="00ED1797" w:rsidRDefault="00864AAA">
      <w:pPr>
        <w:jc w:val="center"/>
        <w:rPr>
          <w:sz w:val="24"/>
          <w:szCs w:val="24"/>
        </w:rPr>
      </w:pPr>
    </w:p>
    <w:p w:rsidR="00864AAA" w:rsidRDefault="00864AAA">
      <w:pPr>
        <w:pStyle w:val="Antrat2"/>
      </w:pPr>
      <w:r>
        <w:t>LIETUVOS RESPUBLIKA</w:t>
      </w:r>
    </w:p>
    <w:p w:rsidR="00864AAA" w:rsidRDefault="00837F3C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Pr="00002105" w:rsidRDefault="00864AAA">
      <w:pPr>
        <w:jc w:val="center"/>
        <w:rPr>
          <w:b/>
          <w:bCs/>
          <w:iCs/>
          <w:sz w:val="28"/>
          <w:szCs w:val="28"/>
          <w:lang w:val="lt-LT"/>
        </w:rPr>
      </w:pPr>
    </w:p>
    <w:p w:rsidR="00864AAA" w:rsidRPr="00582384" w:rsidRDefault="00864AAA">
      <w:pPr>
        <w:jc w:val="center"/>
        <w:rPr>
          <w:b/>
          <w:bCs/>
          <w:sz w:val="24"/>
          <w:lang w:val="lt-LT"/>
        </w:rPr>
      </w:pPr>
      <w:r w:rsidRPr="00582384">
        <w:rPr>
          <w:b/>
          <w:bCs/>
          <w:sz w:val="24"/>
          <w:lang w:val="lt-LT"/>
        </w:rPr>
        <w:t xml:space="preserve">VERSTIS MAŽMENINE </w:t>
      </w:r>
    </w:p>
    <w:p w:rsidR="009A2CF8" w:rsidRPr="002540F0" w:rsidRDefault="009A2CF8">
      <w:pPr>
        <w:jc w:val="center"/>
        <w:rPr>
          <w:b/>
          <w:bCs/>
          <w:color w:val="000000" w:themeColor="text1"/>
          <w:sz w:val="24"/>
          <w:lang w:val="lt-LT"/>
        </w:rPr>
      </w:pPr>
      <w:r w:rsidRPr="002540F0">
        <w:rPr>
          <w:b/>
          <w:bCs/>
          <w:color w:val="000000" w:themeColor="text1"/>
          <w:sz w:val="24"/>
          <w:lang w:val="lt-LT"/>
        </w:rPr>
        <w:t>PREKYBA ALKOHOLINIAIS GĖRIMAIS PARODOSE IR MUGĖSE, RENGIAMOSE STACIONARIUOSE PASTATUOSE</w:t>
      </w:r>
    </w:p>
    <w:p w:rsidR="00864AAA" w:rsidRPr="002540F0" w:rsidRDefault="00864AAA">
      <w:pPr>
        <w:jc w:val="center"/>
        <w:rPr>
          <w:b/>
          <w:bCs/>
          <w:color w:val="000000" w:themeColor="text1"/>
          <w:sz w:val="28"/>
          <w:lang w:val="pt-BR"/>
        </w:rPr>
      </w:pPr>
      <w:r w:rsidRPr="002540F0">
        <w:rPr>
          <w:b/>
          <w:bCs/>
          <w:color w:val="000000" w:themeColor="text1"/>
          <w:sz w:val="28"/>
        </w:rPr>
        <w:t xml:space="preserve">Nr. </w:t>
      </w:r>
      <w:r w:rsidR="00966067" w:rsidRPr="002540F0">
        <w:rPr>
          <w:b/>
          <w:bCs/>
          <w:color w:val="000000" w:themeColor="text1"/>
          <w:sz w:val="28"/>
        </w:rPr>
        <w:t>14</w:t>
      </w:r>
      <w:r w:rsidR="003C77EB">
        <w:rPr>
          <w:b/>
          <w:bCs/>
          <w:color w:val="000000" w:themeColor="text1"/>
          <w:sz w:val="28"/>
        </w:rPr>
        <w:t>80</w:t>
      </w:r>
      <w:r w:rsidR="00251995" w:rsidRPr="002540F0">
        <w:rPr>
          <w:b/>
          <w:bCs/>
          <w:color w:val="000000" w:themeColor="text1"/>
          <w:sz w:val="28"/>
        </w:rPr>
        <w:t xml:space="preserve"> </w:t>
      </w:r>
      <w:r w:rsidRPr="002540F0">
        <w:rPr>
          <w:b/>
          <w:bCs/>
          <w:color w:val="000000" w:themeColor="text1"/>
          <w:sz w:val="28"/>
        </w:rPr>
        <w:t>v</w:t>
      </w:r>
    </w:p>
    <w:p w:rsidR="00864AAA" w:rsidRPr="002540F0" w:rsidRDefault="00864AAA">
      <w:pPr>
        <w:rPr>
          <w:color w:val="000000" w:themeColor="text1"/>
          <w:sz w:val="24"/>
          <w:lang w:val="lt-LT"/>
        </w:rPr>
      </w:pPr>
      <w:r w:rsidRPr="002540F0">
        <w:rPr>
          <w:color w:val="000000" w:themeColor="text1"/>
          <w:sz w:val="24"/>
          <w:lang w:val="lt-LT"/>
        </w:rPr>
        <w:tab/>
      </w:r>
    </w:p>
    <w:p w:rsidR="00864AAA" w:rsidRPr="002540F0" w:rsidRDefault="00864AAA">
      <w:pPr>
        <w:spacing w:line="360" w:lineRule="auto"/>
        <w:rPr>
          <w:b/>
          <w:color w:val="000000" w:themeColor="text1"/>
          <w:sz w:val="24"/>
          <w:lang w:val="lt-LT"/>
        </w:rPr>
      </w:pPr>
      <w:r w:rsidRPr="002540F0">
        <w:rPr>
          <w:b/>
          <w:i/>
          <w:color w:val="000000" w:themeColor="text1"/>
          <w:sz w:val="24"/>
          <w:lang w:val="lt-LT"/>
        </w:rPr>
        <w:t xml:space="preserve">     </w:t>
      </w:r>
      <w:r w:rsidRPr="002540F0">
        <w:rPr>
          <w:b/>
          <w:color w:val="000000" w:themeColor="text1"/>
          <w:sz w:val="24"/>
          <w:lang w:val="lt-LT"/>
        </w:rPr>
        <w:t>Licencijos turėtojo rekvizitai:</w:t>
      </w:r>
    </w:p>
    <w:p w:rsidR="00271509" w:rsidRPr="002540F0" w:rsidRDefault="00864AAA" w:rsidP="00271509">
      <w:pPr>
        <w:spacing w:line="360" w:lineRule="auto"/>
        <w:rPr>
          <w:b/>
          <w:i/>
          <w:color w:val="000000" w:themeColor="text1"/>
          <w:sz w:val="26"/>
          <w:szCs w:val="26"/>
          <w:lang w:val="lt-LT"/>
        </w:rPr>
      </w:pPr>
      <w:r w:rsidRPr="002540F0">
        <w:rPr>
          <w:b/>
          <w:color w:val="000000" w:themeColor="text1"/>
          <w:sz w:val="24"/>
          <w:lang w:val="lt-LT"/>
        </w:rPr>
        <w:t xml:space="preserve">      pavadinimas</w:t>
      </w:r>
      <w:r w:rsidRPr="002540F0">
        <w:rPr>
          <w:i/>
          <w:color w:val="000000" w:themeColor="text1"/>
          <w:sz w:val="24"/>
          <w:lang w:val="lt-LT"/>
        </w:rPr>
        <w:t xml:space="preserve"> </w:t>
      </w:r>
      <w:r w:rsidR="00DA39F6" w:rsidRPr="002540F0">
        <w:rPr>
          <w:i/>
          <w:color w:val="000000" w:themeColor="text1"/>
          <w:sz w:val="24"/>
          <w:lang w:val="lt-LT"/>
        </w:rPr>
        <w:t xml:space="preserve">   </w:t>
      </w:r>
      <w:r w:rsidR="00DA39F6" w:rsidRPr="002540F0">
        <w:rPr>
          <w:i/>
          <w:color w:val="000000" w:themeColor="text1"/>
          <w:sz w:val="24"/>
          <w:lang w:val="lt-LT"/>
        </w:rPr>
        <w:tab/>
      </w:r>
      <w:r w:rsidR="006A0526">
        <w:rPr>
          <w:b/>
          <w:i/>
          <w:color w:val="000000" w:themeColor="text1"/>
          <w:sz w:val="26"/>
          <w:szCs w:val="26"/>
          <w:lang w:val="lt-LT"/>
        </w:rPr>
        <w:t>UAB „Tarzanija“</w:t>
      </w:r>
    </w:p>
    <w:p w:rsidR="00271509" w:rsidRPr="002540F0" w:rsidRDefault="00B264CA" w:rsidP="00271509">
      <w:pPr>
        <w:spacing w:line="360" w:lineRule="auto"/>
        <w:rPr>
          <w:bCs/>
          <w:i/>
          <w:iCs/>
          <w:color w:val="000000" w:themeColor="text1"/>
          <w:sz w:val="24"/>
          <w:lang w:val="lt-LT"/>
        </w:rPr>
      </w:pPr>
      <w:r w:rsidRPr="002540F0">
        <w:rPr>
          <w:i/>
          <w:color w:val="000000" w:themeColor="text1"/>
          <w:sz w:val="24"/>
          <w:lang w:val="lt-LT"/>
        </w:rPr>
        <w:t xml:space="preserve"> </w:t>
      </w:r>
      <w:r w:rsidR="00864AAA" w:rsidRPr="002540F0">
        <w:rPr>
          <w:b/>
          <w:bCs/>
          <w:i/>
          <w:color w:val="000000" w:themeColor="text1"/>
          <w:sz w:val="24"/>
          <w:lang w:val="lt-LT"/>
        </w:rPr>
        <w:t xml:space="preserve">     </w:t>
      </w:r>
      <w:r w:rsidR="00864AAA" w:rsidRPr="002540F0">
        <w:rPr>
          <w:b/>
          <w:bCs/>
          <w:i/>
          <w:iCs/>
          <w:color w:val="000000" w:themeColor="text1"/>
          <w:sz w:val="24"/>
          <w:lang w:val="lt-LT"/>
        </w:rPr>
        <w:t>teisinė forma</w:t>
      </w:r>
      <w:r w:rsidR="00DA39F6" w:rsidRPr="002540F0">
        <w:rPr>
          <w:b/>
          <w:bCs/>
          <w:i/>
          <w:iCs/>
          <w:color w:val="000000" w:themeColor="text1"/>
          <w:sz w:val="24"/>
          <w:lang w:val="lt-LT"/>
        </w:rPr>
        <w:tab/>
      </w:r>
      <w:r w:rsidR="00071876" w:rsidRPr="00071876">
        <w:rPr>
          <w:bCs/>
          <w:i/>
          <w:iCs/>
          <w:color w:val="000000" w:themeColor="text1"/>
          <w:sz w:val="24"/>
          <w:lang w:val="lt-LT"/>
        </w:rPr>
        <w:t>Uždaroji akcinė bendrovė</w:t>
      </w:r>
    </w:p>
    <w:p w:rsidR="00271509" w:rsidRPr="002540F0" w:rsidRDefault="00864AAA" w:rsidP="00271509">
      <w:pPr>
        <w:spacing w:line="360" w:lineRule="auto"/>
        <w:rPr>
          <w:bCs/>
          <w:i/>
          <w:iCs/>
          <w:color w:val="000000" w:themeColor="text1"/>
          <w:sz w:val="24"/>
          <w:lang w:val="lt-LT"/>
        </w:rPr>
      </w:pPr>
      <w:r w:rsidRPr="002540F0">
        <w:rPr>
          <w:b/>
          <w:i/>
          <w:color w:val="000000" w:themeColor="text1"/>
          <w:sz w:val="24"/>
          <w:lang w:val="lt-LT"/>
        </w:rPr>
        <w:t xml:space="preserve">     kodas</w:t>
      </w:r>
      <w:r w:rsidR="00DA39F6" w:rsidRPr="002540F0">
        <w:rPr>
          <w:b/>
          <w:i/>
          <w:color w:val="000000" w:themeColor="text1"/>
          <w:sz w:val="24"/>
          <w:lang w:val="lt-LT"/>
        </w:rPr>
        <w:tab/>
      </w:r>
      <w:r w:rsidR="00DA39F6" w:rsidRPr="002540F0">
        <w:rPr>
          <w:b/>
          <w:i/>
          <w:color w:val="000000" w:themeColor="text1"/>
          <w:sz w:val="24"/>
          <w:lang w:val="lt-LT"/>
        </w:rPr>
        <w:tab/>
      </w:r>
      <w:r w:rsidR="00071876" w:rsidRPr="00071876">
        <w:rPr>
          <w:b/>
          <w:bCs/>
          <w:i/>
          <w:color w:val="000000" w:themeColor="text1"/>
          <w:sz w:val="24"/>
          <w:lang w:val="lt-LT"/>
        </w:rPr>
        <w:t>302340467</w:t>
      </w:r>
    </w:p>
    <w:p w:rsidR="00271509" w:rsidRPr="002540F0" w:rsidRDefault="00864AAA" w:rsidP="00271509">
      <w:pPr>
        <w:spacing w:line="360" w:lineRule="auto"/>
        <w:rPr>
          <w:i/>
          <w:iCs/>
          <w:color w:val="000000" w:themeColor="text1"/>
          <w:sz w:val="24"/>
          <w:lang w:val="lt-LT"/>
        </w:rPr>
      </w:pPr>
      <w:r w:rsidRPr="002540F0">
        <w:rPr>
          <w:b/>
          <w:i/>
          <w:color w:val="000000" w:themeColor="text1"/>
          <w:sz w:val="24"/>
          <w:lang w:val="lt-LT"/>
        </w:rPr>
        <w:t xml:space="preserve">    </w:t>
      </w:r>
      <w:r w:rsidRPr="002540F0">
        <w:rPr>
          <w:b/>
          <w:i/>
          <w:iCs/>
          <w:color w:val="000000" w:themeColor="text1"/>
          <w:sz w:val="24"/>
          <w:lang w:val="lt-LT"/>
        </w:rPr>
        <w:t>buveinė</w:t>
      </w:r>
      <w:r w:rsidR="00DA39F6" w:rsidRPr="002540F0">
        <w:rPr>
          <w:b/>
          <w:i/>
          <w:iCs/>
          <w:color w:val="000000" w:themeColor="text1"/>
          <w:sz w:val="24"/>
          <w:lang w:val="lt-LT"/>
        </w:rPr>
        <w:tab/>
      </w:r>
      <w:r w:rsidR="00DA39F6" w:rsidRPr="002540F0">
        <w:rPr>
          <w:b/>
          <w:i/>
          <w:iCs/>
          <w:color w:val="000000" w:themeColor="text1"/>
          <w:sz w:val="24"/>
          <w:lang w:val="lt-LT"/>
        </w:rPr>
        <w:tab/>
      </w:r>
      <w:r w:rsidR="00377174" w:rsidRPr="00377174">
        <w:rPr>
          <w:i/>
          <w:iCs/>
          <w:color w:val="000000" w:themeColor="text1"/>
          <w:sz w:val="24"/>
          <w:lang w:val="lt-LT"/>
        </w:rPr>
        <w:t>Alytaus r. sav.</w:t>
      </w:r>
      <w:r w:rsidR="009C75D5">
        <w:rPr>
          <w:i/>
          <w:iCs/>
          <w:color w:val="000000" w:themeColor="text1"/>
          <w:sz w:val="24"/>
          <w:lang w:val="lt-LT"/>
        </w:rPr>
        <w:t>,</w:t>
      </w:r>
      <w:r w:rsidR="00377174" w:rsidRPr="00377174">
        <w:rPr>
          <w:i/>
          <w:iCs/>
          <w:color w:val="000000" w:themeColor="text1"/>
          <w:sz w:val="24"/>
          <w:lang w:val="lt-LT"/>
        </w:rPr>
        <w:t xml:space="preserve"> Radžiūnų k.</w:t>
      </w:r>
      <w:r w:rsidR="009C75D5">
        <w:rPr>
          <w:i/>
          <w:iCs/>
          <w:color w:val="000000" w:themeColor="text1"/>
          <w:sz w:val="24"/>
          <w:lang w:val="lt-LT"/>
        </w:rPr>
        <w:t>,</w:t>
      </w:r>
      <w:r w:rsidR="00377174" w:rsidRPr="00377174">
        <w:rPr>
          <w:i/>
          <w:iCs/>
          <w:color w:val="000000" w:themeColor="text1"/>
          <w:sz w:val="24"/>
          <w:lang w:val="lt-LT"/>
        </w:rPr>
        <w:t xml:space="preserve"> Radžiūnų g. 33</w:t>
      </w:r>
    </w:p>
    <w:p w:rsidR="007C007F" w:rsidRDefault="00864AAA" w:rsidP="007C007F">
      <w:pPr>
        <w:spacing w:line="360" w:lineRule="auto"/>
        <w:ind w:left="284"/>
        <w:jc w:val="both"/>
        <w:rPr>
          <w:bCs/>
          <w:i/>
          <w:color w:val="000000" w:themeColor="text1"/>
          <w:sz w:val="24"/>
          <w:szCs w:val="24"/>
          <w:lang w:val="lt-LT"/>
        </w:rPr>
      </w:pPr>
      <w:r w:rsidRPr="002540F0">
        <w:rPr>
          <w:b/>
          <w:i/>
          <w:color w:val="000000" w:themeColor="text1"/>
          <w:sz w:val="24"/>
          <w:lang w:val="lt-LT"/>
        </w:rPr>
        <w:t>Leidžiamų parduoti alkoholinių gėrimų grupės:</w:t>
      </w:r>
      <w:r w:rsidR="00125113" w:rsidRPr="002540F0">
        <w:rPr>
          <w:bCs/>
          <w:i/>
          <w:color w:val="000000" w:themeColor="text1"/>
          <w:sz w:val="24"/>
          <w:szCs w:val="24"/>
          <w:lang w:val="lt-LT"/>
        </w:rPr>
        <w:t xml:space="preserve"> </w:t>
      </w:r>
      <w:r w:rsidR="007C007F" w:rsidRPr="007C007F">
        <w:rPr>
          <w:bCs/>
          <w:i/>
          <w:color w:val="000000" w:themeColor="text1"/>
          <w:sz w:val="24"/>
          <w:szCs w:val="24"/>
          <w:lang w:val="lt-LT"/>
        </w:rPr>
        <w:t>Alus, Vynas, Fermentuoti gėrimai, Alkoholiniai kokteiliai</w:t>
      </w:r>
    </w:p>
    <w:p w:rsidR="00D3033A" w:rsidRDefault="00864AAA" w:rsidP="00EB25E4">
      <w:pPr>
        <w:spacing w:line="360" w:lineRule="auto"/>
        <w:ind w:left="284"/>
        <w:jc w:val="both"/>
        <w:rPr>
          <w:bCs/>
          <w:i/>
          <w:iCs/>
          <w:color w:val="000000" w:themeColor="text1"/>
          <w:sz w:val="24"/>
          <w:lang w:val="lt-LT"/>
        </w:rPr>
      </w:pPr>
      <w:r w:rsidRPr="002540F0">
        <w:rPr>
          <w:b/>
          <w:i/>
          <w:color w:val="000000" w:themeColor="text1"/>
          <w:sz w:val="24"/>
          <w:lang w:val="lt-LT"/>
        </w:rPr>
        <w:t xml:space="preserve">Maksimali </w:t>
      </w:r>
      <w:r w:rsidRPr="002540F0">
        <w:rPr>
          <w:i/>
          <w:color w:val="000000" w:themeColor="text1"/>
          <w:sz w:val="24"/>
          <w:lang w:val="lt-LT"/>
        </w:rPr>
        <w:t xml:space="preserve"> </w:t>
      </w:r>
      <w:r w:rsidRPr="002540F0">
        <w:rPr>
          <w:b/>
          <w:bCs/>
          <w:i/>
          <w:iCs/>
          <w:color w:val="000000" w:themeColor="text1"/>
          <w:sz w:val="24"/>
          <w:lang w:val="lt-LT"/>
        </w:rPr>
        <w:t>tūrinė etilo alkoholio koncentracija, proc.</w:t>
      </w:r>
      <w:r w:rsidR="00EB25E4">
        <w:rPr>
          <w:bCs/>
          <w:i/>
          <w:iCs/>
          <w:color w:val="000000" w:themeColor="text1"/>
          <w:sz w:val="24"/>
          <w:lang w:val="lt-LT"/>
        </w:rPr>
        <w:t xml:space="preserve"> iki 13 proc.</w:t>
      </w:r>
    </w:p>
    <w:p w:rsidR="00A0051E" w:rsidRPr="00D3033A" w:rsidRDefault="00A0051E" w:rsidP="00EB25E4">
      <w:pPr>
        <w:spacing w:line="360" w:lineRule="auto"/>
        <w:ind w:left="284"/>
        <w:jc w:val="both"/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>Prekybos alkoholiniais gėrimais vieta:</w:t>
      </w:r>
      <w:r>
        <w:rPr>
          <w:b/>
          <w:bCs/>
          <w:i/>
          <w:iCs/>
          <w:sz w:val="24"/>
          <w:lang w:val="lt-LT"/>
        </w:rPr>
        <w:t xml:space="preserve"> </w:t>
      </w:r>
      <w:r w:rsidRPr="00D3033A">
        <w:rPr>
          <w:bCs/>
          <w:i/>
          <w:iCs/>
          <w:sz w:val="24"/>
          <w:lang w:val="lt-LT"/>
        </w:rPr>
        <w:t xml:space="preserve">Prekystalis. </w:t>
      </w:r>
      <w:r>
        <w:rPr>
          <w:bCs/>
          <w:i/>
          <w:iCs/>
          <w:sz w:val="24"/>
          <w:lang w:val="lt-LT"/>
        </w:rPr>
        <w:t>Šakių kultūros centre</w:t>
      </w:r>
      <w:r w:rsidRPr="00D3033A">
        <w:rPr>
          <w:bCs/>
          <w:i/>
          <w:iCs/>
          <w:sz w:val="24"/>
          <w:lang w:val="lt-LT"/>
        </w:rPr>
        <w:t xml:space="preserve">. </w:t>
      </w:r>
      <w:r>
        <w:rPr>
          <w:bCs/>
          <w:i/>
          <w:iCs/>
          <w:sz w:val="24"/>
          <w:lang w:val="lt-LT"/>
        </w:rPr>
        <w:t>Šakiai, Nepriklausomybės g. 7</w:t>
      </w:r>
    </w:p>
    <w:p w:rsidR="006C6B6A" w:rsidRDefault="00D3033A" w:rsidP="006C6B6A">
      <w:pPr>
        <w:spacing w:line="360" w:lineRule="auto"/>
        <w:jc w:val="both"/>
        <w:rPr>
          <w:i/>
          <w:sz w:val="24"/>
          <w:lang w:val="lt-LT"/>
        </w:rPr>
      </w:pPr>
      <w:r w:rsidRPr="00D3033A">
        <w:rPr>
          <w:bCs/>
          <w:i/>
          <w:iCs/>
          <w:sz w:val="24"/>
          <w:lang w:val="lt-LT"/>
        </w:rPr>
        <w:t xml:space="preserve">     </w:t>
      </w:r>
      <w:r w:rsidR="00864AAA" w:rsidRPr="00603F82">
        <w:rPr>
          <w:b/>
          <w:i/>
          <w:sz w:val="24"/>
          <w:lang w:val="lt-LT"/>
        </w:rPr>
        <w:t>Prekybos alkoholiniais gėrimais laikas</w:t>
      </w:r>
      <w:r w:rsidR="00864AAA" w:rsidRPr="00603F82">
        <w:rPr>
          <w:i/>
          <w:sz w:val="24"/>
          <w:lang w:val="lt-LT"/>
        </w:rPr>
        <w:t>:</w:t>
      </w:r>
      <w:r w:rsidR="00883801">
        <w:rPr>
          <w:i/>
          <w:sz w:val="24"/>
          <w:lang w:val="lt-LT"/>
        </w:rPr>
        <w:t xml:space="preserve"> </w:t>
      </w:r>
      <w:r w:rsidR="002C21F4">
        <w:rPr>
          <w:bCs/>
          <w:i/>
          <w:iCs/>
          <w:sz w:val="24"/>
          <w:lang w:val="lt-LT"/>
        </w:rPr>
        <w:t>nuo 1</w:t>
      </w:r>
      <w:r w:rsidR="006C6B6A">
        <w:rPr>
          <w:bCs/>
          <w:i/>
          <w:iCs/>
          <w:sz w:val="24"/>
          <w:lang w:val="lt-LT"/>
        </w:rPr>
        <w:t>5</w:t>
      </w:r>
      <w:r w:rsidR="002C21F4">
        <w:rPr>
          <w:bCs/>
          <w:i/>
          <w:iCs/>
          <w:sz w:val="24"/>
          <w:lang w:val="lt-LT"/>
        </w:rPr>
        <w:t xml:space="preserve"> val. iki </w:t>
      </w:r>
      <w:r w:rsidR="006C6B6A">
        <w:rPr>
          <w:bCs/>
          <w:i/>
          <w:iCs/>
          <w:sz w:val="24"/>
          <w:lang w:val="lt-LT"/>
        </w:rPr>
        <w:t>21</w:t>
      </w:r>
      <w:r w:rsidR="00B649AB">
        <w:rPr>
          <w:bCs/>
          <w:i/>
          <w:iCs/>
          <w:sz w:val="24"/>
          <w:lang w:val="lt-LT"/>
        </w:rPr>
        <w:t xml:space="preserve"> </w:t>
      </w:r>
      <w:r w:rsidR="004337B8">
        <w:rPr>
          <w:bCs/>
          <w:i/>
          <w:iCs/>
          <w:sz w:val="24"/>
          <w:lang w:val="lt-LT"/>
        </w:rPr>
        <w:t>val.</w:t>
      </w:r>
      <w:r w:rsidR="006C6B6A" w:rsidRPr="006C6B6A">
        <w:rPr>
          <w:i/>
          <w:sz w:val="24"/>
          <w:lang w:val="lt-LT"/>
        </w:rPr>
        <w:t xml:space="preserve"> </w:t>
      </w:r>
    </w:p>
    <w:p w:rsidR="006C6B6A" w:rsidRDefault="006C6B6A" w:rsidP="006C6B6A">
      <w:pPr>
        <w:spacing w:line="360" w:lineRule="auto"/>
        <w:ind w:left="426" w:hanging="142"/>
        <w:jc w:val="both"/>
        <w:rPr>
          <w:i/>
          <w:sz w:val="24"/>
          <w:lang w:val="lt-LT"/>
        </w:rPr>
      </w:pPr>
      <w:r w:rsidRPr="00D66EE8">
        <w:rPr>
          <w:i/>
          <w:sz w:val="24"/>
          <w:lang w:val="lt-LT"/>
        </w:rPr>
        <w:t>vartoti vietoje pilstant ir tik užtikrinant jų vartojimą vietoje</w:t>
      </w:r>
    </w:p>
    <w:p w:rsidR="00B264CA" w:rsidRPr="00603F82" w:rsidRDefault="00864AAA" w:rsidP="006C6B6A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603F82">
        <w:rPr>
          <w:b/>
          <w:bCs/>
          <w:i/>
          <w:iCs/>
          <w:sz w:val="24"/>
          <w:lang w:val="lt-LT"/>
        </w:rPr>
        <w:t xml:space="preserve">     Įmonės veiklos rūšis (prekyba ar viešasis maitinimas): </w:t>
      </w:r>
      <w:r w:rsidR="00B649AB" w:rsidRPr="00B649AB">
        <w:rPr>
          <w:i/>
          <w:iCs/>
          <w:sz w:val="24"/>
          <w:lang w:val="lt-LT"/>
        </w:rPr>
        <w:t>viešasis maitinimas</w:t>
      </w:r>
    </w:p>
    <w:p w:rsidR="00864AAA" w:rsidRPr="00603F82" w:rsidRDefault="00864AAA" w:rsidP="004337B8">
      <w:pPr>
        <w:spacing w:line="360" w:lineRule="auto"/>
        <w:rPr>
          <w:i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Pardavimo būdas (vartoti vietoje, išsinešti):</w:t>
      </w:r>
      <w:r w:rsidR="00D20CE9">
        <w:rPr>
          <w:b/>
          <w:i/>
          <w:sz w:val="24"/>
          <w:lang w:val="lt-LT"/>
        </w:rPr>
        <w:t xml:space="preserve"> </w:t>
      </w:r>
      <w:r w:rsidR="00B649AB" w:rsidRPr="00B649AB">
        <w:rPr>
          <w:i/>
          <w:sz w:val="24"/>
          <w:lang w:val="lt-LT"/>
        </w:rPr>
        <w:t>vartoti vietoje</w:t>
      </w:r>
    </w:p>
    <w:p w:rsidR="00B649AB" w:rsidRDefault="00864AAA" w:rsidP="00125113">
      <w:pPr>
        <w:spacing w:line="360" w:lineRule="auto"/>
        <w:ind w:left="284" w:hanging="284"/>
        <w:rPr>
          <w:i/>
          <w:iCs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    Sandėlio, kuriame laikomi  ir paskirstomi alkoholiniai gėrimai, adresas:</w:t>
      </w:r>
      <w:r w:rsidRPr="00603F82">
        <w:rPr>
          <w:i/>
          <w:sz w:val="24"/>
          <w:lang w:val="lt-LT"/>
        </w:rPr>
        <w:t xml:space="preserve"> </w:t>
      </w:r>
      <w:r w:rsidR="001F2BB1" w:rsidRPr="001F2BB1">
        <w:rPr>
          <w:i/>
          <w:iCs/>
          <w:sz w:val="24"/>
          <w:lang w:val="lt-LT"/>
        </w:rPr>
        <w:t>Tarzanijos g. 1</w:t>
      </w:r>
      <w:r w:rsidR="001F2BB1">
        <w:rPr>
          <w:i/>
          <w:iCs/>
          <w:sz w:val="24"/>
          <w:lang w:val="lt-LT"/>
        </w:rPr>
        <w:t>,</w:t>
      </w:r>
      <w:r w:rsidR="009C75D5" w:rsidRPr="009C75D5">
        <w:t xml:space="preserve"> </w:t>
      </w:r>
      <w:r w:rsidR="009C75D5" w:rsidRPr="009C75D5">
        <w:rPr>
          <w:i/>
          <w:iCs/>
          <w:sz w:val="24"/>
          <w:lang w:val="lt-LT"/>
        </w:rPr>
        <w:t>Radžiūnų k.</w:t>
      </w:r>
      <w:r w:rsidR="009C75D5">
        <w:rPr>
          <w:i/>
          <w:iCs/>
          <w:sz w:val="24"/>
          <w:lang w:val="lt-LT"/>
        </w:rPr>
        <w:t>,</w:t>
      </w:r>
      <w:r w:rsidR="009C75D5" w:rsidRPr="009C75D5">
        <w:rPr>
          <w:i/>
          <w:iCs/>
          <w:sz w:val="24"/>
          <w:lang w:val="lt-LT"/>
        </w:rPr>
        <w:t xml:space="preserve"> </w:t>
      </w:r>
      <w:r w:rsidR="001F2BB1">
        <w:rPr>
          <w:i/>
          <w:iCs/>
          <w:sz w:val="24"/>
          <w:lang w:val="lt-LT"/>
        </w:rPr>
        <w:t xml:space="preserve"> </w:t>
      </w:r>
      <w:r w:rsidR="00B649AB" w:rsidRPr="00B649AB">
        <w:rPr>
          <w:i/>
          <w:iCs/>
          <w:sz w:val="24"/>
          <w:lang w:val="lt-LT"/>
        </w:rPr>
        <w:t>Alytaus sen., Alytaus r. sav.</w:t>
      </w:r>
    </w:p>
    <w:p w:rsidR="00010878" w:rsidRPr="00356F5B" w:rsidRDefault="00864AAA" w:rsidP="00125113">
      <w:pPr>
        <w:spacing w:line="360" w:lineRule="auto"/>
        <w:ind w:left="284" w:hanging="284"/>
        <w:rPr>
          <w:i/>
          <w:color w:val="FF0000"/>
          <w:sz w:val="24"/>
          <w:lang w:val="lt-LT"/>
        </w:rPr>
      </w:pPr>
      <w:r w:rsidRPr="00603F82">
        <w:rPr>
          <w:b/>
          <w:i/>
          <w:sz w:val="24"/>
          <w:lang w:val="lt-LT"/>
        </w:rPr>
        <w:t xml:space="preserve"> </w:t>
      </w:r>
      <w:r w:rsidR="00B23935" w:rsidRPr="00603F82">
        <w:rPr>
          <w:b/>
          <w:i/>
          <w:sz w:val="24"/>
          <w:lang w:val="lt-LT"/>
        </w:rPr>
        <w:t xml:space="preserve">   </w:t>
      </w:r>
      <w:r w:rsidRPr="00603F82">
        <w:rPr>
          <w:b/>
          <w:i/>
          <w:sz w:val="24"/>
          <w:lang w:val="lt-LT"/>
        </w:rPr>
        <w:t>Licencijos galiojimo laikas:</w:t>
      </w:r>
      <w:r w:rsidR="00380CC2" w:rsidRPr="00603F82">
        <w:rPr>
          <w:b/>
          <w:i/>
          <w:sz w:val="24"/>
          <w:lang w:val="lt-LT"/>
        </w:rPr>
        <w:t xml:space="preserve"> </w:t>
      </w:r>
      <w:r w:rsidR="002C21F4" w:rsidRPr="002C396A">
        <w:rPr>
          <w:i/>
          <w:sz w:val="24"/>
          <w:szCs w:val="24"/>
          <w:lang w:val="lt-LT"/>
        </w:rPr>
        <w:t xml:space="preserve">2019 m. rugpjūčio </w:t>
      </w:r>
      <w:r w:rsidR="00B649AB">
        <w:rPr>
          <w:i/>
          <w:sz w:val="24"/>
          <w:szCs w:val="24"/>
          <w:lang w:val="lt-LT"/>
        </w:rPr>
        <w:t>2</w:t>
      </w:r>
      <w:r w:rsidR="006C6B6A">
        <w:rPr>
          <w:i/>
          <w:sz w:val="24"/>
          <w:szCs w:val="24"/>
          <w:lang w:val="lt-LT"/>
        </w:rPr>
        <w:t>5</w:t>
      </w:r>
      <w:r w:rsidR="00B649AB">
        <w:rPr>
          <w:i/>
          <w:sz w:val="24"/>
          <w:szCs w:val="24"/>
          <w:lang w:val="lt-LT"/>
        </w:rPr>
        <w:t xml:space="preserve"> </w:t>
      </w:r>
      <w:r w:rsidR="002C21F4" w:rsidRPr="002C396A">
        <w:rPr>
          <w:i/>
          <w:sz w:val="24"/>
          <w:szCs w:val="24"/>
          <w:lang w:val="lt-LT"/>
        </w:rPr>
        <w:t>d.</w:t>
      </w:r>
      <w:r w:rsidR="002C21F4" w:rsidRPr="002C396A">
        <w:rPr>
          <w:sz w:val="24"/>
          <w:szCs w:val="24"/>
          <w:lang w:val="lt-LT"/>
        </w:rPr>
        <w:t xml:space="preserve"> </w:t>
      </w:r>
    </w:p>
    <w:p w:rsidR="00864AAA" w:rsidRPr="00603F82" w:rsidRDefault="00864AAA" w:rsidP="004337B8">
      <w:pPr>
        <w:spacing w:line="360" w:lineRule="auto"/>
        <w:rPr>
          <w:b/>
          <w:bCs/>
          <w:i/>
          <w:sz w:val="24"/>
          <w:lang w:val="pt-BR"/>
        </w:rPr>
      </w:pPr>
      <w:r w:rsidRPr="00603F82">
        <w:rPr>
          <w:b/>
          <w:i/>
          <w:sz w:val="24"/>
          <w:lang w:val="lt-LT"/>
        </w:rPr>
        <w:t xml:space="preserve">  </w:t>
      </w:r>
      <w:r w:rsidRPr="00603F82">
        <w:rPr>
          <w:i/>
          <w:sz w:val="24"/>
          <w:lang w:val="lt-LT"/>
        </w:rPr>
        <w:t xml:space="preserve">  </w:t>
      </w:r>
      <w:r w:rsidRPr="00603F82">
        <w:rPr>
          <w:b/>
          <w:bCs/>
          <w:i/>
          <w:sz w:val="24"/>
          <w:lang w:val="lt-LT"/>
        </w:rPr>
        <w:t>Turimos licencijos verstis mažmenine prekyba alkoholiniais gėrimais, pavadinimas išdavimo</w:t>
      </w:r>
      <w:r w:rsidRPr="00603F82">
        <w:rPr>
          <w:b/>
          <w:bCs/>
          <w:i/>
          <w:sz w:val="24"/>
          <w:lang w:val="pt-BR"/>
        </w:rPr>
        <w:t xml:space="preserve"> data,</w:t>
      </w:r>
    </w:p>
    <w:p w:rsidR="00FA793B" w:rsidRPr="00603F82" w:rsidRDefault="00864AAA" w:rsidP="00B649AB">
      <w:pPr>
        <w:spacing w:line="360" w:lineRule="auto"/>
        <w:ind w:left="284" w:hanging="284"/>
        <w:rPr>
          <w:i/>
          <w:sz w:val="24"/>
          <w:lang w:val="lt-LT"/>
        </w:rPr>
      </w:pPr>
      <w:r w:rsidRPr="00603F82">
        <w:rPr>
          <w:b/>
          <w:bCs/>
          <w:i/>
          <w:sz w:val="24"/>
          <w:lang w:val="pt-BR"/>
        </w:rPr>
        <w:t xml:space="preserve">     </w:t>
      </w:r>
      <w:r w:rsidR="0022523A" w:rsidRPr="00603F82">
        <w:rPr>
          <w:b/>
          <w:bCs/>
          <w:i/>
          <w:sz w:val="24"/>
          <w:lang w:val="lt-LT"/>
        </w:rPr>
        <w:t>išdavusi</w:t>
      </w:r>
      <w:r w:rsidRPr="00603F82">
        <w:rPr>
          <w:b/>
          <w:bCs/>
          <w:i/>
          <w:sz w:val="24"/>
          <w:lang w:val="lt-LT"/>
        </w:rPr>
        <w:t xml:space="preserve"> institucija: </w:t>
      </w:r>
      <w:r w:rsidR="001F2BB1" w:rsidRPr="001F2BB1">
        <w:rPr>
          <w:i/>
          <w:sz w:val="24"/>
          <w:lang w:val="lt-LT"/>
        </w:rPr>
        <w:t>Licencija verstis mažmenine prekyba alkoholiniais gėrimais</w:t>
      </w:r>
      <w:r w:rsidR="00FF6F5A" w:rsidRPr="00603F82">
        <w:rPr>
          <w:b/>
          <w:i/>
          <w:sz w:val="24"/>
          <w:lang w:val="lt-LT"/>
        </w:rPr>
        <w:t xml:space="preserve"> </w:t>
      </w:r>
      <w:r w:rsidR="00FF6F5A" w:rsidRPr="00603F82">
        <w:rPr>
          <w:i/>
          <w:sz w:val="24"/>
          <w:lang w:val="lt-LT"/>
        </w:rPr>
        <w:t>Nr.</w:t>
      </w:r>
      <w:r w:rsidR="00FA793B" w:rsidRPr="00603F82">
        <w:rPr>
          <w:i/>
          <w:sz w:val="24"/>
          <w:lang w:val="lt-LT"/>
        </w:rPr>
        <w:t xml:space="preserve"> </w:t>
      </w:r>
      <w:r w:rsidR="001F2BB1" w:rsidRPr="001F2BB1">
        <w:rPr>
          <w:i/>
          <w:sz w:val="24"/>
          <w:lang w:val="lt-LT"/>
        </w:rPr>
        <w:t>788</w:t>
      </w:r>
      <w:r w:rsidR="00FA793B" w:rsidRPr="00603F82">
        <w:rPr>
          <w:i/>
          <w:sz w:val="24"/>
          <w:lang w:val="lt-LT"/>
        </w:rPr>
        <w:t xml:space="preserve">, </w:t>
      </w:r>
      <w:r w:rsidR="00B649AB" w:rsidRPr="00B649AB">
        <w:rPr>
          <w:i/>
          <w:sz w:val="24"/>
          <w:lang w:val="lt-LT"/>
        </w:rPr>
        <w:t>201</w:t>
      </w:r>
      <w:r w:rsidR="001F2BB1">
        <w:rPr>
          <w:i/>
          <w:sz w:val="24"/>
          <w:lang w:val="lt-LT"/>
        </w:rPr>
        <w:t>4</w:t>
      </w:r>
      <w:r w:rsidR="00B649AB" w:rsidRPr="00B649AB">
        <w:rPr>
          <w:i/>
          <w:sz w:val="24"/>
          <w:lang w:val="lt-LT"/>
        </w:rPr>
        <w:t>-</w:t>
      </w:r>
      <w:r w:rsidR="001F2BB1">
        <w:rPr>
          <w:i/>
          <w:sz w:val="24"/>
          <w:lang w:val="lt-LT"/>
        </w:rPr>
        <w:t>11</w:t>
      </w:r>
      <w:r w:rsidR="00B649AB" w:rsidRPr="00B649AB">
        <w:rPr>
          <w:i/>
          <w:sz w:val="24"/>
          <w:lang w:val="lt-LT"/>
        </w:rPr>
        <w:t>-</w:t>
      </w:r>
      <w:r w:rsidR="001F2BB1">
        <w:rPr>
          <w:i/>
          <w:sz w:val="24"/>
          <w:lang w:val="lt-LT"/>
        </w:rPr>
        <w:t>03</w:t>
      </w:r>
      <w:r w:rsidR="00B649AB">
        <w:rPr>
          <w:i/>
          <w:sz w:val="24"/>
          <w:lang w:val="lt-LT"/>
        </w:rPr>
        <w:t>,</w:t>
      </w:r>
      <w:r w:rsidR="00B649AB" w:rsidRPr="00B649AB">
        <w:rPr>
          <w:i/>
          <w:sz w:val="24"/>
          <w:lang w:val="lt-LT"/>
        </w:rPr>
        <w:t xml:space="preserve"> Alytaus rajono savivaldybės administracija</w:t>
      </w:r>
    </w:p>
    <w:p w:rsidR="009C75D5" w:rsidRDefault="00B649AB" w:rsidP="00B649AB">
      <w:pPr>
        <w:spacing w:line="360" w:lineRule="auto"/>
        <w:rPr>
          <w:i/>
          <w:sz w:val="24"/>
          <w:szCs w:val="24"/>
          <w:lang w:val="lt-LT"/>
        </w:rPr>
      </w:pPr>
      <w:r>
        <w:rPr>
          <w:i/>
          <w:sz w:val="24"/>
          <w:lang w:val="lt-LT"/>
        </w:rPr>
        <w:t xml:space="preserve">     </w:t>
      </w:r>
      <w:r w:rsidR="00864AAA" w:rsidRPr="00CF1A04">
        <w:rPr>
          <w:b/>
          <w:i/>
          <w:sz w:val="24"/>
          <w:szCs w:val="24"/>
          <w:lang w:val="pt-BR"/>
        </w:rPr>
        <w:t xml:space="preserve">Licencijos išdavimo data: </w:t>
      </w:r>
      <w:r w:rsidR="00864AAA" w:rsidRPr="00CF1A04">
        <w:rPr>
          <w:i/>
          <w:sz w:val="24"/>
          <w:szCs w:val="24"/>
          <w:lang w:val="pt-BR"/>
        </w:rPr>
        <w:t xml:space="preserve"> </w:t>
      </w:r>
      <w:r w:rsidR="002C21F4" w:rsidRPr="007B0D89">
        <w:rPr>
          <w:i/>
          <w:sz w:val="24"/>
          <w:szCs w:val="24"/>
          <w:lang w:val="lt-LT"/>
        </w:rPr>
        <w:t>201</w:t>
      </w:r>
      <w:r w:rsidR="002C21F4">
        <w:rPr>
          <w:i/>
          <w:sz w:val="24"/>
          <w:szCs w:val="24"/>
          <w:lang w:val="lt-LT"/>
        </w:rPr>
        <w:t>9</w:t>
      </w:r>
      <w:r w:rsidR="002C21F4" w:rsidRPr="007B0D89">
        <w:rPr>
          <w:i/>
          <w:sz w:val="24"/>
          <w:szCs w:val="24"/>
          <w:lang w:val="lt-LT"/>
        </w:rPr>
        <w:t>-</w:t>
      </w:r>
      <w:r w:rsidR="002C21F4">
        <w:rPr>
          <w:i/>
          <w:sz w:val="24"/>
          <w:szCs w:val="24"/>
          <w:lang w:val="lt-LT"/>
        </w:rPr>
        <w:t>0</w:t>
      </w:r>
      <w:r w:rsidR="00B06C5B">
        <w:rPr>
          <w:i/>
          <w:sz w:val="24"/>
          <w:szCs w:val="24"/>
          <w:lang w:val="lt-LT"/>
        </w:rPr>
        <w:t>8</w:t>
      </w:r>
      <w:r w:rsidR="002C21F4" w:rsidRPr="007B0D89">
        <w:rPr>
          <w:i/>
          <w:sz w:val="24"/>
          <w:szCs w:val="24"/>
          <w:lang w:val="lt-LT"/>
        </w:rPr>
        <w:t>-</w:t>
      </w:r>
      <w:r w:rsidR="009C75D5">
        <w:rPr>
          <w:i/>
          <w:sz w:val="24"/>
          <w:szCs w:val="24"/>
          <w:lang w:val="lt-LT"/>
        </w:rPr>
        <w:t>12</w:t>
      </w:r>
    </w:p>
    <w:p w:rsidR="00A0051E" w:rsidRPr="00CF1A04" w:rsidRDefault="00A0051E" w:rsidP="00B649AB">
      <w:pPr>
        <w:spacing w:line="360" w:lineRule="auto"/>
        <w:rPr>
          <w:i/>
          <w:sz w:val="24"/>
          <w:szCs w:val="24"/>
        </w:rPr>
      </w:pPr>
    </w:p>
    <w:p w:rsidR="001F2BB1" w:rsidRPr="00674A09" w:rsidRDefault="009525F2" w:rsidP="001F2BB1">
      <w:pPr>
        <w:rPr>
          <w:sz w:val="24"/>
          <w:szCs w:val="24"/>
          <w:lang w:val="lt-LT"/>
        </w:rPr>
      </w:pPr>
      <w:r w:rsidRPr="00603F82">
        <w:rPr>
          <w:i/>
        </w:rPr>
        <w:t xml:space="preserve">    </w:t>
      </w:r>
      <w:r w:rsidR="00D20CE9">
        <w:rPr>
          <w:bCs/>
          <w:iCs/>
        </w:rPr>
        <w:t xml:space="preserve"> </w:t>
      </w:r>
      <w:r w:rsidR="001F2BB1" w:rsidRPr="00674A09">
        <w:rPr>
          <w:sz w:val="24"/>
          <w:szCs w:val="24"/>
          <w:lang w:val="lt-LT"/>
        </w:rPr>
        <w:t xml:space="preserve">Administracijos direktoriaus pavaduotojas, </w:t>
      </w:r>
    </w:p>
    <w:p w:rsidR="009C75D5" w:rsidRDefault="001F2BB1" w:rsidP="001F2BB1">
      <w:pPr>
        <w:rPr>
          <w:sz w:val="22"/>
          <w:szCs w:val="22"/>
          <w:lang w:val="lt-LT"/>
        </w:rPr>
      </w:pPr>
      <w:r>
        <w:rPr>
          <w:sz w:val="24"/>
          <w:szCs w:val="24"/>
          <w:lang w:val="lt-LT"/>
        </w:rPr>
        <w:t xml:space="preserve">     </w:t>
      </w:r>
      <w:r w:rsidRPr="00674A09">
        <w:rPr>
          <w:sz w:val="24"/>
          <w:szCs w:val="24"/>
          <w:lang w:val="lt-LT"/>
        </w:rPr>
        <w:t xml:space="preserve">pavaduojantis administracijos direktorių                    </w:t>
      </w:r>
      <w:bookmarkStart w:id="0" w:name="_GoBack"/>
      <w:bookmarkEnd w:id="0"/>
      <w:r w:rsidRPr="00674A09">
        <w:rPr>
          <w:sz w:val="24"/>
          <w:szCs w:val="24"/>
          <w:lang w:val="lt-LT"/>
        </w:rPr>
        <w:t xml:space="preserve">                                    </w:t>
      </w:r>
      <w:r>
        <w:rPr>
          <w:sz w:val="24"/>
          <w:szCs w:val="24"/>
          <w:lang w:val="lt-LT"/>
        </w:rPr>
        <w:t xml:space="preserve">               </w:t>
      </w:r>
      <w:r w:rsidRPr="00674A09">
        <w:rPr>
          <w:sz w:val="24"/>
          <w:szCs w:val="24"/>
          <w:lang w:val="lt-LT"/>
        </w:rPr>
        <w:t xml:space="preserve"> Redas Juškaitis</w:t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</w:r>
      <w:r w:rsidRPr="00D13044">
        <w:rPr>
          <w:sz w:val="24"/>
          <w:szCs w:val="24"/>
          <w:lang w:val="lt-LT"/>
        </w:rPr>
        <w:tab/>
      </w:r>
      <w:r>
        <w:rPr>
          <w:sz w:val="24"/>
          <w:szCs w:val="24"/>
          <w:lang w:val="lt-LT"/>
        </w:rPr>
        <w:t xml:space="preserve">                                     </w:t>
      </w:r>
      <w:r w:rsidRPr="00D13044">
        <w:rPr>
          <w:sz w:val="22"/>
          <w:szCs w:val="22"/>
          <w:lang w:val="lt-LT"/>
        </w:rPr>
        <w:t>A.V.</w:t>
      </w:r>
    </w:p>
    <w:p w:rsidR="009C75D5" w:rsidRDefault="001F2BB1" w:rsidP="001F2BB1">
      <w:pPr>
        <w:rPr>
          <w:lang w:val="lt-LT"/>
        </w:rPr>
      </w:pPr>
      <w:r>
        <w:rPr>
          <w:lang w:val="lt-LT"/>
        </w:rPr>
        <w:t xml:space="preserve">   </w:t>
      </w:r>
    </w:p>
    <w:p w:rsidR="00C8690F" w:rsidRPr="00930EDF" w:rsidRDefault="001F2BB1" w:rsidP="00A0051E">
      <w:pPr>
        <w:rPr>
          <w:iCs/>
          <w:lang w:val="lt-LT"/>
        </w:rPr>
      </w:pPr>
      <w:r>
        <w:rPr>
          <w:lang w:val="lt-LT"/>
        </w:rPr>
        <w:t xml:space="preserve">  </w:t>
      </w:r>
      <w:r w:rsidR="00A0051E">
        <w:rPr>
          <w:i/>
        </w:rPr>
        <w:t xml:space="preserve">  </w:t>
      </w:r>
      <w:r w:rsidR="00C8690F" w:rsidRPr="00930EDF">
        <w:rPr>
          <w:iCs/>
          <w:lang w:val="lt-LT"/>
        </w:rPr>
        <w:t>Parengė</w:t>
      </w:r>
    </w:p>
    <w:p w:rsidR="00603F82" w:rsidRPr="00930EDF" w:rsidRDefault="00C8690F" w:rsidP="00ED1797">
      <w:pPr>
        <w:rPr>
          <w:iCs/>
          <w:lang w:val="lt-LT"/>
        </w:rPr>
      </w:pPr>
      <w:r w:rsidRPr="00930EDF">
        <w:rPr>
          <w:iCs/>
          <w:lang w:val="lt-LT"/>
        </w:rPr>
        <w:t xml:space="preserve">    </w:t>
      </w:r>
      <w:r w:rsidR="00ED1797" w:rsidRPr="00930EDF">
        <w:rPr>
          <w:iCs/>
          <w:lang w:val="lt-LT"/>
        </w:rPr>
        <w:t>Biudžeto, turto ir strateginio planavimo</w:t>
      </w:r>
      <w:r w:rsidR="00581958" w:rsidRPr="00930EDF">
        <w:rPr>
          <w:iCs/>
          <w:lang w:val="lt-LT"/>
        </w:rPr>
        <w:t xml:space="preserve"> skyriaus</w:t>
      </w:r>
    </w:p>
    <w:p w:rsidR="00ED1797" w:rsidRPr="00930EDF" w:rsidRDefault="00603F82" w:rsidP="00ED1797">
      <w:pPr>
        <w:rPr>
          <w:iCs/>
          <w:lang w:val="lt-LT"/>
        </w:rPr>
      </w:pPr>
      <w:r w:rsidRPr="00930EDF">
        <w:rPr>
          <w:iCs/>
          <w:lang w:val="lt-LT"/>
        </w:rPr>
        <w:t xml:space="preserve">    </w:t>
      </w:r>
      <w:r w:rsidR="00ED1797" w:rsidRPr="00930EDF">
        <w:rPr>
          <w:iCs/>
          <w:lang w:val="lt-LT"/>
        </w:rPr>
        <w:t xml:space="preserve">vyriausioji specialistė </w:t>
      </w:r>
    </w:p>
    <w:p w:rsidR="00ED1797" w:rsidRPr="00930EDF" w:rsidRDefault="00ED1797" w:rsidP="00ED1797">
      <w:pPr>
        <w:rPr>
          <w:i/>
          <w:lang w:val="lt-LT"/>
        </w:rPr>
      </w:pPr>
      <w:r w:rsidRPr="00930EDF">
        <w:rPr>
          <w:iCs/>
          <w:lang w:val="lt-LT"/>
        </w:rPr>
        <w:t xml:space="preserve">    Ingrida Maksvytienė</w:t>
      </w:r>
    </w:p>
    <w:sectPr w:rsidR="00ED1797" w:rsidRPr="00930EDF" w:rsidSect="00D20CE9">
      <w:footerReference w:type="default" r:id="rId7"/>
      <w:pgSz w:w="11907" w:h="16840" w:code="9"/>
      <w:pgMar w:top="425" w:right="567" w:bottom="567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1E20" w:rsidRDefault="00091E20">
      <w:r>
        <w:separator/>
      </w:r>
    </w:p>
  </w:endnote>
  <w:endnote w:type="continuationSeparator" w:id="0">
    <w:p w:rsidR="00091E20" w:rsidRDefault="00091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F51" w:rsidRDefault="002F7F51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9C75D5">
      <w:rPr>
        <w:noProof/>
        <w:sz w:val="12"/>
      </w:rPr>
      <w:t>C:\Users\imaksvytiene\Desktop\LICENCIJOS_LEIDIMAI\Licenciju isdavimui\Tarzanija\2019-08-25\vienk lic_Tarzanija_1480.docx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1E20" w:rsidRDefault="00091E20">
      <w:r>
        <w:separator/>
      </w:r>
    </w:p>
  </w:footnote>
  <w:footnote w:type="continuationSeparator" w:id="0">
    <w:p w:rsidR="00091E20" w:rsidRDefault="00091E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2105"/>
    <w:rsid w:val="00007D4E"/>
    <w:rsid w:val="00010878"/>
    <w:rsid w:val="00013D8B"/>
    <w:rsid w:val="00013DC8"/>
    <w:rsid w:val="00035740"/>
    <w:rsid w:val="00035B8E"/>
    <w:rsid w:val="00037E31"/>
    <w:rsid w:val="00062651"/>
    <w:rsid w:val="00062797"/>
    <w:rsid w:val="00065DD5"/>
    <w:rsid w:val="00071876"/>
    <w:rsid w:val="00071C1A"/>
    <w:rsid w:val="00073DEA"/>
    <w:rsid w:val="00085C6E"/>
    <w:rsid w:val="00087127"/>
    <w:rsid w:val="00087DB7"/>
    <w:rsid w:val="00091E20"/>
    <w:rsid w:val="000C0633"/>
    <w:rsid w:val="000D7CE3"/>
    <w:rsid w:val="000E51BF"/>
    <w:rsid w:val="000F3581"/>
    <w:rsid w:val="000F5259"/>
    <w:rsid w:val="00104ECF"/>
    <w:rsid w:val="00115957"/>
    <w:rsid w:val="00116A77"/>
    <w:rsid w:val="00125113"/>
    <w:rsid w:val="001313DA"/>
    <w:rsid w:val="00144564"/>
    <w:rsid w:val="00147996"/>
    <w:rsid w:val="001958E0"/>
    <w:rsid w:val="001A53B7"/>
    <w:rsid w:val="001B5C95"/>
    <w:rsid w:val="001C186C"/>
    <w:rsid w:val="001F2BB1"/>
    <w:rsid w:val="00206397"/>
    <w:rsid w:val="0022100D"/>
    <w:rsid w:val="0022523A"/>
    <w:rsid w:val="00231A24"/>
    <w:rsid w:val="00236D50"/>
    <w:rsid w:val="00251995"/>
    <w:rsid w:val="00252533"/>
    <w:rsid w:val="002540F0"/>
    <w:rsid w:val="002566D0"/>
    <w:rsid w:val="00257E6D"/>
    <w:rsid w:val="00271509"/>
    <w:rsid w:val="002769D9"/>
    <w:rsid w:val="00280518"/>
    <w:rsid w:val="00281219"/>
    <w:rsid w:val="002816A0"/>
    <w:rsid w:val="0028747F"/>
    <w:rsid w:val="00287846"/>
    <w:rsid w:val="00290C94"/>
    <w:rsid w:val="00290CA1"/>
    <w:rsid w:val="002A3629"/>
    <w:rsid w:val="002B2E4F"/>
    <w:rsid w:val="002B42AE"/>
    <w:rsid w:val="002C10A9"/>
    <w:rsid w:val="002C21F4"/>
    <w:rsid w:val="002C396A"/>
    <w:rsid w:val="002D7B69"/>
    <w:rsid w:val="002F7F51"/>
    <w:rsid w:val="00310BED"/>
    <w:rsid w:val="00326F26"/>
    <w:rsid w:val="00334D8D"/>
    <w:rsid w:val="003554F3"/>
    <w:rsid w:val="0035620B"/>
    <w:rsid w:val="00356F5B"/>
    <w:rsid w:val="00366D4A"/>
    <w:rsid w:val="00377174"/>
    <w:rsid w:val="00380CC2"/>
    <w:rsid w:val="00392D9F"/>
    <w:rsid w:val="003A2184"/>
    <w:rsid w:val="003A7206"/>
    <w:rsid w:val="003C13B5"/>
    <w:rsid w:val="003C64F9"/>
    <w:rsid w:val="003C77EB"/>
    <w:rsid w:val="00410E3A"/>
    <w:rsid w:val="004140DB"/>
    <w:rsid w:val="00417709"/>
    <w:rsid w:val="00432EDE"/>
    <w:rsid w:val="004337B8"/>
    <w:rsid w:val="0043491F"/>
    <w:rsid w:val="00435464"/>
    <w:rsid w:val="00436EF6"/>
    <w:rsid w:val="00445709"/>
    <w:rsid w:val="0045062E"/>
    <w:rsid w:val="00450988"/>
    <w:rsid w:val="00454119"/>
    <w:rsid w:val="004613DA"/>
    <w:rsid w:val="004779A9"/>
    <w:rsid w:val="004A26A1"/>
    <w:rsid w:val="004A6F07"/>
    <w:rsid w:val="004B0438"/>
    <w:rsid w:val="004F0ACD"/>
    <w:rsid w:val="004F62A5"/>
    <w:rsid w:val="00531EC6"/>
    <w:rsid w:val="00541F9E"/>
    <w:rsid w:val="00555F03"/>
    <w:rsid w:val="005640F5"/>
    <w:rsid w:val="005704E3"/>
    <w:rsid w:val="0057564E"/>
    <w:rsid w:val="005768B7"/>
    <w:rsid w:val="00581958"/>
    <w:rsid w:val="00582384"/>
    <w:rsid w:val="00584B0C"/>
    <w:rsid w:val="005972D8"/>
    <w:rsid w:val="005A12F6"/>
    <w:rsid w:val="005B19D3"/>
    <w:rsid w:val="005B3B00"/>
    <w:rsid w:val="005B3B70"/>
    <w:rsid w:val="005D3ED7"/>
    <w:rsid w:val="005D5A0B"/>
    <w:rsid w:val="005D5D56"/>
    <w:rsid w:val="005E2384"/>
    <w:rsid w:val="005F15B4"/>
    <w:rsid w:val="005F20B4"/>
    <w:rsid w:val="005F432B"/>
    <w:rsid w:val="005F5302"/>
    <w:rsid w:val="005F6161"/>
    <w:rsid w:val="005F6EC8"/>
    <w:rsid w:val="005F75A5"/>
    <w:rsid w:val="00600E6D"/>
    <w:rsid w:val="00603F82"/>
    <w:rsid w:val="00617340"/>
    <w:rsid w:val="00636EE3"/>
    <w:rsid w:val="00637C90"/>
    <w:rsid w:val="00651651"/>
    <w:rsid w:val="00655920"/>
    <w:rsid w:val="0066030D"/>
    <w:rsid w:val="0066131B"/>
    <w:rsid w:val="00667E17"/>
    <w:rsid w:val="00673586"/>
    <w:rsid w:val="00677F9A"/>
    <w:rsid w:val="006847F2"/>
    <w:rsid w:val="0068694E"/>
    <w:rsid w:val="00693DCD"/>
    <w:rsid w:val="00697242"/>
    <w:rsid w:val="006A0526"/>
    <w:rsid w:val="006A3BBC"/>
    <w:rsid w:val="006A3D38"/>
    <w:rsid w:val="006A5F90"/>
    <w:rsid w:val="006B6C13"/>
    <w:rsid w:val="006C3E09"/>
    <w:rsid w:val="006C6B6A"/>
    <w:rsid w:val="00715FE9"/>
    <w:rsid w:val="007201C4"/>
    <w:rsid w:val="00737D7E"/>
    <w:rsid w:val="00740FB5"/>
    <w:rsid w:val="007564AC"/>
    <w:rsid w:val="007652ED"/>
    <w:rsid w:val="00765540"/>
    <w:rsid w:val="00784D32"/>
    <w:rsid w:val="00785573"/>
    <w:rsid w:val="007973BF"/>
    <w:rsid w:val="007B07C1"/>
    <w:rsid w:val="007B23CB"/>
    <w:rsid w:val="007C007F"/>
    <w:rsid w:val="007D0A0C"/>
    <w:rsid w:val="007E1E71"/>
    <w:rsid w:val="008061E0"/>
    <w:rsid w:val="00814586"/>
    <w:rsid w:val="00815A3E"/>
    <w:rsid w:val="0082229E"/>
    <w:rsid w:val="00824BDC"/>
    <w:rsid w:val="00837F3C"/>
    <w:rsid w:val="00864AAA"/>
    <w:rsid w:val="00870F68"/>
    <w:rsid w:val="00871F64"/>
    <w:rsid w:val="0087717C"/>
    <w:rsid w:val="008773C1"/>
    <w:rsid w:val="00883801"/>
    <w:rsid w:val="00894887"/>
    <w:rsid w:val="008B102C"/>
    <w:rsid w:val="008B754B"/>
    <w:rsid w:val="008C16AA"/>
    <w:rsid w:val="008C1E52"/>
    <w:rsid w:val="008D02CF"/>
    <w:rsid w:val="008D1A2A"/>
    <w:rsid w:val="008E3C24"/>
    <w:rsid w:val="009006E0"/>
    <w:rsid w:val="00901189"/>
    <w:rsid w:val="009056F0"/>
    <w:rsid w:val="00905DB2"/>
    <w:rsid w:val="009112D3"/>
    <w:rsid w:val="00911496"/>
    <w:rsid w:val="00913A68"/>
    <w:rsid w:val="00930EDF"/>
    <w:rsid w:val="009324CA"/>
    <w:rsid w:val="0093532D"/>
    <w:rsid w:val="00944B5A"/>
    <w:rsid w:val="00947513"/>
    <w:rsid w:val="009525F2"/>
    <w:rsid w:val="00962E77"/>
    <w:rsid w:val="009652CD"/>
    <w:rsid w:val="00966067"/>
    <w:rsid w:val="00971AA8"/>
    <w:rsid w:val="00972E11"/>
    <w:rsid w:val="009A2CF8"/>
    <w:rsid w:val="009C4BC4"/>
    <w:rsid w:val="009C60B8"/>
    <w:rsid w:val="009C75D5"/>
    <w:rsid w:val="009E6D78"/>
    <w:rsid w:val="009F6276"/>
    <w:rsid w:val="00A0051E"/>
    <w:rsid w:val="00A00854"/>
    <w:rsid w:val="00A12950"/>
    <w:rsid w:val="00A2008B"/>
    <w:rsid w:val="00A32C67"/>
    <w:rsid w:val="00A46870"/>
    <w:rsid w:val="00A509EF"/>
    <w:rsid w:val="00A57A12"/>
    <w:rsid w:val="00A63314"/>
    <w:rsid w:val="00A65808"/>
    <w:rsid w:val="00A77A29"/>
    <w:rsid w:val="00A8296D"/>
    <w:rsid w:val="00A834BE"/>
    <w:rsid w:val="00AA76A8"/>
    <w:rsid w:val="00AC00A3"/>
    <w:rsid w:val="00AC10E6"/>
    <w:rsid w:val="00AC4154"/>
    <w:rsid w:val="00AD2D3B"/>
    <w:rsid w:val="00AE6AB1"/>
    <w:rsid w:val="00AE7727"/>
    <w:rsid w:val="00AF1AA8"/>
    <w:rsid w:val="00AF2955"/>
    <w:rsid w:val="00AF589C"/>
    <w:rsid w:val="00B01C82"/>
    <w:rsid w:val="00B06C5B"/>
    <w:rsid w:val="00B073F3"/>
    <w:rsid w:val="00B12811"/>
    <w:rsid w:val="00B2295F"/>
    <w:rsid w:val="00B23935"/>
    <w:rsid w:val="00B250DB"/>
    <w:rsid w:val="00B264CA"/>
    <w:rsid w:val="00B404EB"/>
    <w:rsid w:val="00B40E09"/>
    <w:rsid w:val="00B649AB"/>
    <w:rsid w:val="00B96960"/>
    <w:rsid w:val="00B97537"/>
    <w:rsid w:val="00BA6EC2"/>
    <w:rsid w:val="00BD7E0D"/>
    <w:rsid w:val="00BF1DA3"/>
    <w:rsid w:val="00BF42FE"/>
    <w:rsid w:val="00C038F5"/>
    <w:rsid w:val="00C24EBD"/>
    <w:rsid w:val="00C5383E"/>
    <w:rsid w:val="00C65B00"/>
    <w:rsid w:val="00C67C5D"/>
    <w:rsid w:val="00C8521F"/>
    <w:rsid w:val="00C8690F"/>
    <w:rsid w:val="00CA1233"/>
    <w:rsid w:val="00CA4194"/>
    <w:rsid w:val="00CA6935"/>
    <w:rsid w:val="00CC263F"/>
    <w:rsid w:val="00CC76D1"/>
    <w:rsid w:val="00CD6805"/>
    <w:rsid w:val="00CF1A04"/>
    <w:rsid w:val="00CF628C"/>
    <w:rsid w:val="00CF6807"/>
    <w:rsid w:val="00D03CFB"/>
    <w:rsid w:val="00D13F82"/>
    <w:rsid w:val="00D14A37"/>
    <w:rsid w:val="00D20CE9"/>
    <w:rsid w:val="00D3033A"/>
    <w:rsid w:val="00D33637"/>
    <w:rsid w:val="00D377B9"/>
    <w:rsid w:val="00D70A65"/>
    <w:rsid w:val="00D97581"/>
    <w:rsid w:val="00DA0633"/>
    <w:rsid w:val="00DA3919"/>
    <w:rsid w:val="00DA39F6"/>
    <w:rsid w:val="00DB0ABC"/>
    <w:rsid w:val="00DC1565"/>
    <w:rsid w:val="00E33C9E"/>
    <w:rsid w:val="00E34A43"/>
    <w:rsid w:val="00E441B6"/>
    <w:rsid w:val="00E668E1"/>
    <w:rsid w:val="00E70255"/>
    <w:rsid w:val="00E72A46"/>
    <w:rsid w:val="00E76024"/>
    <w:rsid w:val="00E8153B"/>
    <w:rsid w:val="00E92493"/>
    <w:rsid w:val="00E952C3"/>
    <w:rsid w:val="00EA0FCE"/>
    <w:rsid w:val="00EA7EB3"/>
    <w:rsid w:val="00EB25E4"/>
    <w:rsid w:val="00EB7172"/>
    <w:rsid w:val="00EC0E52"/>
    <w:rsid w:val="00ED1797"/>
    <w:rsid w:val="00ED5A1B"/>
    <w:rsid w:val="00EE6B91"/>
    <w:rsid w:val="00EF1593"/>
    <w:rsid w:val="00EF52BB"/>
    <w:rsid w:val="00F038DD"/>
    <w:rsid w:val="00F10626"/>
    <w:rsid w:val="00F21C38"/>
    <w:rsid w:val="00F26AA3"/>
    <w:rsid w:val="00F26D77"/>
    <w:rsid w:val="00F6701C"/>
    <w:rsid w:val="00F81029"/>
    <w:rsid w:val="00F8270B"/>
    <w:rsid w:val="00F87A95"/>
    <w:rsid w:val="00F92541"/>
    <w:rsid w:val="00F957B2"/>
    <w:rsid w:val="00FA793B"/>
    <w:rsid w:val="00FB6C3E"/>
    <w:rsid w:val="00FC1DA9"/>
    <w:rsid w:val="00FC47EC"/>
    <w:rsid w:val="00FC4D0C"/>
    <w:rsid w:val="00FC6A4D"/>
    <w:rsid w:val="00FD7967"/>
    <w:rsid w:val="00FE0CAA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DF78B0-7131-44CB-ABC4-BDCD06109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link w:val="Antrat3Diagrama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character" w:customStyle="1" w:styleId="Antrat3Diagrama">
    <w:name w:val="Antraštė 3 Diagrama"/>
    <w:basedOn w:val="Numatytasispastraiposriftas"/>
    <w:link w:val="Antrat3"/>
    <w:rsid w:val="004F62A5"/>
    <w:rPr>
      <w:sz w:val="24"/>
      <w:lang w:eastAsia="en-US"/>
    </w:rPr>
  </w:style>
  <w:style w:type="paragraph" w:styleId="Debesliotekstas">
    <w:name w:val="Balloon Text"/>
    <w:basedOn w:val="prastasis"/>
    <w:link w:val="DebesliotekstasDiagrama"/>
    <w:semiHidden/>
    <w:unhideWhenUsed/>
    <w:rsid w:val="00AF1AA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F1AA8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0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97</TotalTime>
  <Pages>1</Pages>
  <Words>1149</Words>
  <Characters>656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20</cp:revision>
  <cp:lastPrinted>2019-08-12T07:22:00Z</cp:lastPrinted>
  <dcterms:created xsi:type="dcterms:W3CDTF">2019-08-09T05:35:00Z</dcterms:created>
  <dcterms:modified xsi:type="dcterms:W3CDTF">2019-08-12T10:41:00Z</dcterms:modified>
</cp:coreProperties>
</file>