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7B0D89" w:rsidRDefault="00CB1823">
      <w:pPr>
        <w:jc w:val="center"/>
        <w:rPr>
          <w:sz w:val="28"/>
          <w:lang w:val="lt-LT"/>
        </w:rPr>
      </w:pPr>
      <w:r w:rsidRPr="007B0D89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05BF1C0" wp14:editId="72563414">
                <wp:simplePos x="0" y="0"/>
                <wp:positionH relativeFrom="column">
                  <wp:posOffset>-146036</wp:posOffset>
                </wp:positionH>
                <wp:positionV relativeFrom="paragraph">
                  <wp:posOffset>-27319</wp:posOffset>
                </wp:positionV>
                <wp:extent cx="7042825" cy="10150475"/>
                <wp:effectExtent l="0" t="0" r="2476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282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4ECAC" id="Rectangle 2" o:spid="_x0000_s1026" style="position:absolute;margin-left:-11.5pt;margin-top:-2.15pt;width:554.5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" o:allowincell="f" fillcolor="#f2f2f2" strokeweight="1pt"/>
            </w:pict>
          </mc:Fallback>
        </mc:AlternateContent>
      </w:r>
    </w:p>
    <w:p w:rsidR="00864AAA" w:rsidRPr="007B0D89" w:rsidRDefault="00864AAA" w:rsidP="00383103">
      <w:pPr>
        <w:pStyle w:val="Antrat2"/>
        <w:rPr>
          <w:lang w:val="lt-LT"/>
        </w:rPr>
      </w:pPr>
      <w:r w:rsidRPr="007B0D89">
        <w:rPr>
          <w:lang w:val="lt-LT"/>
        </w:rPr>
        <w:t>LIETUVOS RESPUBLIKA</w:t>
      </w:r>
    </w:p>
    <w:p w:rsidR="00864AAA" w:rsidRPr="007B0D89" w:rsidRDefault="00CB1823" w:rsidP="00383103">
      <w:pPr>
        <w:jc w:val="center"/>
        <w:rPr>
          <w:sz w:val="24"/>
          <w:lang w:val="lt-LT"/>
        </w:rPr>
      </w:pPr>
      <w:r w:rsidRPr="007B0D89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 wp14:anchorId="7018E198" wp14:editId="0593678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7B0D89" w:rsidRDefault="00864AAA" w:rsidP="00383103">
      <w:pPr>
        <w:jc w:val="center"/>
        <w:rPr>
          <w:sz w:val="24"/>
          <w:lang w:val="lt-LT"/>
        </w:rPr>
      </w:pPr>
    </w:p>
    <w:p w:rsidR="00864AAA" w:rsidRPr="007B0D89" w:rsidRDefault="00864AAA" w:rsidP="00383103">
      <w:pPr>
        <w:spacing w:line="276" w:lineRule="auto"/>
        <w:ind w:left="2160" w:firstLine="720"/>
        <w:rPr>
          <w:b/>
          <w:sz w:val="24"/>
          <w:lang w:val="lt-LT"/>
        </w:rPr>
      </w:pPr>
      <w:r w:rsidRPr="007B0D89">
        <w:rPr>
          <w:sz w:val="24"/>
          <w:lang w:val="lt-LT"/>
        </w:rPr>
        <w:t xml:space="preserve">           </w:t>
      </w:r>
      <w:r w:rsidRPr="007B0D89">
        <w:rPr>
          <w:b/>
          <w:sz w:val="24"/>
          <w:lang w:val="lt-LT"/>
        </w:rPr>
        <w:t>ŠAKIŲ RAJONO SAVIVALDYBĖ</w:t>
      </w:r>
    </w:p>
    <w:p w:rsidR="00864AAA" w:rsidRPr="007B0D89" w:rsidRDefault="00383103" w:rsidP="00383103">
      <w:pPr>
        <w:pStyle w:val="Antrat1"/>
        <w:spacing w:before="240" w:after="240" w:line="276" w:lineRule="auto"/>
        <w:rPr>
          <w:i w:val="0"/>
          <w:iCs/>
          <w:sz w:val="32"/>
        </w:rPr>
      </w:pPr>
      <w:r w:rsidRPr="007B0D89">
        <w:rPr>
          <w:i w:val="0"/>
          <w:iCs/>
          <w:sz w:val="32"/>
        </w:rPr>
        <w:t>VIENKARTINĖ LICENCIJA</w:t>
      </w:r>
    </w:p>
    <w:p w:rsidR="00442B19" w:rsidRPr="007B0D89" w:rsidRDefault="00442B19" w:rsidP="00442B19">
      <w:pPr>
        <w:pStyle w:val="Pagrindinistekstas"/>
        <w:spacing w:line="276" w:lineRule="auto"/>
        <w:rPr>
          <w:lang w:val="lt-LT"/>
        </w:rPr>
      </w:pPr>
      <w:r w:rsidRPr="007B0D89">
        <w:rPr>
          <w:lang w:val="lt-LT"/>
        </w:rPr>
        <w:t xml:space="preserve">VERSTIS MAŽMENINE </w:t>
      </w:r>
    </w:p>
    <w:p w:rsidR="00864AAA" w:rsidRPr="007B0D89" w:rsidRDefault="00442B19" w:rsidP="00BC56F5">
      <w:pPr>
        <w:pStyle w:val="Pagrindinistekstas"/>
        <w:ind w:firstLine="284"/>
        <w:rPr>
          <w:lang w:val="lt-LT"/>
        </w:rPr>
      </w:pPr>
      <w:r w:rsidRPr="007B0D89">
        <w:rPr>
          <w:lang w:val="lt-LT"/>
        </w:rPr>
        <w:t>PREKYBA ALUMI, ALAUS MIŠINIAIS SU NEALKOHOLINIAIS GĖRIMAIS, NATŪRALIOS FERMENTACIJOS SIDRU, KURIŲ TŪRINĖ ETILO ALK</w:t>
      </w:r>
      <w:r w:rsidR="007C21C6">
        <w:rPr>
          <w:lang w:val="lt-LT"/>
        </w:rPr>
        <w:t>OHOLIO KONCENTRACIJA NEVIRŠIJA 7,5</w:t>
      </w:r>
      <w:r w:rsidRPr="007B0D89">
        <w:rPr>
          <w:lang w:val="lt-LT"/>
        </w:rPr>
        <w:t xml:space="preserve"> PROCENTŲ, MASINIUOSE RENGINIUOSE IR MUGĖSE</w:t>
      </w:r>
      <w:r w:rsidR="003D20F4" w:rsidRPr="007B0D89">
        <w:rPr>
          <w:lang w:val="lt-LT"/>
        </w:rPr>
        <w:t xml:space="preserve"> </w:t>
      </w:r>
    </w:p>
    <w:p w:rsidR="00864AAA" w:rsidRPr="007B0D89" w:rsidRDefault="00864AAA" w:rsidP="00383103">
      <w:pPr>
        <w:spacing w:line="276" w:lineRule="auto"/>
        <w:jc w:val="center"/>
        <w:rPr>
          <w:b/>
          <w:bCs/>
          <w:sz w:val="28"/>
          <w:lang w:val="lt-LT"/>
        </w:rPr>
      </w:pPr>
      <w:r w:rsidRPr="00F91063">
        <w:rPr>
          <w:b/>
          <w:bCs/>
          <w:sz w:val="28"/>
          <w:lang w:val="lt-LT"/>
        </w:rPr>
        <w:t xml:space="preserve">Nr. </w:t>
      </w:r>
      <w:r w:rsidR="00A35368">
        <w:rPr>
          <w:b/>
          <w:bCs/>
          <w:sz w:val="28"/>
          <w:lang w:val="lt-LT"/>
        </w:rPr>
        <w:t>14</w:t>
      </w:r>
      <w:r w:rsidR="009A3057">
        <w:rPr>
          <w:b/>
          <w:bCs/>
          <w:sz w:val="28"/>
          <w:lang w:val="lt-LT"/>
        </w:rPr>
        <w:t>8</w:t>
      </w:r>
      <w:r w:rsidR="00BC56F5">
        <w:rPr>
          <w:b/>
          <w:bCs/>
          <w:sz w:val="28"/>
          <w:lang w:val="lt-LT"/>
        </w:rPr>
        <w:t>6</w:t>
      </w:r>
      <w:r w:rsidR="00E952C3" w:rsidRPr="00F91063">
        <w:rPr>
          <w:b/>
          <w:bCs/>
          <w:sz w:val="28"/>
          <w:lang w:val="lt-LT"/>
        </w:rPr>
        <w:t xml:space="preserve"> </w:t>
      </w:r>
      <w:r w:rsidRPr="00F91063">
        <w:rPr>
          <w:b/>
          <w:bCs/>
          <w:sz w:val="28"/>
          <w:lang w:val="lt-LT"/>
        </w:rPr>
        <w:t>v</w:t>
      </w:r>
    </w:p>
    <w:p w:rsidR="00383103" w:rsidRPr="007B0D89" w:rsidRDefault="00864AAA" w:rsidP="00383103">
      <w:pPr>
        <w:spacing w:line="360" w:lineRule="auto"/>
        <w:rPr>
          <w:sz w:val="24"/>
          <w:lang w:val="lt-LT"/>
        </w:rPr>
      </w:pP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Licencijos turėtojo rekvizitai:</w:t>
      </w:r>
    </w:p>
    <w:p w:rsidR="00383103" w:rsidRPr="007B0D89" w:rsidRDefault="00383103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</w:t>
      </w:r>
      <w:r w:rsidR="00864AAA" w:rsidRPr="007B0D89">
        <w:rPr>
          <w:b/>
          <w:sz w:val="24"/>
          <w:lang w:val="lt-LT"/>
        </w:rPr>
        <w:t>avadinimas</w:t>
      </w:r>
      <w:r w:rsidRPr="007B0D89">
        <w:rPr>
          <w:i/>
          <w:sz w:val="24"/>
          <w:lang w:val="lt-LT"/>
        </w:rPr>
        <w:tab/>
      </w:r>
      <w:r w:rsidRPr="007B0D89">
        <w:rPr>
          <w:i/>
          <w:sz w:val="24"/>
          <w:lang w:val="lt-LT"/>
        </w:rPr>
        <w:tab/>
      </w:r>
      <w:r w:rsidR="009A3057" w:rsidRPr="009A3057">
        <w:rPr>
          <w:b/>
          <w:bCs/>
          <w:i/>
          <w:sz w:val="24"/>
          <w:lang w:val="lt-LT"/>
        </w:rPr>
        <w:t xml:space="preserve">UAB </w:t>
      </w:r>
      <w:r w:rsidR="00806341" w:rsidRPr="009A3057">
        <w:rPr>
          <w:b/>
          <w:bCs/>
          <w:i/>
          <w:sz w:val="24"/>
          <w:szCs w:val="25"/>
          <w:lang w:val="lt-LT"/>
        </w:rPr>
        <w:t>„</w:t>
      </w:r>
      <w:proofErr w:type="spellStart"/>
      <w:r w:rsidR="00AC2F44" w:rsidRPr="009A3057">
        <w:rPr>
          <w:b/>
          <w:bCs/>
          <w:i/>
          <w:sz w:val="24"/>
          <w:szCs w:val="25"/>
          <w:lang w:val="lt-LT"/>
        </w:rPr>
        <w:t>Autosera</w:t>
      </w:r>
      <w:proofErr w:type="spellEnd"/>
      <w:r w:rsidR="00806341" w:rsidRPr="009A3057">
        <w:rPr>
          <w:b/>
          <w:bCs/>
          <w:i/>
          <w:sz w:val="24"/>
          <w:szCs w:val="25"/>
          <w:lang w:val="lt-LT"/>
        </w:rPr>
        <w:t>“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teisinė forma</w:t>
      </w:r>
      <w:r w:rsidR="00383103" w:rsidRPr="007B0D89">
        <w:rPr>
          <w:b/>
          <w:bCs/>
          <w:iCs/>
          <w:sz w:val="24"/>
          <w:lang w:val="lt-LT"/>
        </w:rPr>
        <w:tab/>
      </w:r>
      <w:r w:rsidR="00383103" w:rsidRPr="007B0D89">
        <w:rPr>
          <w:b/>
          <w:bCs/>
          <w:iCs/>
          <w:sz w:val="24"/>
          <w:lang w:val="lt-LT"/>
        </w:rPr>
        <w:tab/>
      </w:r>
      <w:r w:rsidR="00806341">
        <w:rPr>
          <w:bCs/>
          <w:i/>
          <w:iCs/>
          <w:sz w:val="24"/>
          <w:lang w:val="lt-LT"/>
        </w:rPr>
        <w:t>uždaroji akcinė bendrovė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kodas</w:t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9A3057" w:rsidRPr="009A3057">
        <w:rPr>
          <w:i/>
          <w:sz w:val="24"/>
          <w:lang w:val="lt-LT"/>
        </w:rPr>
        <w:t>169265518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iCs/>
          <w:sz w:val="24"/>
          <w:lang w:val="lt-LT"/>
        </w:rPr>
        <w:t>buveinė</w:t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proofErr w:type="spellStart"/>
      <w:r w:rsidR="00AC2F44">
        <w:rPr>
          <w:i/>
          <w:iCs/>
          <w:sz w:val="24"/>
          <w:lang w:val="lt-LT"/>
        </w:rPr>
        <w:t>Dvareliškių</w:t>
      </w:r>
      <w:proofErr w:type="spellEnd"/>
      <w:r w:rsidR="0067303C">
        <w:rPr>
          <w:i/>
          <w:iCs/>
          <w:sz w:val="24"/>
          <w:lang w:val="lt-LT"/>
        </w:rPr>
        <w:t xml:space="preserve"> g. </w:t>
      </w:r>
      <w:r w:rsidR="00AC2F44">
        <w:rPr>
          <w:i/>
          <w:iCs/>
          <w:sz w:val="24"/>
          <w:lang w:val="lt-LT"/>
        </w:rPr>
        <w:t>1</w:t>
      </w:r>
      <w:r w:rsidR="0067303C">
        <w:rPr>
          <w:i/>
          <w:iCs/>
          <w:sz w:val="24"/>
          <w:lang w:val="lt-LT"/>
        </w:rPr>
        <w:t xml:space="preserve">2, </w:t>
      </w:r>
      <w:r w:rsidR="00AC2F44">
        <w:rPr>
          <w:i/>
          <w:iCs/>
          <w:sz w:val="24"/>
          <w:lang w:val="lt-LT"/>
        </w:rPr>
        <w:t>Pasvalys, Pasvalio</w:t>
      </w:r>
      <w:r w:rsidR="00806341">
        <w:rPr>
          <w:i/>
          <w:iCs/>
          <w:sz w:val="24"/>
          <w:lang w:val="lt-LT"/>
        </w:rPr>
        <w:t xml:space="preserve"> r. sav.</w:t>
      </w:r>
    </w:p>
    <w:p w:rsidR="00383103" w:rsidRPr="00F748F2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>Leidžiamų parduoti alkoholinių gėrimų grupės</w:t>
      </w:r>
      <w:r w:rsidRPr="00F748F2">
        <w:rPr>
          <w:b/>
          <w:sz w:val="24"/>
          <w:szCs w:val="24"/>
          <w:lang w:val="lt-LT"/>
        </w:rPr>
        <w:t>:</w:t>
      </w:r>
      <w:r w:rsidR="006A5F90" w:rsidRPr="00F748F2">
        <w:rPr>
          <w:bCs/>
          <w:i/>
          <w:sz w:val="24"/>
          <w:szCs w:val="24"/>
          <w:lang w:val="lt-LT"/>
        </w:rPr>
        <w:t xml:space="preserve"> </w:t>
      </w:r>
      <w:r w:rsidR="007C21C6" w:rsidRPr="00F748F2">
        <w:rPr>
          <w:bCs/>
          <w:i/>
          <w:sz w:val="24"/>
          <w:szCs w:val="24"/>
          <w:lang w:val="lt-LT"/>
        </w:rPr>
        <w:t>alus</w:t>
      </w:r>
      <w:r w:rsidR="00383103" w:rsidRPr="00F748F2">
        <w:rPr>
          <w:i/>
          <w:sz w:val="24"/>
          <w:szCs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 xml:space="preserve">Maksimali </w:t>
      </w:r>
      <w:r w:rsidRPr="00F748F2">
        <w:rPr>
          <w:i/>
          <w:sz w:val="24"/>
          <w:lang w:val="lt-LT"/>
        </w:rPr>
        <w:t xml:space="preserve"> </w:t>
      </w:r>
      <w:r w:rsidRPr="00F748F2">
        <w:rPr>
          <w:b/>
          <w:bCs/>
          <w:iCs/>
          <w:sz w:val="24"/>
          <w:lang w:val="lt-LT"/>
        </w:rPr>
        <w:t>tūrinė etilo alkoholio koncentracija, proc.</w:t>
      </w:r>
      <w:r w:rsidR="007B0D89" w:rsidRPr="00F748F2">
        <w:rPr>
          <w:b/>
          <w:bCs/>
          <w:iCs/>
          <w:sz w:val="24"/>
          <w:lang w:val="lt-LT"/>
        </w:rPr>
        <w:t>:</w:t>
      </w:r>
      <w:r w:rsidR="00F10626" w:rsidRPr="00F748F2">
        <w:rPr>
          <w:bCs/>
          <w:i/>
          <w:iCs/>
          <w:sz w:val="24"/>
          <w:lang w:val="lt-LT"/>
        </w:rPr>
        <w:t xml:space="preserve"> </w:t>
      </w:r>
      <w:r w:rsidR="007B0D89" w:rsidRPr="00F748F2">
        <w:rPr>
          <w:bCs/>
          <w:i/>
          <w:iCs/>
          <w:sz w:val="24"/>
          <w:lang w:val="lt-LT"/>
        </w:rPr>
        <w:t xml:space="preserve">iki </w:t>
      </w:r>
      <w:r w:rsidR="007C21C6" w:rsidRPr="00F748F2">
        <w:rPr>
          <w:bCs/>
          <w:i/>
          <w:iCs/>
          <w:sz w:val="24"/>
          <w:lang w:val="lt-LT"/>
        </w:rPr>
        <w:t>7,5 proc. Išpilstomas alus, alaus mišiniai su nealkoholiniais gėrimais</w:t>
      </w:r>
      <w:r w:rsidR="00F748F2" w:rsidRPr="00F748F2">
        <w:rPr>
          <w:bCs/>
          <w:i/>
          <w:iCs/>
          <w:sz w:val="24"/>
          <w:lang w:val="lt-LT"/>
        </w:rPr>
        <w:t>, natūralios fermentacijos sidras</w:t>
      </w:r>
      <w:r w:rsidR="007B0D89" w:rsidRPr="00F748F2">
        <w:rPr>
          <w:bCs/>
          <w:i/>
          <w:iCs/>
          <w:sz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Prekybos alkoholiniais gėrimais vieta:</w:t>
      </w:r>
      <w:r w:rsidR="00A91740">
        <w:rPr>
          <w:b/>
          <w:bCs/>
          <w:iCs/>
          <w:sz w:val="24"/>
          <w:lang w:val="lt-LT"/>
        </w:rPr>
        <w:t xml:space="preserve"> </w:t>
      </w:r>
      <w:r w:rsidR="007B0D89" w:rsidRPr="007B0D89">
        <w:rPr>
          <w:bCs/>
          <w:i/>
          <w:iCs/>
          <w:sz w:val="24"/>
          <w:lang w:val="lt-LT"/>
        </w:rPr>
        <w:t>palapinė</w:t>
      </w:r>
      <w:r w:rsidR="007B0D89">
        <w:rPr>
          <w:bCs/>
          <w:i/>
          <w:iCs/>
          <w:sz w:val="24"/>
          <w:lang w:val="lt-LT"/>
        </w:rPr>
        <w:t xml:space="preserve">, </w:t>
      </w:r>
      <w:r w:rsidR="009A3057" w:rsidRPr="009A3057">
        <w:rPr>
          <w:bCs/>
          <w:i/>
          <w:iCs/>
          <w:sz w:val="24"/>
          <w:lang w:val="lt-LT"/>
        </w:rPr>
        <w:t xml:space="preserve">Šakių </w:t>
      </w:r>
      <w:r w:rsidR="00A91740">
        <w:rPr>
          <w:bCs/>
          <w:i/>
          <w:iCs/>
          <w:sz w:val="24"/>
          <w:lang w:val="lt-LT"/>
        </w:rPr>
        <w:t>miesto aikštė,</w:t>
      </w:r>
      <w:r w:rsidR="009A3057" w:rsidRPr="009A3057">
        <w:rPr>
          <w:bCs/>
          <w:i/>
          <w:iCs/>
          <w:sz w:val="24"/>
          <w:lang w:val="lt-LT"/>
        </w:rPr>
        <w:t>V. Kudirkos g.</w:t>
      </w:r>
      <w:r w:rsidR="00806341">
        <w:rPr>
          <w:bCs/>
          <w:i/>
          <w:iCs/>
          <w:sz w:val="24"/>
          <w:lang w:val="lt-LT"/>
        </w:rPr>
        <w:t xml:space="preserve"> Šakiai,</w:t>
      </w:r>
      <w:r w:rsidR="007B0D89">
        <w:rPr>
          <w:bCs/>
          <w:i/>
          <w:iCs/>
          <w:sz w:val="24"/>
          <w:lang w:val="lt-LT"/>
        </w:rPr>
        <w:t xml:space="preserve"> Šakių r. sav</w:t>
      </w:r>
      <w:r w:rsidR="00383103" w:rsidRPr="007B0D89">
        <w:rPr>
          <w:bCs/>
          <w:i/>
          <w:iCs/>
          <w:sz w:val="24"/>
          <w:lang w:val="lt-LT"/>
        </w:rPr>
        <w:t>.</w:t>
      </w:r>
      <w:r w:rsidR="00BB58D1" w:rsidRPr="007B0D89">
        <w:rPr>
          <w:bCs/>
          <w:i/>
          <w:iCs/>
          <w:sz w:val="24"/>
          <w:lang w:val="lt-LT"/>
        </w:rPr>
        <w:t xml:space="preserve"> </w:t>
      </w:r>
    </w:p>
    <w:p w:rsidR="009A3057" w:rsidRDefault="00864AAA" w:rsidP="009A3057">
      <w:pPr>
        <w:spacing w:line="276" w:lineRule="auto"/>
        <w:ind w:left="284"/>
        <w:jc w:val="both"/>
        <w:rPr>
          <w:bCs/>
          <w:i/>
          <w:iCs/>
          <w:sz w:val="24"/>
          <w:lang w:val="lt-LT"/>
        </w:rPr>
      </w:pPr>
      <w:r w:rsidRPr="007B0D89">
        <w:rPr>
          <w:b/>
          <w:sz w:val="24"/>
          <w:lang w:val="lt-LT"/>
        </w:rPr>
        <w:t>Prekybos alkoholiniais gėrimais laikas:</w:t>
      </w:r>
      <w:r w:rsidR="00383103" w:rsidRPr="007B0D89">
        <w:rPr>
          <w:b/>
          <w:sz w:val="24"/>
          <w:lang w:val="lt-LT"/>
        </w:rPr>
        <w:t xml:space="preserve"> </w:t>
      </w:r>
      <w:r w:rsidR="009A3057" w:rsidRPr="009A3057">
        <w:rPr>
          <w:b/>
          <w:i/>
          <w:iCs/>
          <w:sz w:val="24"/>
          <w:lang w:val="lt-LT"/>
        </w:rPr>
        <w:t>2019 m. rugpjūčio 23 d.</w:t>
      </w:r>
      <w:r w:rsidR="009A3057" w:rsidRPr="009A3057">
        <w:rPr>
          <w:bCs/>
          <w:i/>
          <w:iCs/>
          <w:sz w:val="24"/>
          <w:lang w:val="lt-LT"/>
        </w:rPr>
        <w:t xml:space="preserve"> nuo 10</w:t>
      </w:r>
      <w:r w:rsidR="007D444F">
        <w:rPr>
          <w:bCs/>
          <w:i/>
          <w:iCs/>
          <w:sz w:val="24"/>
          <w:lang w:val="lt-LT"/>
        </w:rPr>
        <w:t>.00</w:t>
      </w:r>
      <w:r w:rsidR="009A3057" w:rsidRPr="009A3057">
        <w:rPr>
          <w:bCs/>
          <w:i/>
          <w:iCs/>
          <w:sz w:val="24"/>
          <w:lang w:val="lt-LT"/>
        </w:rPr>
        <w:t xml:space="preserve"> iki 19</w:t>
      </w:r>
      <w:r w:rsidR="007D444F">
        <w:rPr>
          <w:bCs/>
          <w:i/>
          <w:iCs/>
          <w:sz w:val="24"/>
          <w:lang w:val="lt-LT"/>
        </w:rPr>
        <w:t>.00</w:t>
      </w:r>
      <w:r w:rsidR="009A3057" w:rsidRPr="009A3057">
        <w:rPr>
          <w:bCs/>
          <w:i/>
          <w:iCs/>
          <w:sz w:val="24"/>
          <w:lang w:val="lt-LT"/>
        </w:rPr>
        <w:t xml:space="preserve"> val. parduoti išsinešimui ir vartoti vietoje pilstant ir tik užtikrinant jų vartojimą vietoje. </w:t>
      </w:r>
    </w:p>
    <w:p w:rsidR="009A3057" w:rsidRDefault="009A3057" w:rsidP="009A3057">
      <w:pPr>
        <w:spacing w:line="276" w:lineRule="auto"/>
        <w:ind w:left="284"/>
        <w:jc w:val="both"/>
        <w:rPr>
          <w:bCs/>
          <w:i/>
          <w:iCs/>
          <w:sz w:val="24"/>
          <w:lang w:val="lt-LT"/>
        </w:rPr>
      </w:pPr>
      <w:r w:rsidRPr="009A3057">
        <w:rPr>
          <w:b/>
          <w:i/>
          <w:iCs/>
          <w:sz w:val="24"/>
          <w:lang w:val="lt-LT"/>
        </w:rPr>
        <w:t xml:space="preserve">2019 m. rugpjūčio 24 d. </w:t>
      </w:r>
      <w:r w:rsidRPr="009A3057">
        <w:rPr>
          <w:bCs/>
          <w:i/>
          <w:iCs/>
          <w:sz w:val="24"/>
          <w:lang w:val="lt-LT"/>
        </w:rPr>
        <w:t>parduoti išsinešimui nuo 10</w:t>
      </w:r>
      <w:r w:rsidR="007D444F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iki 16</w:t>
      </w:r>
      <w:r w:rsidR="007D444F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val., nuo 9</w:t>
      </w:r>
      <w:r w:rsidR="007D444F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iki 16</w:t>
      </w:r>
      <w:r w:rsidR="007D444F">
        <w:rPr>
          <w:bCs/>
          <w:i/>
          <w:iCs/>
          <w:sz w:val="24"/>
          <w:lang w:val="lt-LT"/>
        </w:rPr>
        <w:t>.00</w:t>
      </w:r>
      <w:r w:rsidRPr="009A3057">
        <w:rPr>
          <w:bCs/>
          <w:i/>
          <w:iCs/>
          <w:sz w:val="24"/>
          <w:lang w:val="lt-LT"/>
        </w:rPr>
        <w:t xml:space="preserve"> val. vartoti vietoje pilstant ir tik užtikrinant jų vartojimą vietoje.</w:t>
      </w:r>
    </w:p>
    <w:p w:rsidR="00383103" w:rsidRPr="007B0D89" w:rsidRDefault="00864AAA" w:rsidP="009A3057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Įmonės veiklos rūšis (prekyba ar viešasis maitinimas):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AA6F26">
        <w:rPr>
          <w:bCs/>
          <w:i/>
          <w:iCs/>
          <w:sz w:val="24"/>
          <w:lang w:val="lt-LT"/>
        </w:rPr>
        <w:t>viešasis maitinimas</w:t>
      </w:r>
      <w:r w:rsidR="00383103" w:rsidRPr="007B0D89">
        <w:rPr>
          <w:bCs/>
          <w:i/>
          <w:iCs/>
          <w:sz w:val="24"/>
          <w:lang w:val="lt-LT"/>
        </w:rPr>
        <w:t>.</w:t>
      </w:r>
    </w:p>
    <w:p w:rsidR="00383103" w:rsidRPr="007B0D89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Pardavimo būdas (vartoti vietoje, išsinešti):</w:t>
      </w:r>
      <w:r w:rsidR="00383103" w:rsidRPr="007B0D89">
        <w:rPr>
          <w:b/>
          <w:sz w:val="24"/>
          <w:lang w:val="lt-LT"/>
        </w:rPr>
        <w:t xml:space="preserve"> </w:t>
      </w:r>
      <w:r w:rsidR="00DA39F6" w:rsidRPr="007B0D89">
        <w:rPr>
          <w:i/>
          <w:sz w:val="24"/>
          <w:lang w:val="lt-LT"/>
        </w:rPr>
        <w:t>vartoti vietoje</w:t>
      </w:r>
      <w:r w:rsidR="00F748F2">
        <w:rPr>
          <w:i/>
          <w:sz w:val="24"/>
          <w:lang w:val="lt-LT"/>
        </w:rPr>
        <w:t xml:space="preserve"> ir išsinešti</w:t>
      </w:r>
      <w:r w:rsidR="00383103" w:rsidRPr="007B0D89">
        <w:rPr>
          <w:i/>
          <w:sz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Sandėlio, kuriame laikomi  ir paskirstomi alkoholiniai gėrimai, adresas</w:t>
      </w:r>
      <w:r w:rsidR="00362F7B">
        <w:rPr>
          <w:b/>
          <w:sz w:val="24"/>
          <w:lang w:val="lt-LT"/>
        </w:rPr>
        <w:t>:</w:t>
      </w:r>
      <w:bookmarkStart w:id="0" w:name="_GoBack"/>
      <w:bookmarkEnd w:id="0"/>
      <w:r w:rsidR="00315602" w:rsidRPr="00315602">
        <w:rPr>
          <w:i/>
          <w:iCs/>
          <w:sz w:val="24"/>
          <w:lang w:val="lt-LT"/>
        </w:rPr>
        <w:t xml:space="preserve"> </w:t>
      </w:r>
      <w:proofErr w:type="spellStart"/>
      <w:r w:rsidR="00AC2F44">
        <w:rPr>
          <w:i/>
          <w:iCs/>
          <w:sz w:val="24"/>
          <w:lang w:val="lt-LT"/>
        </w:rPr>
        <w:t>Dvareliškių</w:t>
      </w:r>
      <w:proofErr w:type="spellEnd"/>
      <w:r w:rsidR="00AC2F44">
        <w:rPr>
          <w:i/>
          <w:iCs/>
          <w:sz w:val="24"/>
          <w:lang w:val="lt-LT"/>
        </w:rPr>
        <w:t xml:space="preserve"> g. 12, Pasvalys, Pasvalio </w:t>
      </w:r>
      <w:r w:rsidR="0067303C">
        <w:rPr>
          <w:i/>
          <w:iCs/>
          <w:sz w:val="24"/>
          <w:lang w:val="lt-LT"/>
        </w:rPr>
        <w:t>r. sav.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i/>
          <w:sz w:val="24"/>
          <w:lang w:val="lt-LT"/>
        </w:rPr>
      </w:pPr>
      <w:r w:rsidRPr="007B0D89">
        <w:rPr>
          <w:b/>
          <w:sz w:val="24"/>
          <w:lang w:val="lt-LT"/>
        </w:rPr>
        <w:t>Licencijos galiojimo laikas:</w:t>
      </w:r>
      <w:r w:rsidR="00383103" w:rsidRPr="007B0D89">
        <w:rPr>
          <w:b/>
          <w:sz w:val="24"/>
          <w:lang w:val="lt-LT"/>
        </w:rPr>
        <w:t xml:space="preserve"> </w:t>
      </w:r>
      <w:r w:rsidR="009A3057" w:rsidRPr="009A3057">
        <w:rPr>
          <w:i/>
          <w:sz w:val="24"/>
          <w:lang w:val="lt-LT"/>
        </w:rPr>
        <w:t>nuo 2019 m. rugpjūčio 23 d. iki 2019 m. rugpjūčio 24 d. imtinai.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bCs/>
          <w:i/>
          <w:sz w:val="24"/>
          <w:lang w:val="lt-LT"/>
        </w:rPr>
      </w:pPr>
      <w:r w:rsidRPr="007B0D89">
        <w:rPr>
          <w:b/>
          <w:bCs/>
          <w:sz w:val="24"/>
          <w:lang w:val="lt-LT"/>
        </w:rPr>
        <w:t>Turimos licencijos verstis mažmenine</w:t>
      </w:r>
      <w:r w:rsidR="003E7DC4">
        <w:rPr>
          <w:b/>
          <w:bCs/>
          <w:sz w:val="24"/>
          <w:lang w:val="lt-LT"/>
        </w:rPr>
        <w:t xml:space="preserve"> prekyba alkoholiniais gėrimais</w:t>
      </w:r>
      <w:r w:rsidRPr="007B0D89">
        <w:rPr>
          <w:b/>
          <w:bCs/>
          <w:sz w:val="24"/>
          <w:lang w:val="lt-LT"/>
        </w:rPr>
        <w:t xml:space="preserve"> pavadinimas</w:t>
      </w:r>
      <w:r w:rsidR="003E7DC4">
        <w:rPr>
          <w:b/>
          <w:bCs/>
          <w:sz w:val="24"/>
          <w:lang w:val="lt-LT"/>
        </w:rPr>
        <w:t>,</w:t>
      </w:r>
      <w:r w:rsidRPr="007B0D89">
        <w:rPr>
          <w:b/>
          <w:bCs/>
          <w:sz w:val="24"/>
          <w:lang w:val="lt-LT"/>
        </w:rPr>
        <w:t xml:space="preserve"> išdavimo data</w:t>
      </w:r>
      <w:r w:rsidR="00383103" w:rsidRPr="007B0D89">
        <w:rPr>
          <w:b/>
          <w:bCs/>
          <w:sz w:val="24"/>
          <w:lang w:val="lt-LT"/>
        </w:rPr>
        <w:t>,</w:t>
      </w:r>
      <w:r w:rsidR="00383103" w:rsidRPr="007B0D89">
        <w:rPr>
          <w:i/>
          <w:sz w:val="24"/>
          <w:lang w:val="lt-LT"/>
        </w:rPr>
        <w:t xml:space="preserve"> </w:t>
      </w:r>
      <w:r w:rsidRPr="007B0D89">
        <w:rPr>
          <w:b/>
          <w:bCs/>
          <w:sz w:val="24"/>
          <w:lang w:val="lt-LT"/>
        </w:rPr>
        <w:t>išdavusi institucija:</w:t>
      </w:r>
      <w:r w:rsidR="00383103" w:rsidRPr="007B0D89">
        <w:rPr>
          <w:b/>
          <w:bCs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>Licencija</w:t>
      </w:r>
      <w:r w:rsidR="003E7DC4" w:rsidRPr="003E7DC4">
        <w:rPr>
          <w:bCs/>
          <w:i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 xml:space="preserve">verstis mažmenine prekyba </w:t>
      </w:r>
      <w:r w:rsidR="0067303C">
        <w:rPr>
          <w:bCs/>
          <w:i/>
          <w:sz w:val="24"/>
          <w:lang w:val="lt-LT"/>
        </w:rPr>
        <w:t>alumi, alaus mišiniais su nealkoholiniais gėrimais, natūralios fermentacijos sidru, kurio tūrinė etilo alkoholio koncentracija neviršija 8,5 procento</w:t>
      </w:r>
      <w:r w:rsidR="007B0D89" w:rsidRPr="007B0D89">
        <w:rPr>
          <w:bCs/>
          <w:i/>
          <w:sz w:val="24"/>
          <w:lang w:val="lt-LT"/>
        </w:rPr>
        <w:t>,</w:t>
      </w:r>
      <w:r w:rsidR="003E7DC4">
        <w:rPr>
          <w:bCs/>
          <w:i/>
          <w:sz w:val="24"/>
          <w:lang w:val="lt-LT"/>
        </w:rPr>
        <w:t xml:space="preserve"> </w:t>
      </w:r>
      <w:r w:rsidR="00CC4E55" w:rsidRPr="003E7DC4">
        <w:rPr>
          <w:bCs/>
          <w:i/>
          <w:sz w:val="24"/>
          <w:lang w:val="lt-LT"/>
        </w:rPr>
        <w:t xml:space="preserve">Nr. </w:t>
      </w:r>
      <w:r w:rsidR="00CC4E55">
        <w:rPr>
          <w:bCs/>
          <w:i/>
          <w:sz w:val="24"/>
          <w:lang w:val="lt-LT"/>
        </w:rPr>
        <w:t>298,</w:t>
      </w:r>
      <w:r w:rsidR="00CC4E55" w:rsidRPr="007B0D89">
        <w:rPr>
          <w:bCs/>
          <w:i/>
          <w:sz w:val="24"/>
          <w:lang w:val="lt-LT"/>
        </w:rPr>
        <w:t xml:space="preserve"> </w:t>
      </w:r>
      <w:r w:rsidR="00C84970">
        <w:rPr>
          <w:bCs/>
          <w:i/>
          <w:sz w:val="24"/>
          <w:lang w:val="lt-LT"/>
        </w:rPr>
        <w:t>20</w:t>
      </w:r>
      <w:r w:rsidR="00AC2F44">
        <w:rPr>
          <w:bCs/>
          <w:i/>
          <w:sz w:val="24"/>
          <w:lang w:val="lt-LT"/>
        </w:rPr>
        <w:t>09</w:t>
      </w:r>
      <w:r w:rsidR="00C84970">
        <w:rPr>
          <w:bCs/>
          <w:i/>
          <w:sz w:val="24"/>
          <w:lang w:val="lt-LT"/>
        </w:rPr>
        <w:t>-0</w:t>
      </w:r>
      <w:r w:rsidR="00AC2F44">
        <w:rPr>
          <w:bCs/>
          <w:i/>
          <w:sz w:val="24"/>
          <w:lang w:val="lt-LT"/>
        </w:rPr>
        <w:t>4</w:t>
      </w:r>
      <w:r w:rsidR="00C84970">
        <w:rPr>
          <w:bCs/>
          <w:i/>
          <w:sz w:val="24"/>
          <w:lang w:val="lt-LT"/>
        </w:rPr>
        <w:t>-</w:t>
      </w:r>
      <w:r w:rsidR="00AC2F44">
        <w:rPr>
          <w:bCs/>
          <w:i/>
          <w:sz w:val="24"/>
          <w:lang w:val="lt-LT"/>
        </w:rPr>
        <w:t>14</w:t>
      </w:r>
      <w:r w:rsidR="007B0D89" w:rsidRPr="007B0D89">
        <w:rPr>
          <w:bCs/>
          <w:i/>
          <w:sz w:val="24"/>
          <w:lang w:val="lt-LT"/>
        </w:rPr>
        <w:t xml:space="preserve">, </w:t>
      </w:r>
      <w:r w:rsidR="00AC2F44">
        <w:rPr>
          <w:bCs/>
          <w:i/>
          <w:sz w:val="24"/>
          <w:lang w:val="lt-LT"/>
        </w:rPr>
        <w:t>Pasvalio</w:t>
      </w:r>
      <w:r w:rsidR="00F91063">
        <w:rPr>
          <w:bCs/>
          <w:i/>
          <w:sz w:val="24"/>
          <w:lang w:val="lt-LT"/>
        </w:rPr>
        <w:t xml:space="preserve"> rajono savivaldybės administracija</w:t>
      </w:r>
      <w:r w:rsidR="00CB1823" w:rsidRPr="007B0D89">
        <w:rPr>
          <w:i/>
          <w:sz w:val="24"/>
          <w:lang w:val="lt-LT"/>
        </w:rPr>
        <w:t>.</w:t>
      </w:r>
    </w:p>
    <w:p w:rsidR="007B0D89" w:rsidRPr="007B0D89" w:rsidRDefault="00864AAA" w:rsidP="008839FD">
      <w:pPr>
        <w:spacing w:line="360" w:lineRule="auto"/>
        <w:ind w:left="284"/>
        <w:jc w:val="both"/>
        <w:rPr>
          <w:i/>
          <w:sz w:val="24"/>
          <w:szCs w:val="24"/>
          <w:lang w:val="lt-LT"/>
        </w:rPr>
      </w:pPr>
      <w:r w:rsidRPr="007B0D89">
        <w:rPr>
          <w:b/>
          <w:sz w:val="24"/>
          <w:szCs w:val="24"/>
          <w:lang w:val="lt-LT"/>
        </w:rPr>
        <w:t>Licencijos išdavimo data:</w:t>
      </w:r>
      <w:r w:rsidRPr="007B0D89">
        <w:rPr>
          <w:i/>
          <w:sz w:val="24"/>
          <w:szCs w:val="24"/>
          <w:lang w:val="lt-LT"/>
        </w:rPr>
        <w:t xml:space="preserve"> </w:t>
      </w:r>
      <w:r w:rsidR="000E3D86" w:rsidRPr="007B0D89">
        <w:rPr>
          <w:i/>
          <w:sz w:val="24"/>
          <w:szCs w:val="24"/>
          <w:lang w:val="lt-LT"/>
        </w:rPr>
        <w:t>201</w:t>
      </w:r>
      <w:r w:rsidR="008839FD">
        <w:rPr>
          <w:i/>
          <w:sz w:val="24"/>
          <w:szCs w:val="24"/>
          <w:lang w:val="lt-LT"/>
        </w:rPr>
        <w:t>9</w:t>
      </w:r>
      <w:r w:rsidR="00290D7F" w:rsidRPr="007B0D89">
        <w:rPr>
          <w:i/>
          <w:sz w:val="24"/>
          <w:szCs w:val="24"/>
          <w:lang w:val="lt-LT"/>
        </w:rPr>
        <w:t>-</w:t>
      </w:r>
      <w:r w:rsidR="008839FD">
        <w:rPr>
          <w:i/>
          <w:sz w:val="24"/>
          <w:szCs w:val="24"/>
          <w:lang w:val="lt-LT"/>
        </w:rPr>
        <w:t>0</w:t>
      </w:r>
      <w:r w:rsidR="009A3057">
        <w:rPr>
          <w:i/>
          <w:sz w:val="24"/>
          <w:szCs w:val="24"/>
          <w:lang w:val="lt-LT"/>
        </w:rPr>
        <w:t>8</w:t>
      </w:r>
      <w:r w:rsidR="00290D7F" w:rsidRPr="007B0D89">
        <w:rPr>
          <w:i/>
          <w:sz w:val="24"/>
          <w:szCs w:val="24"/>
          <w:lang w:val="lt-LT"/>
        </w:rPr>
        <w:t>-</w:t>
      </w:r>
    </w:p>
    <w:p w:rsidR="009A3057" w:rsidRPr="00B80735" w:rsidRDefault="00386368" w:rsidP="009A3057">
      <w:pPr>
        <w:pStyle w:val="Antrat3"/>
        <w:spacing w:line="240" w:lineRule="auto"/>
        <w:ind w:left="142"/>
        <w:rPr>
          <w:i/>
          <w:szCs w:val="24"/>
          <w:lang w:val="pt-BR"/>
        </w:rPr>
      </w:pPr>
      <w:r>
        <w:t xml:space="preserve">  </w:t>
      </w:r>
      <w:r w:rsidR="009A3057" w:rsidRPr="00CA5A48">
        <w:t xml:space="preserve">Administracijos direktorius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="009A3057">
        <w:t>Dainius Grincevičius</w:t>
      </w:r>
    </w:p>
    <w:p w:rsidR="009A3057" w:rsidRPr="000A4108" w:rsidRDefault="009A3057" w:rsidP="009A3057">
      <w:pPr>
        <w:rPr>
          <w:sz w:val="22"/>
          <w:szCs w:val="22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0A4108">
        <w:rPr>
          <w:sz w:val="22"/>
          <w:szCs w:val="22"/>
          <w:lang w:val="lt-LT"/>
        </w:rPr>
        <w:t>A.V.</w:t>
      </w:r>
    </w:p>
    <w:p w:rsidR="009A3057" w:rsidRPr="000A4108" w:rsidRDefault="009A3057" w:rsidP="009A3057">
      <w:pPr>
        <w:rPr>
          <w:lang w:val="lt-LT"/>
        </w:rPr>
      </w:pPr>
      <w:r>
        <w:rPr>
          <w:lang w:val="lt-LT"/>
        </w:rPr>
        <w:t xml:space="preserve">  </w:t>
      </w:r>
      <w:r w:rsidR="00CC4E55">
        <w:rPr>
          <w:lang w:val="lt-LT"/>
        </w:rPr>
        <w:t xml:space="preserve"> </w:t>
      </w:r>
      <w:r w:rsidRPr="000A4108">
        <w:rPr>
          <w:lang w:val="lt-LT"/>
        </w:rPr>
        <w:t>Parengė</w:t>
      </w:r>
    </w:p>
    <w:p w:rsidR="009A3057" w:rsidRPr="000A4108" w:rsidRDefault="009A3057" w:rsidP="009A3057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Biudžeto, turto ir strateginio planavimo</w:t>
      </w:r>
      <w:r>
        <w:rPr>
          <w:lang w:val="lt-LT"/>
        </w:rPr>
        <w:t xml:space="preserve"> </w:t>
      </w:r>
      <w:r w:rsidRPr="000A4108">
        <w:rPr>
          <w:lang w:val="lt-LT"/>
        </w:rPr>
        <w:t>skyriaus</w:t>
      </w:r>
    </w:p>
    <w:p w:rsidR="009A3057" w:rsidRPr="000A4108" w:rsidRDefault="009A3057" w:rsidP="009A3057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vyriausioji specialistė</w:t>
      </w:r>
    </w:p>
    <w:p w:rsidR="008839FD" w:rsidRPr="008839FD" w:rsidRDefault="009A3057" w:rsidP="009A3057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Ingrida Maksvytienė</w:t>
      </w:r>
    </w:p>
    <w:sectPr w:rsidR="008839FD" w:rsidRPr="008839FD" w:rsidSect="008839FD">
      <w:footerReference w:type="default" r:id="rId7"/>
      <w:pgSz w:w="11907" w:h="16840" w:code="9"/>
      <w:pgMar w:top="426" w:right="992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FAA" w:rsidRDefault="00CB3FAA">
      <w:r>
        <w:separator/>
      </w:r>
    </w:p>
  </w:endnote>
  <w:endnote w:type="continuationSeparator" w:id="0">
    <w:p w:rsidR="00CB3FAA" w:rsidRDefault="00CB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08" w:rsidRDefault="00485208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E6260">
      <w:rPr>
        <w:noProof/>
        <w:sz w:val="12"/>
      </w:rPr>
      <w:t>C:\Users\astaugaitis\Desktop\Alkoholio licenzijos\Joalda, Ustukių ūkis\1443 vienkartinė.docx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FAA" w:rsidRDefault="00CB3FAA">
      <w:r>
        <w:separator/>
      </w:r>
    </w:p>
  </w:footnote>
  <w:footnote w:type="continuationSeparator" w:id="0">
    <w:p w:rsidR="00CB3FAA" w:rsidRDefault="00CB3F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5315"/>
    <w:rsid w:val="00007D4E"/>
    <w:rsid w:val="00022102"/>
    <w:rsid w:val="00024785"/>
    <w:rsid w:val="00030CF1"/>
    <w:rsid w:val="00033D2C"/>
    <w:rsid w:val="000342DC"/>
    <w:rsid w:val="000356BD"/>
    <w:rsid w:val="00035740"/>
    <w:rsid w:val="000524F3"/>
    <w:rsid w:val="00077E25"/>
    <w:rsid w:val="000830B8"/>
    <w:rsid w:val="0008322B"/>
    <w:rsid w:val="00087DB7"/>
    <w:rsid w:val="00095F22"/>
    <w:rsid w:val="00096633"/>
    <w:rsid w:val="000A230A"/>
    <w:rsid w:val="000C0BCA"/>
    <w:rsid w:val="000E3D86"/>
    <w:rsid w:val="000F5259"/>
    <w:rsid w:val="001041C9"/>
    <w:rsid w:val="00113098"/>
    <w:rsid w:val="00115957"/>
    <w:rsid w:val="001350D7"/>
    <w:rsid w:val="00140957"/>
    <w:rsid w:val="00144564"/>
    <w:rsid w:val="00147179"/>
    <w:rsid w:val="00147996"/>
    <w:rsid w:val="0016708A"/>
    <w:rsid w:val="00174086"/>
    <w:rsid w:val="00185106"/>
    <w:rsid w:val="00192EC8"/>
    <w:rsid w:val="001B316C"/>
    <w:rsid w:val="001B3CF0"/>
    <w:rsid w:val="001B5C95"/>
    <w:rsid w:val="001C186C"/>
    <w:rsid w:val="001C4646"/>
    <w:rsid w:val="001F3407"/>
    <w:rsid w:val="00200650"/>
    <w:rsid w:val="00200E26"/>
    <w:rsid w:val="00201B87"/>
    <w:rsid w:val="00207AB6"/>
    <w:rsid w:val="00216C9B"/>
    <w:rsid w:val="002250DF"/>
    <w:rsid w:val="00231A24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0D7F"/>
    <w:rsid w:val="002B696E"/>
    <w:rsid w:val="002C00D6"/>
    <w:rsid w:val="002C090C"/>
    <w:rsid w:val="002C43A4"/>
    <w:rsid w:val="002E6642"/>
    <w:rsid w:val="00300409"/>
    <w:rsid w:val="00307360"/>
    <w:rsid w:val="003110D4"/>
    <w:rsid w:val="00313A07"/>
    <w:rsid w:val="00315602"/>
    <w:rsid w:val="0031757D"/>
    <w:rsid w:val="00321FA5"/>
    <w:rsid w:val="003276BD"/>
    <w:rsid w:val="0033089F"/>
    <w:rsid w:val="00332999"/>
    <w:rsid w:val="003505B1"/>
    <w:rsid w:val="00350BE6"/>
    <w:rsid w:val="003554F3"/>
    <w:rsid w:val="00362F7B"/>
    <w:rsid w:val="003720EE"/>
    <w:rsid w:val="00374642"/>
    <w:rsid w:val="00375172"/>
    <w:rsid w:val="00380CC2"/>
    <w:rsid w:val="00383103"/>
    <w:rsid w:val="00386368"/>
    <w:rsid w:val="003868A6"/>
    <w:rsid w:val="003A7206"/>
    <w:rsid w:val="003B0E16"/>
    <w:rsid w:val="003B455E"/>
    <w:rsid w:val="003C13B5"/>
    <w:rsid w:val="003C450B"/>
    <w:rsid w:val="003C64F9"/>
    <w:rsid w:val="003C7E3B"/>
    <w:rsid w:val="003D20F4"/>
    <w:rsid w:val="003D2898"/>
    <w:rsid w:val="003D5D11"/>
    <w:rsid w:val="003E4DA7"/>
    <w:rsid w:val="003E7DC4"/>
    <w:rsid w:val="003F06F3"/>
    <w:rsid w:val="00413E96"/>
    <w:rsid w:val="00415016"/>
    <w:rsid w:val="00421698"/>
    <w:rsid w:val="004244FD"/>
    <w:rsid w:val="004312DD"/>
    <w:rsid w:val="00432EDE"/>
    <w:rsid w:val="00435464"/>
    <w:rsid w:val="0043688B"/>
    <w:rsid w:val="00441022"/>
    <w:rsid w:val="004421C5"/>
    <w:rsid w:val="00442B19"/>
    <w:rsid w:val="00450988"/>
    <w:rsid w:val="0045356B"/>
    <w:rsid w:val="004552BA"/>
    <w:rsid w:val="00456528"/>
    <w:rsid w:val="004613DA"/>
    <w:rsid w:val="004779A9"/>
    <w:rsid w:val="0048056B"/>
    <w:rsid w:val="00485208"/>
    <w:rsid w:val="00490C18"/>
    <w:rsid w:val="004A635C"/>
    <w:rsid w:val="004A6B43"/>
    <w:rsid w:val="004A6F07"/>
    <w:rsid w:val="004C5870"/>
    <w:rsid w:val="004E58E8"/>
    <w:rsid w:val="004F0ACD"/>
    <w:rsid w:val="00501378"/>
    <w:rsid w:val="00505E2F"/>
    <w:rsid w:val="00515EAB"/>
    <w:rsid w:val="0051698B"/>
    <w:rsid w:val="0052178E"/>
    <w:rsid w:val="00531035"/>
    <w:rsid w:val="00531EC6"/>
    <w:rsid w:val="00532B45"/>
    <w:rsid w:val="005615B1"/>
    <w:rsid w:val="005627CC"/>
    <w:rsid w:val="005640F5"/>
    <w:rsid w:val="005758F0"/>
    <w:rsid w:val="005768B7"/>
    <w:rsid w:val="00584E33"/>
    <w:rsid w:val="00594A0A"/>
    <w:rsid w:val="005B19D3"/>
    <w:rsid w:val="005B3699"/>
    <w:rsid w:val="005B3B00"/>
    <w:rsid w:val="005C7311"/>
    <w:rsid w:val="005D3ED7"/>
    <w:rsid w:val="005D5F4F"/>
    <w:rsid w:val="005D675E"/>
    <w:rsid w:val="005E288D"/>
    <w:rsid w:val="005F5302"/>
    <w:rsid w:val="005F6EC8"/>
    <w:rsid w:val="005F75A5"/>
    <w:rsid w:val="00600E6D"/>
    <w:rsid w:val="006114C4"/>
    <w:rsid w:val="0062136C"/>
    <w:rsid w:val="00636EE3"/>
    <w:rsid w:val="00640649"/>
    <w:rsid w:val="00641075"/>
    <w:rsid w:val="00651651"/>
    <w:rsid w:val="00652628"/>
    <w:rsid w:val="0066030D"/>
    <w:rsid w:val="0066131B"/>
    <w:rsid w:val="00666EB0"/>
    <w:rsid w:val="0067303C"/>
    <w:rsid w:val="00675BC8"/>
    <w:rsid w:val="00677F9A"/>
    <w:rsid w:val="006844A6"/>
    <w:rsid w:val="00693DFA"/>
    <w:rsid w:val="00695009"/>
    <w:rsid w:val="006958E1"/>
    <w:rsid w:val="006A5F90"/>
    <w:rsid w:val="006B6C13"/>
    <w:rsid w:val="006D2195"/>
    <w:rsid w:val="006F2567"/>
    <w:rsid w:val="006F2831"/>
    <w:rsid w:val="006F35DC"/>
    <w:rsid w:val="006F6CA0"/>
    <w:rsid w:val="007000B1"/>
    <w:rsid w:val="007075C4"/>
    <w:rsid w:val="00712BB1"/>
    <w:rsid w:val="0071449A"/>
    <w:rsid w:val="00715FE9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B0D89"/>
    <w:rsid w:val="007C21C6"/>
    <w:rsid w:val="007D444F"/>
    <w:rsid w:val="007E1233"/>
    <w:rsid w:val="007F65AF"/>
    <w:rsid w:val="00802534"/>
    <w:rsid w:val="00806341"/>
    <w:rsid w:val="00814586"/>
    <w:rsid w:val="00815A3E"/>
    <w:rsid w:val="00817A57"/>
    <w:rsid w:val="00820D3F"/>
    <w:rsid w:val="00821584"/>
    <w:rsid w:val="00830CBF"/>
    <w:rsid w:val="00836F54"/>
    <w:rsid w:val="008379B1"/>
    <w:rsid w:val="00837A2A"/>
    <w:rsid w:val="008444D9"/>
    <w:rsid w:val="008479B7"/>
    <w:rsid w:val="0085529A"/>
    <w:rsid w:val="00862039"/>
    <w:rsid w:val="00864AAA"/>
    <w:rsid w:val="00864E99"/>
    <w:rsid w:val="008773C1"/>
    <w:rsid w:val="00877A22"/>
    <w:rsid w:val="00883796"/>
    <w:rsid w:val="008839FD"/>
    <w:rsid w:val="008B3DA5"/>
    <w:rsid w:val="008B754B"/>
    <w:rsid w:val="008C16AA"/>
    <w:rsid w:val="008C75E3"/>
    <w:rsid w:val="008F4974"/>
    <w:rsid w:val="009006E0"/>
    <w:rsid w:val="00901189"/>
    <w:rsid w:val="00902BCC"/>
    <w:rsid w:val="00905DA8"/>
    <w:rsid w:val="0090778C"/>
    <w:rsid w:val="00912A8A"/>
    <w:rsid w:val="009144A0"/>
    <w:rsid w:val="00915095"/>
    <w:rsid w:val="009411FA"/>
    <w:rsid w:val="00942AEA"/>
    <w:rsid w:val="00944B5A"/>
    <w:rsid w:val="00962E77"/>
    <w:rsid w:val="00991AF5"/>
    <w:rsid w:val="009A14FA"/>
    <w:rsid w:val="009A3057"/>
    <w:rsid w:val="009A4991"/>
    <w:rsid w:val="009B4134"/>
    <w:rsid w:val="009B4B93"/>
    <w:rsid w:val="009C60B8"/>
    <w:rsid w:val="009C7DD1"/>
    <w:rsid w:val="009E01E6"/>
    <w:rsid w:val="009F0ADC"/>
    <w:rsid w:val="009F3805"/>
    <w:rsid w:val="009F6276"/>
    <w:rsid w:val="00A118CB"/>
    <w:rsid w:val="00A12950"/>
    <w:rsid w:val="00A2351D"/>
    <w:rsid w:val="00A31905"/>
    <w:rsid w:val="00A35368"/>
    <w:rsid w:val="00A40849"/>
    <w:rsid w:val="00A4284A"/>
    <w:rsid w:val="00A509EF"/>
    <w:rsid w:val="00A55EC7"/>
    <w:rsid w:val="00A626D1"/>
    <w:rsid w:val="00A62B5F"/>
    <w:rsid w:val="00A63133"/>
    <w:rsid w:val="00A63314"/>
    <w:rsid w:val="00A6382F"/>
    <w:rsid w:val="00A65808"/>
    <w:rsid w:val="00A66C2D"/>
    <w:rsid w:val="00A8296D"/>
    <w:rsid w:val="00A91740"/>
    <w:rsid w:val="00A957B2"/>
    <w:rsid w:val="00AA0733"/>
    <w:rsid w:val="00AA6F26"/>
    <w:rsid w:val="00AA76A8"/>
    <w:rsid w:val="00AC10E6"/>
    <w:rsid w:val="00AC149D"/>
    <w:rsid w:val="00AC2F44"/>
    <w:rsid w:val="00AD2D3B"/>
    <w:rsid w:val="00AD4864"/>
    <w:rsid w:val="00AD4B48"/>
    <w:rsid w:val="00AD4CD1"/>
    <w:rsid w:val="00AD5D17"/>
    <w:rsid w:val="00AE6AB1"/>
    <w:rsid w:val="00AF2992"/>
    <w:rsid w:val="00AF589C"/>
    <w:rsid w:val="00B00443"/>
    <w:rsid w:val="00B01C82"/>
    <w:rsid w:val="00B03DD0"/>
    <w:rsid w:val="00B12811"/>
    <w:rsid w:val="00B1548E"/>
    <w:rsid w:val="00B23935"/>
    <w:rsid w:val="00B23CEA"/>
    <w:rsid w:val="00B24B96"/>
    <w:rsid w:val="00B250DB"/>
    <w:rsid w:val="00B264CA"/>
    <w:rsid w:val="00B265E2"/>
    <w:rsid w:val="00B33153"/>
    <w:rsid w:val="00B45C2C"/>
    <w:rsid w:val="00B61A0A"/>
    <w:rsid w:val="00B7024F"/>
    <w:rsid w:val="00B7372C"/>
    <w:rsid w:val="00B77C55"/>
    <w:rsid w:val="00B87CF5"/>
    <w:rsid w:val="00B97537"/>
    <w:rsid w:val="00BA6EC2"/>
    <w:rsid w:val="00BB305C"/>
    <w:rsid w:val="00BB58D1"/>
    <w:rsid w:val="00BC56F5"/>
    <w:rsid w:val="00BD7E0D"/>
    <w:rsid w:val="00BE4FD0"/>
    <w:rsid w:val="00BE56CD"/>
    <w:rsid w:val="00BE7F4D"/>
    <w:rsid w:val="00BF4F54"/>
    <w:rsid w:val="00C04D22"/>
    <w:rsid w:val="00C1063C"/>
    <w:rsid w:val="00C30A4A"/>
    <w:rsid w:val="00C52B5A"/>
    <w:rsid w:val="00C65B00"/>
    <w:rsid w:val="00C67C5D"/>
    <w:rsid w:val="00C778D1"/>
    <w:rsid w:val="00C84970"/>
    <w:rsid w:val="00CA1A6D"/>
    <w:rsid w:val="00CA4194"/>
    <w:rsid w:val="00CA4360"/>
    <w:rsid w:val="00CA5A48"/>
    <w:rsid w:val="00CA6935"/>
    <w:rsid w:val="00CA7C21"/>
    <w:rsid w:val="00CB1823"/>
    <w:rsid w:val="00CB3FAA"/>
    <w:rsid w:val="00CC0D25"/>
    <w:rsid w:val="00CC263F"/>
    <w:rsid w:val="00CC4E55"/>
    <w:rsid w:val="00CD00CB"/>
    <w:rsid w:val="00CD0DF9"/>
    <w:rsid w:val="00CE3FB5"/>
    <w:rsid w:val="00CE6462"/>
    <w:rsid w:val="00CF206A"/>
    <w:rsid w:val="00CF4B2E"/>
    <w:rsid w:val="00D04C95"/>
    <w:rsid w:val="00D13DB2"/>
    <w:rsid w:val="00D13F82"/>
    <w:rsid w:val="00D31F76"/>
    <w:rsid w:val="00D377B9"/>
    <w:rsid w:val="00D42B49"/>
    <w:rsid w:val="00D45158"/>
    <w:rsid w:val="00D455C1"/>
    <w:rsid w:val="00D52C57"/>
    <w:rsid w:val="00D97581"/>
    <w:rsid w:val="00DA0633"/>
    <w:rsid w:val="00DA39F6"/>
    <w:rsid w:val="00DE2C68"/>
    <w:rsid w:val="00DE6260"/>
    <w:rsid w:val="00DF377C"/>
    <w:rsid w:val="00E21D94"/>
    <w:rsid w:val="00E22C27"/>
    <w:rsid w:val="00E243F7"/>
    <w:rsid w:val="00E33B96"/>
    <w:rsid w:val="00E33C9E"/>
    <w:rsid w:val="00E43652"/>
    <w:rsid w:val="00E47345"/>
    <w:rsid w:val="00E50F6C"/>
    <w:rsid w:val="00E65BA0"/>
    <w:rsid w:val="00E668E1"/>
    <w:rsid w:val="00E6768C"/>
    <w:rsid w:val="00E72A46"/>
    <w:rsid w:val="00E773D0"/>
    <w:rsid w:val="00E8045A"/>
    <w:rsid w:val="00E8153B"/>
    <w:rsid w:val="00E952C3"/>
    <w:rsid w:val="00EA6C2B"/>
    <w:rsid w:val="00EB4351"/>
    <w:rsid w:val="00EB7172"/>
    <w:rsid w:val="00EC58A8"/>
    <w:rsid w:val="00EE15F6"/>
    <w:rsid w:val="00EE6FA2"/>
    <w:rsid w:val="00EF52BB"/>
    <w:rsid w:val="00F038DD"/>
    <w:rsid w:val="00F07C7A"/>
    <w:rsid w:val="00F10626"/>
    <w:rsid w:val="00F16CE4"/>
    <w:rsid w:val="00F21C38"/>
    <w:rsid w:val="00F3234A"/>
    <w:rsid w:val="00F37C2B"/>
    <w:rsid w:val="00F40234"/>
    <w:rsid w:val="00F52997"/>
    <w:rsid w:val="00F67C4C"/>
    <w:rsid w:val="00F67D0B"/>
    <w:rsid w:val="00F748F2"/>
    <w:rsid w:val="00F82812"/>
    <w:rsid w:val="00F842CC"/>
    <w:rsid w:val="00F90A09"/>
    <w:rsid w:val="00F91063"/>
    <w:rsid w:val="00F92541"/>
    <w:rsid w:val="00F957B2"/>
    <w:rsid w:val="00FA0D4A"/>
    <w:rsid w:val="00FA5540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E01BC4-6FCA-4ADE-93F9-EA3308BA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11</TotalTime>
  <Pages>1</Pages>
  <Words>1349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Ingrida Maksvytienė</cp:lastModifiedBy>
  <cp:revision>11</cp:revision>
  <cp:lastPrinted>2019-03-20T13:44:00Z</cp:lastPrinted>
  <dcterms:created xsi:type="dcterms:W3CDTF">2019-05-21T10:41:00Z</dcterms:created>
  <dcterms:modified xsi:type="dcterms:W3CDTF">2019-08-19T15:42:00Z</dcterms:modified>
</cp:coreProperties>
</file>