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CFE47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864AAA" w:rsidRPr="00582384" w:rsidRDefault="00864AAA">
      <w:pPr>
        <w:pStyle w:val="Pagrindinistekstas"/>
        <w:rPr>
          <w:lang w:val="lt-LT"/>
        </w:rPr>
      </w:pPr>
      <w:r w:rsidRPr="00582384">
        <w:rPr>
          <w:lang w:val="lt-LT"/>
        </w:rPr>
        <w:t>PREKYBA ALUMI, ALAUS MIŠINIAIS SU NEALKOHOLINIAIS GĖRIMAIS, NATŪR</w:t>
      </w:r>
      <w:r w:rsidR="00380CC2" w:rsidRPr="00582384">
        <w:rPr>
          <w:lang w:val="lt-LT"/>
        </w:rPr>
        <w:t>ALIOS FERMENTACIJOS SIDRU, KURIŲ</w:t>
      </w:r>
      <w:r w:rsidRPr="00582384">
        <w:rPr>
          <w:lang w:val="lt-LT"/>
        </w:rPr>
        <w:t xml:space="preserve"> TŪRINĖ ETILO ALKOHOLIO KONCENTRACIJA NEVIRŠIJA </w:t>
      </w:r>
      <w:r w:rsidR="00C8690F">
        <w:rPr>
          <w:lang w:val="lt-LT"/>
        </w:rPr>
        <w:t>7,5</w:t>
      </w:r>
      <w:r w:rsidR="00380CC2" w:rsidRPr="00582384">
        <w:rPr>
          <w:lang w:val="lt-LT"/>
        </w:rPr>
        <w:t xml:space="preserve"> PR</w:t>
      </w:r>
      <w:r w:rsidR="00C8690F">
        <w:rPr>
          <w:lang w:val="lt-LT"/>
        </w:rPr>
        <w:t>OCENTO</w:t>
      </w:r>
      <w:r w:rsidR="00380CC2" w:rsidRPr="00582384">
        <w:rPr>
          <w:lang w:val="lt-LT"/>
        </w:rPr>
        <w:t xml:space="preserve"> MASINIUOSE RENGINIUOSE</w:t>
      </w:r>
      <w:r w:rsidRPr="00582384">
        <w:rPr>
          <w:lang w:val="lt-LT"/>
        </w:rPr>
        <w:t xml:space="preserve"> IR MUGĖSE</w:t>
      </w:r>
    </w:p>
    <w:p w:rsidR="00864AAA" w:rsidRPr="00582384" w:rsidRDefault="00864AAA">
      <w:pPr>
        <w:jc w:val="center"/>
        <w:rPr>
          <w:b/>
          <w:bCs/>
          <w:sz w:val="28"/>
          <w:lang w:val="pt-BR"/>
        </w:rPr>
      </w:pPr>
      <w:r>
        <w:rPr>
          <w:b/>
          <w:bCs/>
          <w:sz w:val="28"/>
        </w:rPr>
        <w:t xml:space="preserve">Nr. </w:t>
      </w:r>
      <w:r w:rsidR="00966067">
        <w:rPr>
          <w:b/>
          <w:bCs/>
          <w:sz w:val="28"/>
        </w:rPr>
        <w:t>14</w:t>
      </w:r>
      <w:r w:rsidR="006E1FAE">
        <w:rPr>
          <w:b/>
          <w:bCs/>
          <w:sz w:val="28"/>
        </w:rPr>
        <w:t>8</w:t>
      </w:r>
      <w:r w:rsidR="007C7CB8">
        <w:rPr>
          <w:b/>
          <w:bCs/>
          <w:sz w:val="28"/>
        </w:rPr>
        <w:t>4</w:t>
      </w:r>
      <w:r w:rsidR="002519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603F82" w:rsidRDefault="00864AAA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673586" w:rsidRPr="00603F82">
        <w:rPr>
          <w:b/>
          <w:i/>
          <w:sz w:val="26"/>
          <w:szCs w:val="26"/>
          <w:lang w:val="lt-LT"/>
        </w:rPr>
        <w:t>D.</w:t>
      </w:r>
      <w:r w:rsidR="002E34A4">
        <w:rPr>
          <w:b/>
          <w:i/>
          <w:sz w:val="26"/>
          <w:szCs w:val="26"/>
          <w:lang w:val="lt-LT"/>
        </w:rPr>
        <w:t xml:space="preserve"> </w:t>
      </w:r>
      <w:r w:rsidR="00673586" w:rsidRPr="00603F82">
        <w:rPr>
          <w:b/>
          <w:i/>
          <w:sz w:val="26"/>
          <w:szCs w:val="26"/>
          <w:lang w:val="lt-LT"/>
        </w:rPr>
        <w:t>Kriščiūno individuali įmonė</w:t>
      </w:r>
    </w:p>
    <w:p w:rsidR="00271509" w:rsidRPr="00603F82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i/>
          <w:sz w:val="24"/>
          <w:lang w:val="lt-LT"/>
        </w:rPr>
        <w:t xml:space="preserve"> </w:t>
      </w:r>
      <w:r w:rsidR="00864AAA" w:rsidRPr="00603F82">
        <w:rPr>
          <w:b/>
          <w:bCs/>
          <w:i/>
          <w:sz w:val="24"/>
          <w:lang w:val="lt-LT"/>
        </w:rPr>
        <w:t xml:space="preserve">     </w:t>
      </w:r>
      <w:r w:rsidR="00864AAA" w:rsidRPr="00603F82">
        <w:rPr>
          <w:b/>
          <w:bCs/>
          <w:i/>
          <w:iCs/>
          <w:sz w:val="24"/>
          <w:lang w:val="lt-LT"/>
        </w:rPr>
        <w:t>teisinė forma</w:t>
      </w:r>
      <w:r w:rsidR="00DA39F6" w:rsidRPr="00603F82">
        <w:rPr>
          <w:b/>
          <w:bCs/>
          <w:i/>
          <w:iCs/>
          <w:sz w:val="24"/>
          <w:lang w:val="lt-LT"/>
        </w:rPr>
        <w:tab/>
      </w:r>
      <w:r w:rsidR="00673586" w:rsidRPr="00603F82">
        <w:rPr>
          <w:bCs/>
          <w:i/>
          <w:iCs/>
          <w:sz w:val="24"/>
          <w:lang w:val="lt-LT"/>
        </w:rPr>
        <w:t>Individuali įmonė</w:t>
      </w:r>
      <w:r w:rsidR="00673586" w:rsidRPr="00603F82">
        <w:rPr>
          <w:b/>
          <w:bCs/>
          <w:i/>
          <w:iCs/>
          <w:sz w:val="24"/>
          <w:lang w:val="lt-LT"/>
        </w:rPr>
        <w:t xml:space="preserve"> </w:t>
      </w:r>
    </w:p>
    <w:p w:rsidR="00271509" w:rsidRPr="00603F82" w:rsidRDefault="00864AAA" w:rsidP="00271509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kodas</w:t>
      </w:r>
      <w:r w:rsidR="00DA39F6" w:rsidRPr="00603F82">
        <w:rPr>
          <w:b/>
          <w:i/>
          <w:sz w:val="24"/>
          <w:lang w:val="lt-LT"/>
        </w:rPr>
        <w:tab/>
      </w:r>
      <w:r w:rsidR="00DA39F6" w:rsidRPr="00603F82">
        <w:rPr>
          <w:b/>
          <w:i/>
          <w:sz w:val="24"/>
          <w:lang w:val="lt-LT"/>
        </w:rPr>
        <w:tab/>
      </w:r>
      <w:r w:rsidR="00673586" w:rsidRPr="0035620B">
        <w:rPr>
          <w:b/>
          <w:bCs/>
          <w:i/>
          <w:sz w:val="24"/>
          <w:lang w:val="lt-LT"/>
        </w:rPr>
        <w:t>16809448</w:t>
      </w:r>
      <w:r w:rsidR="00FB6C3E">
        <w:rPr>
          <w:b/>
          <w:bCs/>
          <w:i/>
          <w:sz w:val="24"/>
          <w:lang w:val="lt-LT"/>
        </w:rPr>
        <w:t>0</w:t>
      </w:r>
    </w:p>
    <w:p w:rsidR="00271509" w:rsidRPr="00603F82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</w:t>
      </w:r>
      <w:r w:rsidRPr="00603F82">
        <w:rPr>
          <w:b/>
          <w:i/>
          <w:iCs/>
          <w:sz w:val="24"/>
          <w:lang w:val="lt-LT"/>
        </w:rPr>
        <w:t>buveinė</w:t>
      </w:r>
      <w:r w:rsidR="00DA39F6" w:rsidRPr="00603F82">
        <w:rPr>
          <w:b/>
          <w:i/>
          <w:iCs/>
          <w:sz w:val="24"/>
          <w:lang w:val="lt-LT"/>
        </w:rPr>
        <w:tab/>
      </w:r>
      <w:r w:rsidR="00DA39F6" w:rsidRPr="00603F82">
        <w:rPr>
          <w:b/>
          <w:i/>
          <w:iCs/>
          <w:sz w:val="24"/>
          <w:lang w:val="lt-LT"/>
        </w:rPr>
        <w:tab/>
      </w:r>
      <w:r w:rsidR="00D20CE9" w:rsidRPr="00603F82">
        <w:rPr>
          <w:i/>
          <w:iCs/>
          <w:sz w:val="24"/>
          <w:lang w:val="lt-LT"/>
        </w:rPr>
        <w:t>Pakruojo r. sav.</w:t>
      </w:r>
      <w:r w:rsidR="00D20CE9">
        <w:rPr>
          <w:i/>
          <w:iCs/>
          <w:sz w:val="24"/>
          <w:lang w:val="lt-LT"/>
        </w:rPr>
        <w:t>,</w:t>
      </w:r>
      <w:r w:rsidR="00D20CE9" w:rsidRPr="00603F82">
        <w:rPr>
          <w:b/>
          <w:i/>
          <w:iCs/>
          <w:sz w:val="24"/>
          <w:lang w:val="lt-LT"/>
        </w:rPr>
        <w:t xml:space="preserve"> </w:t>
      </w:r>
      <w:r w:rsidR="00D20CE9" w:rsidRPr="00603F82">
        <w:rPr>
          <w:i/>
          <w:iCs/>
          <w:sz w:val="24"/>
          <w:lang w:val="lt-LT"/>
        </w:rPr>
        <w:t xml:space="preserve">Rozalimas, </w:t>
      </w:r>
      <w:r w:rsidR="00D20CE9">
        <w:rPr>
          <w:i/>
          <w:iCs/>
          <w:sz w:val="24"/>
          <w:lang w:val="lt-LT"/>
        </w:rPr>
        <w:t>Pievų g. 1</w:t>
      </w:r>
    </w:p>
    <w:p w:rsidR="000C0633" w:rsidRPr="00603F82" w:rsidRDefault="00864AAA" w:rsidP="00225331">
      <w:pPr>
        <w:jc w:val="both"/>
        <w:rPr>
          <w:b/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Leidžiamų parduoti alkoholinių gėrimų grupės:</w:t>
      </w:r>
      <w:r w:rsidR="006A5F90" w:rsidRPr="00603F82">
        <w:rPr>
          <w:bCs/>
          <w:i/>
          <w:sz w:val="24"/>
          <w:szCs w:val="24"/>
          <w:lang w:val="lt-LT"/>
        </w:rPr>
        <w:t xml:space="preserve"> </w:t>
      </w:r>
      <w:r w:rsidR="00392D9F" w:rsidRPr="00603F82">
        <w:rPr>
          <w:bCs/>
          <w:i/>
          <w:sz w:val="24"/>
          <w:szCs w:val="24"/>
          <w:lang w:val="lt-LT"/>
        </w:rPr>
        <w:t>A</w:t>
      </w:r>
      <w:r w:rsidR="00911496" w:rsidRPr="00603F82">
        <w:rPr>
          <w:bCs/>
          <w:i/>
          <w:sz w:val="24"/>
          <w:szCs w:val="24"/>
          <w:lang w:val="lt-LT"/>
        </w:rPr>
        <w:t>lus</w:t>
      </w:r>
      <w:r w:rsidR="00E34A43">
        <w:rPr>
          <w:bCs/>
          <w:i/>
          <w:sz w:val="24"/>
          <w:szCs w:val="24"/>
          <w:lang w:val="lt-LT"/>
        </w:rPr>
        <w:t xml:space="preserve">. </w:t>
      </w:r>
      <w:r w:rsidR="00392D9F" w:rsidRPr="00603F82">
        <w:rPr>
          <w:bCs/>
          <w:i/>
          <w:sz w:val="24"/>
          <w:szCs w:val="24"/>
          <w:lang w:val="lt-LT"/>
        </w:rPr>
        <w:t xml:space="preserve"> </w:t>
      </w:r>
    </w:p>
    <w:p w:rsidR="005972D8" w:rsidRPr="00603F82" w:rsidRDefault="00864AAA" w:rsidP="00225331">
      <w:pPr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Maksimali </w:t>
      </w:r>
      <w:r w:rsidRPr="00603F82">
        <w:rPr>
          <w:i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>tūrinė etilo alkoholio koncentracija, proc.</w:t>
      </w:r>
      <w:r w:rsidR="00F10626" w:rsidRPr="00603F82">
        <w:rPr>
          <w:bCs/>
          <w:i/>
          <w:iCs/>
          <w:sz w:val="24"/>
          <w:lang w:val="lt-LT"/>
        </w:rPr>
        <w:t xml:space="preserve"> 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iki</w:t>
      </w:r>
      <w:r w:rsidR="00C8690F" w:rsidRPr="00603F82">
        <w:rPr>
          <w:bCs/>
          <w:i/>
          <w:iCs/>
          <w:sz w:val="24"/>
          <w:lang w:val="lt-LT"/>
        </w:rPr>
        <w:t xml:space="preserve"> 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  <w:r w:rsidR="00F10626" w:rsidRPr="00603F82">
        <w:rPr>
          <w:b/>
          <w:bCs/>
          <w:i/>
          <w:iCs/>
          <w:sz w:val="24"/>
          <w:lang w:val="lt-LT"/>
        </w:rPr>
        <w:t xml:space="preserve"> </w:t>
      </w:r>
      <w:r w:rsidR="00F10626" w:rsidRPr="00603F82">
        <w:rPr>
          <w:bCs/>
          <w:i/>
          <w:iCs/>
          <w:sz w:val="24"/>
          <w:lang w:val="lt-LT"/>
        </w:rPr>
        <w:t>Išpilstomi</w:t>
      </w:r>
      <w:r w:rsidR="005972D8" w:rsidRPr="00603F82">
        <w:rPr>
          <w:bCs/>
          <w:i/>
          <w:iCs/>
          <w:sz w:val="24"/>
          <w:lang w:val="lt-LT"/>
        </w:rPr>
        <w:t xml:space="preserve"> </w:t>
      </w:r>
      <w:r w:rsidR="00380CC2" w:rsidRPr="00603F82">
        <w:rPr>
          <w:bCs/>
          <w:i/>
          <w:iCs/>
          <w:sz w:val="24"/>
          <w:lang w:val="lt-LT"/>
        </w:rPr>
        <w:t>a</w:t>
      </w:r>
      <w:r w:rsidR="005F75A5" w:rsidRPr="00603F82">
        <w:rPr>
          <w:bCs/>
          <w:i/>
          <w:iCs/>
          <w:sz w:val="24"/>
          <w:lang w:val="lt-LT"/>
        </w:rPr>
        <w:t>lus, alaus mišini</w:t>
      </w:r>
      <w:r w:rsidR="00C8690F" w:rsidRPr="00603F82">
        <w:rPr>
          <w:bCs/>
          <w:i/>
          <w:iCs/>
          <w:sz w:val="24"/>
          <w:lang w:val="lt-LT"/>
        </w:rPr>
        <w:t xml:space="preserve">ai su </w:t>
      </w:r>
    </w:p>
    <w:p w:rsidR="00864AAA" w:rsidRPr="00603F82" w:rsidRDefault="005972D8" w:rsidP="00225331">
      <w:pPr>
        <w:jc w:val="both"/>
        <w:rPr>
          <w:bCs/>
          <w:i/>
          <w:iCs/>
          <w:sz w:val="24"/>
          <w:lang w:val="lt-LT"/>
        </w:rPr>
      </w:pPr>
      <w:r w:rsidRPr="00603F82">
        <w:rPr>
          <w:bCs/>
          <w:i/>
          <w:iCs/>
          <w:sz w:val="24"/>
          <w:lang w:val="lt-LT"/>
        </w:rPr>
        <w:t xml:space="preserve">     </w:t>
      </w:r>
      <w:r w:rsidR="00C8690F" w:rsidRPr="00603F82">
        <w:rPr>
          <w:bCs/>
          <w:i/>
          <w:iCs/>
          <w:sz w:val="24"/>
          <w:lang w:val="lt-LT"/>
        </w:rPr>
        <w:t>nealkoholiniais gėrimais</w:t>
      </w:r>
      <w:r w:rsidR="00F10626" w:rsidRPr="00603F82">
        <w:rPr>
          <w:bCs/>
          <w:i/>
          <w:iCs/>
          <w:sz w:val="24"/>
          <w:lang w:val="lt-LT"/>
        </w:rPr>
        <w:t xml:space="preserve"> - neviršija </w:t>
      </w:r>
      <w:r w:rsidR="00C8690F" w:rsidRPr="00603F82">
        <w:rPr>
          <w:bCs/>
          <w:i/>
          <w:iCs/>
          <w:sz w:val="24"/>
          <w:lang w:val="lt-LT"/>
        </w:rPr>
        <w:t>7,5</w:t>
      </w:r>
      <w:r w:rsidR="00F10626" w:rsidRPr="00603F82">
        <w:rPr>
          <w:bCs/>
          <w:i/>
          <w:iCs/>
          <w:sz w:val="24"/>
          <w:lang w:val="lt-LT"/>
        </w:rPr>
        <w:t xml:space="preserve"> proc.</w:t>
      </w:r>
    </w:p>
    <w:p w:rsidR="009F55D3" w:rsidRPr="009F55D3" w:rsidRDefault="006B67AE" w:rsidP="00225331">
      <w:pPr>
        <w:ind w:left="284" w:hanging="284"/>
        <w:rPr>
          <w:i/>
          <w:sz w:val="24"/>
          <w:lang w:val="lt-LT"/>
        </w:rPr>
      </w:pPr>
      <w:r>
        <w:rPr>
          <w:b/>
          <w:bCs/>
          <w:i/>
          <w:iCs/>
          <w:sz w:val="24"/>
          <w:lang w:val="lt-LT"/>
        </w:rPr>
        <w:t xml:space="preserve">    </w:t>
      </w:r>
      <w:r w:rsidR="00B93188" w:rsidRPr="00B93188">
        <w:rPr>
          <w:b/>
          <w:bCs/>
          <w:i/>
          <w:iCs/>
          <w:sz w:val="24"/>
          <w:lang w:val="lt-LT"/>
        </w:rPr>
        <w:t>Prekybos alkoholiniais gėrimais vieta:</w:t>
      </w:r>
      <w:r w:rsidR="00B93188">
        <w:rPr>
          <w:b/>
          <w:bCs/>
          <w:i/>
          <w:iCs/>
          <w:sz w:val="24"/>
          <w:lang w:val="lt-LT"/>
        </w:rPr>
        <w:t xml:space="preserve"> </w:t>
      </w:r>
      <w:r w:rsidR="00B93188">
        <w:rPr>
          <w:bCs/>
          <w:i/>
          <w:iCs/>
          <w:sz w:val="24"/>
          <w:lang w:val="lt-LT"/>
        </w:rPr>
        <w:t>palapinė, Šakių miesto aikštė, V. Kudirkos g. Šakiai, Šakių r. sav.</w:t>
      </w:r>
      <w:r w:rsidR="00864AAA" w:rsidRPr="00603F82">
        <w:rPr>
          <w:b/>
          <w:i/>
          <w:sz w:val="24"/>
          <w:lang w:val="lt-LT"/>
        </w:rPr>
        <w:t xml:space="preserve">    </w:t>
      </w:r>
      <w:r>
        <w:rPr>
          <w:b/>
          <w:i/>
          <w:sz w:val="24"/>
          <w:lang w:val="lt-LT"/>
        </w:rPr>
        <w:t xml:space="preserve">  </w:t>
      </w:r>
      <w:r w:rsidR="009F55D3" w:rsidRPr="009F55D3">
        <w:rPr>
          <w:b/>
          <w:bCs/>
          <w:i/>
          <w:sz w:val="24"/>
          <w:lang w:val="lt-LT"/>
        </w:rPr>
        <w:t xml:space="preserve">Prekybos alkoholiniais gėrimais laikas: 2019 m. rugpjūčio 23 d. </w:t>
      </w:r>
      <w:r w:rsidR="009F55D3" w:rsidRPr="009F55D3">
        <w:rPr>
          <w:i/>
          <w:sz w:val="24"/>
          <w:lang w:val="lt-LT"/>
        </w:rPr>
        <w:t>nuo 10</w:t>
      </w:r>
      <w:r w:rsidR="00A1033B">
        <w:rPr>
          <w:i/>
          <w:sz w:val="24"/>
          <w:lang w:val="lt-LT"/>
        </w:rPr>
        <w:t>.00</w:t>
      </w:r>
      <w:r w:rsidR="009F55D3" w:rsidRPr="009F55D3">
        <w:rPr>
          <w:i/>
          <w:sz w:val="24"/>
          <w:lang w:val="lt-LT"/>
        </w:rPr>
        <w:t xml:space="preserve"> iki 19</w:t>
      </w:r>
      <w:r w:rsidR="00A1033B">
        <w:rPr>
          <w:i/>
          <w:sz w:val="24"/>
          <w:lang w:val="lt-LT"/>
        </w:rPr>
        <w:t>.00</w:t>
      </w:r>
      <w:r w:rsidR="009F55D3" w:rsidRPr="009F55D3">
        <w:rPr>
          <w:i/>
          <w:sz w:val="24"/>
          <w:lang w:val="lt-LT"/>
        </w:rPr>
        <w:t xml:space="preserve"> val. parduoti išsinešimui ir vartoti vietoje pilstant ir tik užtikrinant jų vartojimą vietoje. </w:t>
      </w:r>
    </w:p>
    <w:p w:rsidR="009F55D3" w:rsidRDefault="009F55D3" w:rsidP="00A1033B">
      <w:pPr>
        <w:ind w:left="284" w:hanging="284"/>
        <w:rPr>
          <w:i/>
          <w:sz w:val="24"/>
          <w:lang w:val="lt-LT"/>
        </w:rPr>
      </w:pPr>
      <w:r w:rsidRPr="009F55D3">
        <w:rPr>
          <w:b/>
          <w:bCs/>
          <w:i/>
          <w:sz w:val="24"/>
          <w:lang w:val="lt-LT"/>
        </w:rPr>
        <w:t xml:space="preserve">     2019 m. rugpjūčio 24 d. </w:t>
      </w:r>
      <w:r w:rsidRPr="009F55D3">
        <w:rPr>
          <w:i/>
          <w:sz w:val="24"/>
          <w:lang w:val="lt-LT"/>
        </w:rPr>
        <w:t>parduoti išsinešimui nuo 10</w:t>
      </w:r>
      <w:r w:rsidR="00A1033B">
        <w:rPr>
          <w:i/>
          <w:sz w:val="24"/>
          <w:lang w:val="lt-LT"/>
        </w:rPr>
        <w:t>.00</w:t>
      </w:r>
      <w:r w:rsidRPr="009F55D3">
        <w:rPr>
          <w:i/>
          <w:sz w:val="24"/>
          <w:lang w:val="lt-LT"/>
        </w:rPr>
        <w:t xml:space="preserve"> iki 16</w:t>
      </w:r>
      <w:r w:rsidR="00A1033B">
        <w:rPr>
          <w:i/>
          <w:sz w:val="24"/>
          <w:lang w:val="lt-LT"/>
        </w:rPr>
        <w:t>.00</w:t>
      </w:r>
      <w:r w:rsidRPr="009F55D3">
        <w:rPr>
          <w:i/>
          <w:sz w:val="24"/>
          <w:lang w:val="lt-LT"/>
        </w:rPr>
        <w:t xml:space="preserve"> val., nuo 9</w:t>
      </w:r>
      <w:r w:rsidR="00A1033B">
        <w:rPr>
          <w:i/>
          <w:sz w:val="24"/>
          <w:lang w:val="lt-LT"/>
        </w:rPr>
        <w:t>.00</w:t>
      </w:r>
      <w:r w:rsidRPr="009F55D3">
        <w:rPr>
          <w:i/>
          <w:sz w:val="24"/>
          <w:lang w:val="lt-LT"/>
        </w:rPr>
        <w:t xml:space="preserve"> iki 16</w:t>
      </w:r>
      <w:r w:rsidR="00A1033B">
        <w:rPr>
          <w:i/>
          <w:sz w:val="24"/>
          <w:lang w:val="lt-LT"/>
        </w:rPr>
        <w:t>.00</w:t>
      </w:r>
      <w:r w:rsidRPr="009F55D3">
        <w:rPr>
          <w:i/>
          <w:sz w:val="24"/>
          <w:lang w:val="lt-LT"/>
        </w:rPr>
        <w:t xml:space="preserve"> val. vartoti vietoje pilstant ir </w:t>
      </w:r>
      <w:bookmarkStart w:id="0" w:name="_GoBack"/>
      <w:bookmarkEnd w:id="0"/>
      <w:r w:rsidRPr="009F55D3">
        <w:rPr>
          <w:i/>
          <w:sz w:val="24"/>
          <w:lang w:val="lt-LT"/>
        </w:rPr>
        <w:t>tik užtikrinant jų vartojimą vietoje.</w:t>
      </w:r>
    </w:p>
    <w:p w:rsidR="00B264CA" w:rsidRPr="00603F82" w:rsidRDefault="00864AAA" w:rsidP="00225331">
      <w:pPr>
        <w:ind w:left="284" w:hanging="284"/>
        <w:rPr>
          <w:bCs/>
          <w:i/>
          <w:iCs/>
          <w:sz w:val="24"/>
          <w:lang w:val="lt-LT"/>
        </w:rPr>
      </w:pPr>
      <w:r w:rsidRPr="009F55D3">
        <w:rPr>
          <w:i/>
          <w:iCs/>
          <w:sz w:val="24"/>
          <w:lang w:val="lt-LT"/>
        </w:rPr>
        <w:t xml:space="preserve"> </w:t>
      </w:r>
      <w:r w:rsidRPr="00603F82">
        <w:rPr>
          <w:b/>
          <w:bCs/>
          <w:i/>
          <w:iCs/>
          <w:sz w:val="24"/>
          <w:lang w:val="lt-LT"/>
        </w:rPr>
        <w:t xml:space="preserve">    Įmonės veiklos rūšis (prekyba ar viešasis maitinimas): 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D377B9" w:rsidRPr="00603F82">
        <w:rPr>
          <w:bCs/>
          <w:i/>
          <w:iCs/>
          <w:sz w:val="24"/>
          <w:lang w:val="lt-LT"/>
        </w:rPr>
        <w:t>viešasis maitinimas</w:t>
      </w:r>
    </w:p>
    <w:p w:rsidR="00864AAA" w:rsidRPr="00603F82" w:rsidRDefault="00864AAA" w:rsidP="00225331">
      <w:pPr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DA39F6" w:rsidRPr="00603F82">
        <w:rPr>
          <w:i/>
          <w:sz w:val="24"/>
          <w:lang w:val="lt-LT"/>
        </w:rPr>
        <w:t>vartoti vietoje</w:t>
      </w:r>
    </w:p>
    <w:p w:rsidR="00271509" w:rsidRPr="00603F82" w:rsidRDefault="00864AAA" w:rsidP="00225331">
      <w:pPr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D20CE9" w:rsidRPr="00D20CE9">
        <w:rPr>
          <w:i/>
          <w:iCs/>
          <w:sz w:val="24"/>
          <w:lang w:val="lt-LT"/>
        </w:rPr>
        <w:t xml:space="preserve">Pakruojo r. sav., Rozalimas, </w:t>
      </w:r>
      <w:r w:rsidR="00D20CE9">
        <w:rPr>
          <w:i/>
          <w:iCs/>
          <w:sz w:val="24"/>
          <w:lang w:val="lt-LT"/>
        </w:rPr>
        <w:t xml:space="preserve">      </w:t>
      </w:r>
      <w:r w:rsidR="00D20CE9" w:rsidRPr="00D20CE9">
        <w:rPr>
          <w:i/>
          <w:iCs/>
          <w:sz w:val="24"/>
          <w:lang w:val="lt-LT"/>
        </w:rPr>
        <w:t>Pievų g. 1</w:t>
      </w:r>
    </w:p>
    <w:p w:rsidR="00010878" w:rsidRPr="00356F5B" w:rsidRDefault="00864AAA" w:rsidP="00225331">
      <w:pPr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9F55D3" w:rsidRPr="009F55D3">
        <w:rPr>
          <w:i/>
          <w:color w:val="000000" w:themeColor="text1"/>
          <w:sz w:val="24"/>
          <w:lang w:val="lt-LT"/>
        </w:rPr>
        <w:t>nuo 2019 m. rugpjūčio 23 d. iki 2019 m. rugpjūčio 24 d. imtinai.</w:t>
      </w:r>
    </w:p>
    <w:p w:rsidR="00864AAA" w:rsidRPr="00603F82" w:rsidRDefault="00864AAA" w:rsidP="00225331">
      <w:pPr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225331">
      <w:pPr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2002-448, 2001-03-16 </w:t>
      </w:r>
    </w:p>
    <w:p w:rsidR="00FF6F5A" w:rsidRPr="00603F82" w:rsidRDefault="00FA793B" w:rsidP="00225331">
      <w:pPr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Pakruojo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225331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380CC2" w:rsidRPr="00CF1A04">
        <w:rPr>
          <w:i/>
          <w:sz w:val="24"/>
          <w:szCs w:val="24"/>
          <w:lang w:val="pt-BR"/>
        </w:rPr>
        <w:t>20</w:t>
      </w:r>
      <w:r w:rsidR="005B19D3" w:rsidRPr="00CF1A04">
        <w:rPr>
          <w:i/>
          <w:sz w:val="24"/>
          <w:szCs w:val="24"/>
          <w:lang w:val="pt-BR"/>
        </w:rPr>
        <w:t>1</w:t>
      </w:r>
      <w:r w:rsidR="00104ECF">
        <w:rPr>
          <w:i/>
          <w:sz w:val="24"/>
          <w:szCs w:val="24"/>
          <w:lang w:val="pt-BR"/>
        </w:rPr>
        <w:t>9</w:t>
      </w:r>
      <w:r w:rsidR="00310BED" w:rsidRPr="00CF1A04">
        <w:rPr>
          <w:i/>
          <w:sz w:val="24"/>
          <w:szCs w:val="24"/>
          <w:lang w:val="pt-BR"/>
        </w:rPr>
        <w:t>-</w:t>
      </w:r>
      <w:r w:rsidR="00D33637" w:rsidRPr="00CF1A04">
        <w:rPr>
          <w:i/>
          <w:sz w:val="24"/>
          <w:szCs w:val="24"/>
          <w:lang w:val="pt-BR"/>
        </w:rPr>
        <w:t>0</w:t>
      </w:r>
      <w:r w:rsidR="00C46AE5">
        <w:rPr>
          <w:i/>
          <w:sz w:val="24"/>
          <w:szCs w:val="24"/>
          <w:lang w:val="pt-BR"/>
        </w:rPr>
        <w:t>8</w:t>
      </w:r>
      <w:r w:rsidR="00603F82" w:rsidRPr="00CF1A04">
        <w:rPr>
          <w:i/>
          <w:sz w:val="24"/>
          <w:szCs w:val="24"/>
          <w:lang w:val="pt-BR"/>
        </w:rPr>
        <w:t>-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C8690F" w:rsidRPr="00D20CE9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AC9" w:rsidRDefault="00EC6AC9">
      <w:r>
        <w:separator/>
      </w:r>
    </w:p>
  </w:endnote>
  <w:endnote w:type="continuationSeparator" w:id="0">
    <w:p w:rsidR="00EC6AC9" w:rsidRDefault="00EC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96669">
      <w:rPr>
        <w:noProof/>
        <w:sz w:val="12"/>
      </w:rPr>
      <w:t>C:\Users\imaksvytiene\Desktop\LICENCIJOS_LEIDIMAI\Licenciju isdavimui\krisciuno\2019-08-15\vienk lic 1473_D.Krisciūno indiv_imon.docx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AC9" w:rsidRDefault="00EC6AC9">
      <w:r>
        <w:separator/>
      </w:r>
    </w:p>
  </w:footnote>
  <w:footnote w:type="continuationSeparator" w:id="0">
    <w:p w:rsidR="00EC6AC9" w:rsidRDefault="00EC6A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4D5C"/>
    <w:rsid w:val="00065DD5"/>
    <w:rsid w:val="00071C1A"/>
    <w:rsid w:val="00073DEA"/>
    <w:rsid w:val="00085C6E"/>
    <w:rsid w:val="00087127"/>
    <w:rsid w:val="00087DB7"/>
    <w:rsid w:val="000C0633"/>
    <w:rsid w:val="000E51BF"/>
    <w:rsid w:val="000F5259"/>
    <w:rsid w:val="00104ECF"/>
    <w:rsid w:val="00115957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25331"/>
    <w:rsid w:val="00231A24"/>
    <w:rsid w:val="00236D50"/>
    <w:rsid w:val="00251995"/>
    <w:rsid w:val="00252533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D7B69"/>
    <w:rsid w:val="002E34A4"/>
    <w:rsid w:val="002F7F51"/>
    <w:rsid w:val="00310BED"/>
    <w:rsid w:val="00314517"/>
    <w:rsid w:val="00321679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32EDE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B19D3"/>
    <w:rsid w:val="005B3B0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7AE"/>
    <w:rsid w:val="006B6C13"/>
    <w:rsid w:val="006C3E09"/>
    <w:rsid w:val="006E1FAE"/>
    <w:rsid w:val="00715FE9"/>
    <w:rsid w:val="007201C4"/>
    <w:rsid w:val="00737D7E"/>
    <w:rsid w:val="00740FB5"/>
    <w:rsid w:val="007564AC"/>
    <w:rsid w:val="00765540"/>
    <w:rsid w:val="00784D32"/>
    <w:rsid w:val="007973BF"/>
    <w:rsid w:val="007B07C1"/>
    <w:rsid w:val="007C7CB8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11496"/>
    <w:rsid w:val="00911924"/>
    <w:rsid w:val="00913A68"/>
    <w:rsid w:val="009324CA"/>
    <w:rsid w:val="0093532D"/>
    <w:rsid w:val="00944B5A"/>
    <w:rsid w:val="00947513"/>
    <w:rsid w:val="009525F2"/>
    <w:rsid w:val="00961D4D"/>
    <w:rsid w:val="00962E77"/>
    <w:rsid w:val="009652CD"/>
    <w:rsid w:val="00966067"/>
    <w:rsid w:val="00971AA8"/>
    <w:rsid w:val="00972E11"/>
    <w:rsid w:val="009C4BC4"/>
    <w:rsid w:val="009C60B8"/>
    <w:rsid w:val="009E6D78"/>
    <w:rsid w:val="009F55D3"/>
    <w:rsid w:val="009F6276"/>
    <w:rsid w:val="00A00854"/>
    <w:rsid w:val="00A1033B"/>
    <w:rsid w:val="00A12950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E09"/>
    <w:rsid w:val="00B93188"/>
    <w:rsid w:val="00B97537"/>
    <w:rsid w:val="00BA6EC2"/>
    <w:rsid w:val="00BD02B8"/>
    <w:rsid w:val="00BD7E0D"/>
    <w:rsid w:val="00BF1DA3"/>
    <w:rsid w:val="00BF42FE"/>
    <w:rsid w:val="00C038F5"/>
    <w:rsid w:val="00C24EBD"/>
    <w:rsid w:val="00C46AE5"/>
    <w:rsid w:val="00C5383E"/>
    <w:rsid w:val="00C65B00"/>
    <w:rsid w:val="00C67C5D"/>
    <w:rsid w:val="00C8521F"/>
    <w:rsid w:val="00C8690F"/>
    <w:rsid w:val="00C96669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97581"/>
    <w:rsid w:val="00DA0633"/>
    <w:rsid w:val="00DA3919"/>
    <w:rsid w:val="00DA39F6"/>
    <w:rsid w:val="00DC1565"/>
    <w:rsid w:val="00E10FE7"/>
    <w:rsid w:val="00E33C9E"/>
    <w:rsid w:val="00E34A43"/>
    <w:rsid w:val="00E441B6"/>
    <w:rsid w:val="00E668E1"/>
    <w:rsid w:val="00E70255"/>
    <w:rsid w:val="00E72A46"/>
    <w:rsid w:val="00E76024"/>
    <w:rsid w:val="00E8153B"/>
    <w:rsid w:val="00E90625"/>
    <w:rsid w:val="00E92493"/>
    <w:rsid w:val="00E952C3"/>
    <w:rsid w:val="00EA0FCE"/>
    <w:rsid w:val="00EA7EB3"/>
    <w:rsid w:val="00EB7172"/>
    <w:rsid w:val="00EC0E52"/>
    <w:rsid w:val="00EC6AC9"/>
    <w:rsid w:val="00ED1797"/>
    <w:rsid w:val="00ED5A1B"/>
    <w:rsid w:val="00EE6B91"/>
    <w:rsid w:val="00EF1593"/>
    <w:rsid w:val="00EF52BB"/>
    <w:rsid w:val="00F038DD"/>
    <w:rsid w:val="00F10626"/>
    <w:rsid w:val="00F21C38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173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36</cp:revision>
  <cp:lastPrinted>2019-08-06T08:52:00Z</cp:lastPrinted>
  <dcterms:created xsi:type="dcterms:W3CDTF">2018-09-12T08:52:00Z</dcterms:created>
  <dcterms:modified xsi:type="dcterms:W3CDTF">2019-08-19T15:37:00Z</dcterms:modified>
</cp:coreProperties>
</file>