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Default="00837F3C">
      <w:pPr>
        <w:jc w:val="center"/>
        <w:rPr>
          <w:sz w:val="28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-121920</wp:posOffset>
                </wp:positionH>
                <wp:positionV relativeFrom="paragraph">
                  <wp:posOffset>101600</wp:posOffset>
                </wp:positionV>
                <wp:extent cx="6948805" cy="9925050"/>
                <wp:effectExtent l="0" t="0" r="2349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99250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5A4DAD" id="Rectangle 2" o:spid="_x0000_s1026" style="position:absolute;margin-left:-9.6pt;margin-top:8pt;width:547.15pt;height:781.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" o:allowincell="f" fillcolor="#f2f2f2" strokeweight="1pt"/>
            </w:pict>
          </mc:Fallback>
        </mc:AlternateContent>
      </w:r>
    </w:p>
    <w:p w:rsidR="00864AAA" w:rsidRPr="00ED1797" w:rsidRDefault="00864AAA">
      <w:pPr>
        <w:jc w:val="center"/>
        <w:rPr>
          <w:sz w:val="24"/>
          <w:szCs w:val="24"/>
        </w:rPr>
      </w:pPr>
    </w:p>
    <w:p w:rsidR="00864AAA" w:rsidRDefault="00864AAA">
      <w:pPr>
        <w:pStyle w:val="Antrat2"/>
      </w:pPr>
      <w:r>
        <w:t>LIETUVOS RESPUBLIKA</w:t>
      </w:r>
    </w:p>
    <w:p w:rsidR="00864AAA" w:rsidRDefault="00837F3C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582384" w:rsidRDefault="00864AAA">
      <w:pPr>
        <w:jc w:val="center"/>
        <w:rPr>
          <w:b/>
          <w:bCs/>
          <w:sz w:val="24"/>
          <w:lang w:val="lt-LT"/>
        </w:rPr>
      </w:pPr>
      <w:r w:rsidRPr="00582384">
        <w:rPr>
          <w:b/>
          <w:bCs/>
          <w:sz w:val="24"/>
          <w:lang w:val="lt-LT"/>
        </w:rPr>
        <w:t xml:space="preserve">VERSTIS MAŽMENINE </w:t>
      </w:r>
    </w:p>
    <w:p w:rsidR="00864AAA" w:rsidRPr="00582384" w:rsidRDefault="00864AAA">
      <w:pPr>
        <w:pStyle w:val="Pagrindinistekstas"/>
        <w:rPr>
          <w:lang w:val="lt-LT"/>
        </w:rPr>
      </w:pPr>
      <w:r w:rsidRPr="00582384">
        <w:rPr>
          <w:lang w:val="lt-LT"/>
        </w:rPr>
        <w:t>PREKYBA ALUMI, ALAUS MIŠINIAIS SU NEALKOHOLINIAIS GĖRIMAIS, NATŪR</w:t>
      </w:r>
      <w:r w:rsidR="00380CC2" w:rsidRPr="00582384">
        <w:rPr>
          <w:lang w:val="lt-LT"/>
        </w:rPr>
        <w:t>ALIOS FERMENTACIJOS SIDRU, KURIŲ</w:t>
      </w:r>
      <w:r w:rsidRPr="00582384">
        <w:rPr>
          <w:lang w:val="lt-LT"/>
        </w:rPr>
        <w:t xml:space="preserve"> TŪRINĖ ETILO ALKOHOLIO KONCENTRACIJA NEVIRŠIJA </w:t>
      </w:r>
      <w:r w:rsidR="00C8690F">
        <w:rPr>
          <w:lang w:val="lt-LT"/>
        </w:rPr>
        <w:t>7,5</w:t>
      </w:r>
      <w:r w:rsidR="00380CC2" w:rsidRPr="00582384">
        <w:rPr>
          <w:lang w:val="lt-LT"/>
        </w:rPr>
        <w:t xml:space="preserve"> PR</w:t>
      </w:r>
      <w:r w:rsidR="00C8690F">
        <w:rPr>
          <w:lang w:val="lt-LT"/>
        </w:rPr>
        <w:t>OCENTO</w:t>
      </w:r>
      <w:r w:rsidR="00380CC2" w:rsidRPr="00582384">
        <w:rPr>
          <w:lang w:val="lt-LT"/>
        </w:rPr>
        <w:t xml:space="preserve"> MASINIUOSE RENGINIUOSE</w:t>
      </w:r>
      <w:r w:rsidRPr="00582384">
        <w:rPr>
          <w:lang w:val="lt-LT"/>
        </w:rPr>
        <w:t xml:space="preserve"> IR MUGĖSE</w:t>
      </w:r>
    </w:p>
    <w:p w:rsidR="00864AAA" w:rsidRPr="00582384" w:rsidRDefault="00864AAA">
      <w:pPr>
        <w:jc w:val="center"/>
        <w:rPr>
          <w:b/>
          <w:bCs/>
          <w:sz w:val="28"/>
          <w:lang w:val="pt-BR"/>
        </w:rPr>
      </w:pPr>
      <w:proofErr w:type="spellStart"/>
      <w:r>
        <w:rPr>
          <w:b/>
          <w:bCs/>
          <w:sz w:val="28"/>
        </w:rPr>
        <w:t>Nr</w:t>
      </w:r>
      <w:proofErr w:type="spellEnd"/>
      <w:r>
        <w:rPr>
          <w:b/>
          <w:bCs/>
          <w:sz w:val="28"/>
        </w:rPr>
        <w:t xml:space="preserve">. </w:t>
      </w:r>
      <w:r w:rsidR="00966067">
        <w:rPr>
          <w:b/>
          <w:bCs/>
          <w:sz w:val="28"/>
        </w:rPr>
        <w:t>14</w:t>
      </w:r>
      <w:r w:rsidR="0035243C">
        <w:rPr>
          <w:b/>
          <w:bCs/>
          <w:sz w:val="28"/>
        </w:rPr>
        <w:t>83</w:t>
      </w:r>
      <w:r w:rsidR="00251995">
        <w:rPr>
          <w:b/>
          <w:bCs/>
          <w:sz w:val="28"/>
        </w:rPr>
        <w:t xml:space="preserve"> </w:t>
      </w:r>
      <w:r>
        <w:rPr>
          <w:b/>
          <w:bCs/>
          <w:sz w:val="28"/>
        </w:rPr>
        <w:t>v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</w:p>
    <w:p w:rsidR="00864AAA" w:rsidRDefault="00864AAA" w:rsidP="00A301CF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271509" w:rsidRPr="00603F82" w:rsidRDefault="00894DAA" w:rsidP="00A301CF">
      <w:pPr>
        <w:spacing w:line="360" w:lineRule="auto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</w:t>
      </w:r>
      <w:r w:rsidR="00864AAA">
        <w:rPr>
          <w:b/>
          <w:sz w:val="24"/>
          <w:lang w:val="lt-LT"/>
        </w:rPr>
        <w:t>pavadinimas</w:t>
      </w:r>
      <w:r w:rsidR="00864AAA">
        <w:rPr>
          <w:i/>
          <w:sz w:val="24"/>
          <w:lang w:val="lt-LT"/>
        </w:rPr>
        <w:t xml:space="preserve"> </w:t>
      </w:r>
      <w:r w:rsidR="00DA39F6">
        <w:rPr>
          <w:i/>
          <w:sz w:val="24"/>
          <w:lang w:val="lt-LT"/>
        </w:rPr>
        <w:t xml:space="preserve">   </w:t>
      </w:r>
      <w:r w:rsidR="00DA39F6">
        <w:rPr>
          <w:i/>
          <w:sz w:val="24"/>
          <w:lang w:val="lt-LT"/>
        </w:rPr>
        <w:tab/>
      </w:r>
      <w:r w:rsidR="004B4848">
        <w:rPr>
          <w:b/>
          <w:i/>
          <w:sz w:val="26"/>
          <w:szCs w:val="26"/>
          <w:lang w:val="lt-LT"/>
        </w:rPr>
        <w:t>UAB „Linkuvos alus“</w:t>
      </w:r>
    </w:p>
    <w:p w:rsidR="00271509" w:rsidRPr="00603F82" w:rsidRDefault="00B264CA" w:rsidP="00A301CF">
      <w:pPr>
        <w:spacing w:line="360" w:lineRule="auto"/>
        <w:rPr>
          <w:bCs/>
          <w:i/>
          <w:iCs/>
          <w:sz w:val="24"/>
          <w:lang w:val="lt-LT"/>
        </w:rPr>
      </w:pPr>
      <w:r w:rsidRPr="00603F82">
        <w:rPr>
          <w:i/>
          <w:sz w:val="24"/>
          <w:lang w:val="lt-LT"/>
        </w:rPr>
        <w:t xml:space="preserve"> </w:t>
      </w:r>
      <w:r w:rsidR="00864AAA" w:rsidRPr="00603F82">
        <w:rPr>
          <w:b/>
          <w:bCs/>
          <w:i/>
          <w:sz w:val="24"/>
          <w:lang w:val="lt-LT"/>
        </w:rPr>
        <w:t xml:space="preserve">    </w:t>
      </w:r>
      <w:r w:rsidR="00864AAA" w:rsidRPr="00603F82">
        <w:rPr>
          <w:b/>
          <w:bCs/>
          <w:i/>
          <w:iCs/>
          <w:sz w:val="24"/>
          <w:lang w:val="lt-LT"/>
        </w:rPr>
        <w:t>teisinė forma</w:t>
      </w:r>
      <w:r w:rsidR="00DA39F6" w:rsidRPr="00603F82">
        <w:rPr>
          <w:b/>
          <w:bCs/>
          <w:i/>
          <w:iCs/>
          <w:sz w:val="24"/>
          <w:lang w:val="lt-LT"/>
        </w:rPr>
        <w:tab/>
      </w:r>
      <w:r w:rsidR="00584C4E" w:rsidRPr="00584C4E">
        <w:rPr>
          <w:bCs/>
          <w:i/>
          <w:iCs/>
          <w:sz w:val="24"/>
          <w:lang w:val="lt-LT"/>
        </w:rPr>
        <w:t>Uždaroji akcinė bendrovė</w:t>
      </w:r>
    </w:p>
    <w:p w:rsidR="00271509" w:rsidRPr="00603F82" w:rsidRDefault="00864AAA" w:rsidP="00A301CF">
      <w:pPr>
        <w:spacing w:line="360" w:lineRule="auto"/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kodas</w:t>
      </w:r>
      <w:r w:rsidR="00DA39F6" w:rsidRPr="00603F82">
        <w:rPr>
          <w:b/>
          <w:i/>
          <w:sz w:val="24"/>
          <w:lang w:val="lt-LT"/>
        </w:rPr>
        <w:tab/>
      </w:r>
      <w:r w:rsidR="00DA39F6" w:rsidRPr="00603F82">
        <w:rPr>
          <w:b/>
          <w:i/>
          <w:sz w:val="24"/>
          <w:lang w:val="lt-LT"/>
        </w:rPr>
        <w:tab/>
      </w:r>
      <w:r w:rsidR="0035243C" w:rsidRPr="0035243C">
        <w:rPr>
          <w:b/>
          <w:bCs/>
          <w:i/>
          <w:sz w:val="24"/>
          <w:lang w:val="lt-LT"/>
        </w:rPr>
        <w:t>168094142</w:t>
      </w:r>
    </w:p>
    <w:p w:rsidR="00271509" w:rsidRPr="00603F82" w:rsidRDefault="00864AAA" w:rsidP="00A301CF">
      <w:pPr>
        <w:spacing w:line="360" w:lineRule="auto"/>
        <w:rPr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</w:t>
      </w:r>
      <w:r w:rsidR="00894DAA">
        <w:rPr>
          <w:b/>
          <w:i/>
          <w:sz w:val="24"/>
          <w:lang w:val="lt-LT"/>
        </w:rPr>
        <w:t xml:space="preserve"> </w:t>
      </w:r>
      <w:r w:rsidRPr="00603F82">
        <w:rPr>
          <w:b/>
          <w:i/>
          <w:iCs/>
          <w:sz w:val="24"/>
          <w:lang w:val="lt-LT"/>
        </w:rPr>
        <w:t>buveinė</w:t>
      </w:r>
      <w:r w:rsidR="00DA39F6" w:rsidRPr="00603F82">
        <w:rPr>
          <w:b/>
          <w:i/>
          <w:iCs/>
          <w:sz w:val="24"/>
          <w:lang w:val="lt-LT"/>
        </w:rPr>
        <w:tab/>
      </w:r>
      <w:r w:rsidR="00DA39F6" w:rsidRPr="00603F82">
        <w:rPr>
          <w:b/>
          <w:i/>
          <w:iCs/>
          <w:sz w:val="24"/>
          <w:lang w:val="lt-LT"/>
        </w:rPr>
        <w:tab/>
      </w:r>
      <w:r w:rsidR="004B4848" w:rsidRPr="004B4848">
        <w:rPr>
          <w:i/>
          <w:iCs/>
          <w:sz w:val="24"/>
          <w:lang w:val="lt-LT"/>
        </w:rPr>
        <w:t>Pakruojo r. sav. Kalpokų k. Klevų g. 29</w:t>
      </w:r>
    </w:p>
    <w:p w:rsidR="000C0633" w:rsidRPr="00603F82" w:rsidRDefault="00864AAA" w:rsidP="00A301CF">
      <w:pPr>
        <w:spacing w:line="360" w:lineRule="auto"/>
        <w:jc w:val="both"/>
        <w:rPr>
          <w:b/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Leidžiamų parduoti alkoholinių gėrimų grupės:</w:t>
      </w:r>
      <w:r w:rsidR="006A5F90" w:rsidRPr="00603F82">
        <w:rPr>
          <w:bCs/>
          <w:i/>
          <w:sz w:val="24"/>
          <w:szCs w:val="24"/>
          <w:lang w:val="lt-LT"/>
        </w:rPr>
        <w:t xml:space="preserve"> </w:t>
      </w:r>
      <w:r w:rsidR="00392D9F" w:rsidRPr="00603F82">
        <w:rPr>
          <w:bCs/>
          <w:i/>
          <w:sz w:val="24"/>
          <w:szCs w:val="24"/>
          <w:lang w:val="lt-LT"/>
        </w:rPr>
        <w:t>A</w:t>
      </w:r>
      <w:r w:rsidR="00911496" w:rsidRPr="00603F82">
        <w:rPr>
          <w:bCs/>
          <w:i/>
          <w:sz w:val="24"/>
          <w:szCs w:val="24"/>
          <w:lang w:val="lt-LT"/>
        </w:rPr>
        <w:t>lus</w:t>
      </w:r>
      <w:r w:rsidR="00E34A43">
        <w:rPr>
          <w:bCs/>
          <w:i/>
          <w:sz w:val="24"/>
          <w:szCs w:val="24"/>
          <w:lang w:val="lt-LT"/>
        </w:rPr>
        <w:t xml:space="preserve">. </w:t>
      </w:r>
      <w:r w:rsidR="00392D9F" w:rsidRPr="00603F82">
        <w:rPr>
          <w:bCs/>
          <w:i/>
          <w:sz w:val="24"/>
          <w:szCs w:val="24"/>
          <w:lang w:val="lt-LT"/>
        </w:rPr>
        <w:t xml:space="preserve"> </w:t>
      </w:r>
    </w:p>
    <w:p w:rsidR="005972D8" w:rsidRPr="00603F82" w:rsidRDefault="00864AAA" w:rsidP="00A301CF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Maksimali </w:t>
      </w:r>
      <w:r w:rsidRPr="00603F82">
        <w:rPr>
          <w:i/>
          <w:sz w:val="24"/>
          <w:lang w:val="lt-LT"/>
        </w:rPr>
        <w:t xml:space="preserve"> </w:t>
      </w:r>
      <w:r w:rsidRPr="00603F82">
        <w:rPr>
          <w:b/>
          <w:bCs/>
          <w:i/>
          <w:iCs/>
          <w:sz w:val="24"/>
          <w:lang w:val="lt-LT"/>
        </w:rPr>
        <w:t>tūrinė etilo alkoholio koncentracija, proc.</w:t>
      </w:r>
      <w:r w:rsidR="00F10626" w:rsidRPr="00603F82">
        <w:rPr>
          <w:bCs/>
          <w:i/>
          <w:iCs/>
          <w:sz w:val="24"/>
          <w:lang w:val="lt-LT"/>
        </w:rPr>
        <w:t xml:space="preserve"> iki</w:t>
      </w:r>
      <w:r w:rsidR="00C8690F" w:rsidRPr="00603F82">
        <w:rPr>
          <w:bCs/>
          <w:i/>
          <w:iCs/>
          <w:sz w:val="24"/>
          <w:lang w:val="lt-LT"/>
        </w:rPr>
        <w:t xml:space="preserve"> 7,5</w:t>
      </w:r>
      <w:r w:rsidR="00F10626" w:rsidRPr="00603F82">
        <w:rPr>
          <w:bCs/>
          <w:i/>
          <w:iCs/>
          <w:sz w:val="24"/>
          <w:lang w:val="lt-LT"/>
        </w:rPr>
        <w:t xml:space="preserve"> proc.</w:t>
      </w:r>
      <w:r w:rsidR="00F10626" w:rsidRPr="00603F82">
        <w:rPr>
          <w:b/>
          <w:bCs/>
          <w:i/>
          <w:iCs/>
          <w:sz w:val="24"/>
          <w:lang w:val="lt-LT"/>
        </w:rPr>
        <w:t xml:space="preserve"> </w:t>
      </w:r>
      <w:r w:rsidR="00F10626" w:rsidRPr="00603F82">
        <w:rPr>
          <w:bCs/>
          <w:i/>
          <w:iCs/>
          <w:sz w:val="24"/>
          <w:lang w:val="lt-LT"/>
        </w:rPr>
        <w:t>Išpilstomi</w:t>
      </w:r>
      <w:r w:rsidR="005972D8" w:rsidRPr="00603F82">
        <w:rPr>
          <w:bCs/>
          <w:i/>
          <w:iCs/>
          <w:sz w:val="24"/>
          <w:lang w:val="lt-LT"/>
        </w:rPr>
        <w:t xml:space="preserve"> </w:t>
      </w:r>
      <w:r w:rsidR="00380CC2" w:rsidRPr="00603F82">
        <w:rPr>
          <w:bCs/>
          <w:i/>
          <w:iCs/>
          <w:sz w:val="24"/>
          <w:lang w:val="lt-LT"/>
        </w:rPr>
        <w:t>a</w:t>
      </w:r>
      <w:r w:rsidR="005F75A5" w:rsidRPr="00603F82">
        <w:rPr>
          <w:bCs/>
          <w:i/>
          <w:iCs/>
          <w:sz w:val="24"/>
          <w:lang w:val="lt-LT"/>
        </w:rPr>
        <w:t>lus, alaus mišini</w:t>
      </w:r>
      <w:r w:rsidR="00C8690F" w:rsidRPr="00603F82">
        <w:rPr>
          <w:bCs/>
          <w:i/>
          <w:iCs/>
          <w:sz w:val="24"/>
          <w:lang w:val="lt-LT"/>
        </w:rPr>
        <w:t xml:space="preserve">ai su </w:t>
      </w:r>
    </w:p>
    <w:p w:rsidR="00864AAA" w:rsidRPr="00603F82" w:rsidRDefault="005972D8" w:rsidP="00A301CF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603F82">
        <w:rPr>
          <w:bCs/>
          <w:i/>
          <w:iCs/>
          <w:sz w:val="24"/>
          <w:lang w:val="lt-LT"/>
        </w:rPr>
        <w:t xml:space="preserve">     </w:t>
      </w:r>
      <w:r w:rsidR="00C8690F" w:rsidRPr="00603F82">
        <w:rPr>
          <w:bCs/>
          <w:i/>
          <w:iCs/>
          <w:sz w:val="24"/>
          <w:lang w:val="lt-LT"/>
        </w:rPr>
        <w:t>nealkoholiniais gėrimais</w:t>
      </w:r>
      <w:r w:rsidR="00F10626" w:rsidRPr="00603F82">
        <w:rPr>
          <w:bCs/>
          <w:i/>
          <w:iCs/>
          <w:sz w:val="24"/>
          <w:lang w:val="lt-LT"/>
        </w:rPr>
        <w:t xml:space="preserve"> - neviršija </w:t>
      </w:r>
      <w:r w:rsidR="00C8690F" w:rsidRPr="00603F82">
        <w:rPr>
          <w:bCs/>
          <w:i/>
          <w:iCs/>
          <w:sz w:val="24"/>
          <w:lang w:val="lt-LT"/>
        </w:rPr>
        <w:t>7,5</w:t>
      </w:r>
      <w:r w:rsidR="00F10626" w:rsidRPr="00603F82">
        <w:rPr>
          <w:bCs/>
          <w:i/>
          <w:iCs/>
          <w:sz w:val="24"/>
          <w:lang w:val="lt-LT"/>
        </w:rPr>
        <w:t xml:space="preserve"> proc.</w:t>
      </w:r>
    </w:p>
    <w:p w:rsidR="00D364F9" w:rsidRDefault="00864AAA" w:rsidP="00D364F9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 xml:space="preserve">     </w:t>
      </w:r>
      <w:r w:rsidR="00D364F9">
        <w:rPr>
          <w:b/>
          <w:bCs/>
          <w:sz w:val="24"/>
          <w:lang w:val="lt-LT"/>
        </w:rPr>
        <w:t>Prekybos alkoholiniais gėrimais vieta:</w:t>
      </w:r>
      <w:r w:rsidR="00D364F9">
        <w:rPr>
          <w:b/>
          <w:bCs/>
          <w:i/>
          <w:iCs/>
          <w:sz w:val="24"/>
          <w:lang w:val="lt-LT"/>
        </w:rPr>
        <w:t xml:space="preserve"> </w:t>
      </w:r>
      <w:r w:rsidR="00D364F9">
        <w:rPr>
          <w:bCs/>
          <w:i/>
          <w:iCs/>
          <w:sz w:val="24"/>
          <w:lang w:val="lt-LT"/>
        </w:rPr>
        <w:t>palapinė, Šakių miesto aikštė, V. Kudirkos g. Šakiai, Šakių r. sav.</w:t>
      </w:r>
    </w:p>
    <w:p w:rsidR="0035243C" w:rsidRDefault="00D364F9" w:rsidP="00D364F9">
      <w:pPr>
        <w:spacing w:line="360" w:lineRule="auto"/>
        <w:jc w:val="both"/>
        <w:rPr>
          <w:i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 </w:t>
      </w:r>
      <w:r w:rsidR="0035243C" w:rsidRPr="00AB1392">
        <w:rPr>
          <w:b/>
          <w:sz w:val="24"/>
          <w:lang w:val="lt-LT"/>
        </w:rPr>
        <w:t xml:space="preserve">Prekybos alkoholiniais gėrimais laikas: </w:t>
      </w:r>
      <w:r w:rsidR="0035243C" w:rsidRPr="00551445">
        <w:rPr>
          <w:b/>
          <w:i/>
          <w:iCs/>
          <w:sz w:val="24"/>
          <w:lang w:val="lt-LT"/>
        </w:rPr>
        <w:t>2019 m. rugpjūčio 23 d</w:t>
      </w:r>
      <w:r w:rsidR="0035243C" w:rsidRPr="00551445">
        <w:rPr>
          <w:b/>
          <w:sz w:val="24"/>
          <w:lang w:val="lt-LT"/>
        </w:rPr>
        <w:t>.</w:t>
      </w:r>
      <w:r w:rsidR="0035243C">
        <w:rPr>
          <w:b/>
          <w:sz w:val="24"/>
          <w:lang w:val="lt-LT"/>
        </w:rPr>
        <w:t xml:space="preserve"> </w:t>
      </w:r>
      <w:r w:rsidR="0035243C" w:rsidRPr="00AB1392">
        <w:rPr>
          <w:i/>
          <w:sz w:val="24"/>
          <w:lang w:val="lt-LT"/>
        </w:rPr>
        <w:t>nuo 10</w:t>
      </w:r>
      <w:r w:rsidR="002A4A3E">
        <w:rPr>
          <w:i/>
          <w:sz w:val="24"/>
          <w:lang w:val="lt-LT"/>
        </w:rPr>
        <w:t>.00</w:t>
      </w:r>
      <w:r w:rsidR="0035243C" w:rsidRPr="00AB1392">
        <w:rPr>
          <w:i/>
          <w:sz w:val="24"/>
          <w:lang w:val="lt-LT"/>
        </w:rPr>
        <w:t xml:space="preserve"> iki</w:t>
      </w:r>
      <w:r w:rsidR="0035243C">
        <w:rPr>
          <w:i/>
          <w:sz w:val="24"/>
          <w:lang w:val="lt-LT"/>
        </w:rPr>
        <w:t xml:space="preserve"> </w:t>
      </w:r>
      <w:r w:rsidR="0035243C" w:rsidRPr="00AB1392">
        <w:rPr>
          <w:i/>
          <w:sz w:val="24"/>
          <w:lang w:val="lt-LT"/>
        </w:rPr>
        <w:t>1</w:t>
      </w:r>
      <w:r w:rsidR="0035243C">
        <w:rPr>
          <w:i/>
          <w:sz w:val="24"/>
          <w:lang w:val="lt-LT"/>
        </w:rPr>
        <w:t>9</w:t>
      </w:r>
      <w:r w:rsidR="002A4A3E">
        <w:rPr>
          <w:i/>
          <w:sz w:val="24"/>
          <w:lang w:val="lt-LT"/>
        </w:rPr>
        <w:t>.00</w:t>
      </w:r>
      <w:r w:rsidR="0035243C" w:rsidRPr="00AB1392">
        <w:rPr>
          <w:i/>
          <w:sz w:val="24"/>
          <w:lang w:val="lt-LT"/>
        </w:rPr>
        <w:t xml:space="preserve"> val.</w:t>
      </w:r>
      <w:r w:rsidR="0035243C" w:rsidRPr="00551445">
        <w:rPr>
          <w:i/>
          <w:sz w:val="24"/>
          <w:lang w:val="lt-LT"/>
        </w:rPr>
        <w:t xml:space="preserve"> </w:t>
      </w:r>
    </w:p>
    <w:p w:rsidR="0035243C" w:rsidRDefault="0035243C" w:rsidP="00A301CF">
      <w:pPr>
        <w:spacing w:line="360" w:lineRule="auto"/>
        <w:jc w:val="both"/>
        <w:rPr>
          <w:i/>
          <w:sz w:val="24"/>
          <w:lang w:val="lt-LT"/>
        </w:rPr>
      </w:pPr>
      <w:r>
        <w:rPr>
          <w:i/>
          <w:sz w:val="24"/>
          <w:lang w:val="lt-LT"/>
        </w:rPr>
        <w:t xml:space="preserve">     </w:t>
      </w:r>
      <w:r w:rsidRPr="00EA6AB2">
        <w:rPr>
          <w:b/>
          <w:bCs/>
          <w:i/>
          <w:sz w:val="24"/>
          <w:lang w:val="lt-LT"/>
        </w:rPr>
        <w:t>2019 m. rugpjūčio 24 d.</w:t>
      </w:r>
      <w:r w:rsidRPr="00AB1392">
        <w:rPr>
          <w:i/>
          <w:sz w:val="24"/>
          <w:lang w:val="lt-LT"/>
        </w:rPr>
        <w:t xml:space="preserve"> </w:t>
      </w:r>
      <w:r w:rsidRPr="00551445">
        <w:rPr>
          <w:i/>
          <w:sz w:val="24"/>
          <w:lang w:val="lt-LT"/>
        </w:rPr>
        <w:t xml:space="preserve">nuo </w:t>
      </w:r>
      <w:r>
        <w:rPr>
          <w:i/>
          <w:sz w:val="24"/>
          <w:lang w:val="lt-LT"/>
        </w:rPr>
        <w:t>10</w:t>
      </w:r>
      <w:r w:rsidR="002A4A3E">
        <w:rPr>
          <w:i/>
          <w:sz w:val="24"/>
          <w:lang w:val="lt-LT"/>
        </w:rPr>
        <w:t>.00</w:t>
      </w:r>
      <w:r w:rsidRPr="00551445">
        <w:rPr>
          <w:i/>
          <w:sz w:val="24"/>
          <w:lang w:val="lt-LT"/>
        </w:rPr>
        <w:t xml:space="preserve"> iki 1</w:t>
      </w:r>
      <w:r>
        <w:rPr>
          <w:i/>
          <w:sz w:val="24"/>
          <w:lang w:val="lt-LT"/>
        </w:rPr>
        <w:t>6</w:t>
      </w:r>
      <w:r w:rsidR="002A4A3E">
        <w:rPr>
          <w:i/>
          <w:sz w:val="24"/>
          <w:lang w:val="lt-LT"/>
        </w:rPr>
        <w:t>.00</w:t>
      </w:r>
      <w:r w:rsidRPr="00551445">
        <w:rPr>
          <w:i/>
          <w:sz w:val="24"/>
          <w:lang w:val="lt-LT"/>
        </w:rPr>
        <w:t xml:space="preserve"> val</w:t>
      </w:r>
      <w:r>
        <w:rPr>
          <w:i/>
          <w:sz w:val="24"/>
          <w:lang w:val="lt-LT"/>
        </w:rPr>
        <w:t>.</w:t>
      </w:r>
    </w:p>
    <w:p w:rsidR="00B264CA" w:rsidRPr="00603F82" w:rsidRDefault="00864AAA" w:rsidP="00A301CF">
      <w:pPr>
        <w:spacing w:line="360" w:lineRule="auto"/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 xml:space="preserve">     Įmonės veiklos rūšis (prekyba ar viešasis maitinimas): </w:t>
      </w:r>
      <w:r w:rsidR="002A4A3E">
        <w:rPr>
          <w:bCs/>
          <w:i/>
          <w:iCs/>
          <w:sz w:val="24"/>
          <w:lang w:val="lt-LT"/>
        </w:rPr>
        <w:t>prekyba</w:t>
      </w:r>
    </w:p>
    <w:p w:rsidR="00864AAA" w:rsidRPr="00603F82" w:rsidRDefault="00864AAA" w:rsidP="00A301CF">
      <w:pPr>
        <w:spacing w:line="360" w:lineRule="auto"/>
        <w:rPr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Pardavimo būdas (vartoti vietoje, išsinešti):</w:t>
      </w:r>
      <w:r w:rsidR="00D20CE9">
        <w:rPr>
          <w:b/>
          <w:i/>
          <w:sz w:val="24"/>
          <w:lang w:val="lt-LT"/>
        </w:rPr>
        <w:t xml:space="preserve"> </w:t>
      </w:r>
      <w:r w:rsidR="00894DAA">
        <w:rPr>
          <w:i/>
          <w:sz w:val="24"/>
          <w:lang w:val="lt-LT"/>
        </w:rPr>
        <w:t>išsinešti</w:t>
      </w:r>
    </w:p>
    <w:p w:rsidR="0035243C" w:rsidRDefault="006C57AC" w:rsidP="00A301CF">
      <w:pPr>
        <w:spacing w:line="360" w:lineRule="auto"/>
        <w:ind w:left="284" w:hanging="284"/>
        <w:rPr>
          <w:i/>
          <w:iCs/>
          <w:sz w:val="24"/>
          <w:lang w:val="lt-LT"/>
        </w:rPr>
      </w:pPr>
      <w:r>
        <w:rPr>
          <w:b/>
          <w:i/>
          <w:sz w:val="24"/>
          <w:lang w:val="lt-LT"/>
        </w:rPr>
        <w:t xml:space="preserve">    </w:t>
      </w:r>
      <w:r w:rsidR="00864AAA" w:rsidRPr="00603F82">
        <w:rPr>
          <w:b/>
          <w:i/>
          <w:sz w:val="24"/>
          <w:lang w:val="lt-LT"/>
        </w:rPr>
        <w:t>Sandėlio, kuriame laikomi  ir paskirstomi alkoholiniai gėrimai, adresas:</w:t>
      </w:r>
      <w:r w:rsidR="00864AAA" w:rsidRPr="00603F82">
        <w:rPr>
          <w:i/>
          <w:sz w:val="24"/>
          <w:lang w:val="lt-LT"/>
        </w:rPr>
        <w:t xml:space="preserve"> </w:t>
      </w:r>
      <w:r w:rsidR="0035243C" w:rsidRPr="0035243C">
        <w:rPr>
          <w:i/>
          <w:iCs/>
          <w:sz w:val="24"/>
          <w:lang w:val="lt-LT"/>
        </w:rPr>
        <w:t>Aušr</w:t>
      </w:r>
      <w:r>
        <w:rPr>
          <w:i/>
          <w:iCs/>
          <w:sz w:val="24"/>
          <w:lang w:val="lt-LT"/>
        </w:rPr>
        <w:t xml:space="preserve">os g. 2, Ginkūnų k., Šiaulių r. </w:t>
      </w:r>
      <w:bookmarkStart w:id="0" w:name="_GoBack"/>
      <w:bookmarkEnd w:id="0"/>
      <w:r w:rsidR="0035243C" w:rsidRPr="0035243C">
        <w:rPr>
          <w:i/>
          <w:iCs/>
          <w:sz w:val="24"/>
          <w:lang w:val="lt-LT"/>
        </w:rPr>
        <w:t>sav.</w:t>
      </w:r>
      <w:r w:rsidR="006634D3">
        <w:rPr>
          <w:i/>
          <w:iCs/>
          <w:sz w:val="24"/>
          <w:lang w:val="lt-LT"/>
        </w:rPr>
        <w:t>; Klevų g. 29, Kalpokų k.</w:t>
      </w:r>
      <w:r w:rsidR="0035243C" w:rsidRPr="0035243C">
        <w:rPr>
          <w:i/>
          <w:iCs/>
          <w:sz w:val="24"/>
          <w:lang w:val="lt-LT"/>
        </w:rPr>
        <w:t>, Pakruojo r. sav</w:t>
      </w:r>
      <w:r w:rsidR="0035243C">
        <w:rPr>
          <w:i/>
          <w:iCs/>
          <w:sz w:val="24"/>
          <w:lang w:val="lt-LT"/>
        </w:rPr>
        <w:t>.</w:t>
      </w:r>
    </w:p>
    <w:p w:rsidR="00010878" w:rsidRPr="00356F5B" w:rsidRDefault="00864AAA" w:rsidP="00A301CF">
      <w:pPr>
        <w:spacing w:line="360" w:lineRule="auto"/>
        <w:ind w:left="284" w:hanging="284"/>
        <w:rPr>
          <w:i/>
          <w:color w:val="FF0000"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</w:t>
      </w:r>
      <w:r w:rsidR="00B23935" w:rsidRPr="00603F82">
        <w:rPr>
          <w:b/>
          <w:i/>
          <w:sz w:val="24"/>
          <w:lang w:val="lt-LT"/>
        </w:rPr>
        <w:t xml:space="preserve">   </w:t>
      </w:r>
      <w:r w:rsidRPr="00603F82">
        <w:rPr>
          <w:b/>
          <w:i/>
          <w:sz w:val="24"/>
          <w:lang w:val="lt-LT"/>
        </w:rPr>
        <w:t>Licencijos galiojimo laikas:</w:t>
      </w:r>
      <w:r w:rsidR="00380CC2" w:rsidRPr="00603F82">
        <w:rPr>
          <w:b/>
          <w:i/>
          <w:sz w:val="24"/>
          <w:lang w:val="lt-LT"/>
        </w:rPr>
        <w:t xml:space="preserve"> </w:t>
      </w:r>
      <w:r w:rsidR="0035243C" w:rsidRPr="0035243C">
        <w:rPr>
          <w:bCs/>
          <w:i/>
          <w:iCs/>
          <w:sz w:val="24"/>
          <w:szCs w:val="24"/>
          <w:lang w:val="lt-LT"/>
        </w:rPr>
        <w:t>nuo 2019 m. rugpjūčio 23 d. iki 2019 m. rugpjūčio 24 d. imtinai.</w:t>
      </w:r>
    </w:p>
    <w:p w:rsidR="00864AAA" w:rsidRPr="00603F82" w:rsidRDefault="00864AAA" w:rsidP="00A301CF">
      <w:pPr>
        <w:spacing w:line="360" w:lineRule="auto"/>
        <w:rPr>
          <w:b/>
          <w:bCs/>
          <w:i/>
          <w:sz w:val="24"/>
          <w:lang w:val="pt-BR"/>
        </w:rPr>
      </w:pPr>
      <w:r w:rsidRPr="00603F82">
        <w:rPr>
          <w:b/>
          <w:i/>
          <w:sz w:val="24"/>
          <w:lang w:val="lt-LT"/>
        </w:rPr>
        <w:t xml:space="preserve">  </w:t>
      </w:r>
      <w:r w:rsidRPr="00603F82">
        <w:rPr>
          <w:i/>
          <w:sz w:val="24"/>
          <w:lang w:val="lt-LT"/>
        </w:rPr>
        <w:t xml:space="preserve">  </w:t>
      </w:r>
      <w:r w:rsidRPr="00603F82">
        <w:rPr>
          <w:b/>
          <w:bCs/>
          <w:i/>
          <w:sz w:val="24"/>
          <w:lang w:val="lt-LT"/>
        </w:rPr>
        <w:t>Turimos licencijos verstis mažmenine prekyba alkoholiniais gėrimais, pavadinimas išdavimo</w:t>
      </w:r>
      <w:r w:rsidRPr="00603F82">
        <w:rPr>
          <w:b/>
          <w:bCs/>
          <w:i/>
          <w:sz w:val="24"/>
          <w:lang w:val="pt-BR"/>
        </w:rPr>
        <w:t xml:space="preserve"> data,</w:t>
      </w:r>
    </w:p>
    <w:p w:rsidR="00FA793B" w:rsidRPr="00603F82" w:rsidRDefault="00864AAA" w:rsidP="00A301CF">
      <w:pPr>
        <w:spacing w:line="360" w:lineRule="auto"/>
        <w:rPr>
          <w:i/>
          <w:sz w:val="24"/>
          <w:lang w:val="lt-LT"/>
        </w:rPr>
      </w:pPr>
      <w:r w:rsidRPr="00603F82">
        <w:rPr>
          <w:b/>
          <w:bCs/>
          <w:i/>
          <w:sz w:val="24"/>
          <w:lang w:val="pt-BR"/>
        </w:rPr>
        <w:t xml:space="preserve">     </w:t>
      </w:r>
      <w:r w:rsidR="0022523A" w:rsidRPr="00603F82">
        <w:rPr>
          <w:b/>
          <w:bCs/>
          <w:i/>
          <w:sz w:val="24"/>
          <w:lang w:val="lt-LT"/>
        </w:rPr>
        <w:t>išdavusi</w:t>
      </w:r>
      <w:r w:rsidRPr="00603F82">
        <w:rPr>
          <w:b/>
          <w:bCs/>
          <w:i/>
          <w:sz w:val="24"/>
          <w:lang w:val="lt-LT"/>
        </w:rPr>
        <w:t xml:space="preserve"> institucija: </w:t>
      </w:r>
      <w:r w:rsidR="0022523A" w:rsidRPr="0022523A">
        <w:rPr>
          <w:i/>
          <w:sz w:val="24"/>
          <w:lang w:val="lt-LT"/>
        </w:rPr>
        <w:t xml:space="preserve">Licencija </w:t>
      </w:r>
      <w:r w:rsidR="0022523A">
        <w:rPr>
          <w:bCs/>
          <w:i/>
          <w:sz w:val="24"/>
          <w:lang w:val="lt-LT"/>
        </w:rPr>
        <w:t>v</w:t>
      </w:r>
      <w:r w:rsidR="00FF6F5A" w:rsidRPr="00603F82">
        <w:rPr>
          <w:bCs/>
          <w:i/>
          <w:sz w:val="24"/>
          <w:lang w:val="lt-LT"/>
        </w:rPr>
        <w:t>erstis mažmenine prekyba alkoholiniais gėrimais</w:t>
      </w:r>
      <w:r w:rsidR="00FF6F5A" w:rsidRPr="00603F82">
        <w:rPr>
          <w:b/>
          <w:i/>
          <w:sz w:val="24"/>
          <w:lang w:val="lt-LT"/>
        </w:rPr>
        <w:t xml:space="preserve">  </w:t>
      </w:r>
      <w:r w:rsidR="00FF6F5A" w:rsidRPr="00603F82">
        <w:rPr>
          <w:i/>
          <w:sz w:val="24"/>
          <w:lang w:val="lt-LT"/>
        </w:rPr>
        <w:t>Nr.</w:t>
      </w:r>
      <w:r w:rsidR="0035243C" w:rsidRPr="0035243C">
        <w:t xml:space="preserve"> </w:t>
      </w:r>
      <w:r w:rsidR="0035243C" w:rsidRPr="0035243C">
        <w:rPr>
          <w:i/>
          <w:sz w:val="24"/>
          <w:lang w:val="lt-LT"/>
        </w:rPr>
        <w:t>527</w:t>
      </w:r>
      <w:r w:rsidR="00FA793B" w:rsidRPr="00603F82">
        <w:rPr>
          <w:i/>
          <w:sz w:val="24"/>
          <w:lang w:val="lt-LT"/>
        </w:rPr>
        <w:t xml:space="preserve">, </w:t>
      </w:r>
      <w:r w:rsidR="0035243C" w:rsidRPr="0035243C">
        <w:rPr>
          <w:i/>
          <w:sz w:val="24"/>
          <w:lang w:val="lt-LT"/>
        </w:rPr>
        <w:t>2016-11-30</w:t>
      </w:r>
    </w:p>
    <w:p w:rsidR="00FF6F5A" w:rsidRPr="00603F82" w:rsidRDefault="00FA793B" w:rsidP="00A301CF">
      <w:pPr>
        <w:spacing w:line="360" w:lineRule="auto"/>
        <w:rPr>
          <w:i/>
          <w:sz w:val="24"/>
          <w:lang w:val="lt-LT"/>
        </w:rPr>
      </w:pPr>
      <w:r w:rsidRPr="00603F82">
        <w:rPr>
          <w:i/>
          <w:sz w:val="24"/>
          <w:lang w:val="lt-LT"/>
        </w:rPr>
        <w:t xml:space="preserve">    </w:t>
      </w:r>
      <w:r w:rsidR="0035243C" w:rsidRPr="0035243C">
        <w:rPr>
          <w:i/>
          <w:sz w:val="24"/>
          <w:lang w:val="lt-LT"/>
        </w:rPr>
        <w:t>Šiaulių rajono savivaldybės administracija</w:t>
      </w:r>
      <w:r w:rsidR="002F1CAA">
        <w:rPr>
          <w:i/>
          <w:sz w:val="24"/>
          <w:lang w:val="lt-LT"/>
        </w:rPr>
        <w:t>.</w:t>
      </w:r>
      <w:r w:rsidR="00FF6F5A" w:rsidRPr="00603F82">
        <w:rPr>
          <w:i/>
          <w:sz w:val="24"/>
          <w:lang w:val="lt-LT"/>
        </w:rPr>
        <w:t xml:space="preserve"> </w:t>
      </w:r>
    </w:p>
    <w:p w:rsidR="00D20CE9" w:rsidRDefault="00864AAA" w:rsidP="00A301CF">
      <w:pPr>
        <w:spacing w:line="360" w:lineRule="auto"/>
        <w:rPr>
          <w:i/>
        </w:rPr>
      </w:pPr>
      <w:r w:rsidRPr="00CF1A04">
        <w:rPr>
          <w:b/>
          <w:i/>
          <w:sz w:val="24"/>
          <w:szCs w:val="24"/>
          <w:lang w:val="pt-BR"/>
        </w:rPr>
        <w:t xml:space="preserve">     Licencijos išdavimo data: </w:t>
      </w:r>
      <w:r w:rsidRPr="00CF1A04">
        <w:rPr>
          <w:i/>
          <w:sz w:val="24"/>
          <w:szCs w:val="24"/>
          <w:lang w:val="pt-BR"/>
        </w:rPr>
        <w:t xml:space="preserve"> </w:t>
      </w:r>
      <w:r w:rsidR="002C21F4" w:rsidRPr="007B0D89">
        <w:rPr>
          <w:i/>
          <w:sz w:val="24"/>
          <w:szCs w:val="24"/>
          <w:lang w:val="lt-LT"/>
        </w:rPr>
        <w:t>201</w:t>
      </w:r>
      <w:r w:rsidR="002C21F4">
        <w:rPr>
          <w:i/>
          <w:sz w:val="24"/>
          <w:szCs w:val="24"/>
          <w:lang w:val="lt-LT"/>
        </w:rPr>
        <w:t>9</w:t>
      </w:r>
      <w:r w:rsidR="002C21F4" w:rsidRPr="007B0D89">
        <w:rPr>
          <w:i/>
          <w:sz w:val="24"/>
          <w:szCs w:val="24"/>
          <w:lang w:val="lt-LT"/>
        </w:rPr>
        <w:t>-</w:t>
      </w:r>
      <w:r w:rsidR="002C21F4">
        <w:rPr>
          <w:i/>
          <w:sz w:val="24"/>
          <w:szCs w:val="24"/>
          <w:lang w:val="lt-LT"/>
        </w:rPr>
        <w:t>0</w:t>
      </w:r>
      <w:r w:rsidR="0035243C">
        <w:rPr>
          <w:i/>
          <w:sz w:val="24"/>
          <w:szCs w:val="24"/>
          <w:lang w:val="lt-LT"/>
        </w:rPr>
        <w:t>8</w:t>
      </w:r>
      <w:r w:rsidR="002C21F4" w:rsidRPr="007B0D89">
        <w:rPr>
          <w:i/>
          <w:sz w:val="24"/>
          <w:szCs w:val="24"/>
          <w:lang w:val="lt-LT"/>
        </w:rPr>
        <w:t>-</w:t>
      </w:r>
      <w:r w:rsidR="009525F2" w:rsidRPr="00603F82">
        <w:rPr>
          <w:i/>
        </w:rPr>
        <w:t xml:space="preserve">     </w:t>
      </w:r>
    </w:p>
    <w:p w:rsidR="004F62A5" w:rsidRPr="00603F82" w:rsidRDefault="00D20CE9" w:rsidP="00D20CE9">
      <w:pPr>
        <w:pStyle w:val="Antrat3"/>
        <w:spacing w:line="240" w:lineRule="auto"/>
        <w:rPr>
          <w:i/>
        </w:rPr>
      </w:pPr>
      <w:r>
        <w:rPr>
          <w:bCs/>
          <w:iCs/>
        </w:rPr>
        <w:t xml:space="preserve">     </w:t>
      </w:r>
      <w:r w:rsidR="009525F2" w:rsidRPr="00ED1797">
        <w:rPr>
          <w:bCs/>
          <w:iCs/>
        </w:rPr>
        <w:t xml:space="preserve">Administracijos </w:t>
      </w:r>
      <w:r w:rsidR="00603F82" w:rsidRPr="00ED1797">
        <w:rPr>
          <w:bCs/>
          <w:iCs/>
        </w:rPr>
        <w:t xml:space="preserve"> direktorius</w:t>
      </w:r>
      <w:r w:rsidR="00603F82">
        <w:rPr>
          <w:i/>
        </w:rPr>
        <w:t xml:space="preserve"> </w:t>
      </w:r>
      <w:r w:rsidR="009525F2" w:rsidRPr="00603F82">
        <w:rPr>
          <w:i/>
        </w:rPr>
        <w:t xml:space="preserve"> </w:t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  <w:t xml:space="preserve">    </w:t>
      </w:r>
      <w:r w:rsidR="009525F2" w:rsidRPr="00603F82">
        <w:rPr>
          <w:i/>
        </w:rPr>
        <w:t xml:space="preserve">                </w:t>
      </w:r>
      <w:r w:rsidR="00DC1565" w:rsidRPr="00603F82">
        <w:rPr>
          <w:i/>
        </w:rPr>
        <w:t xml:space="preserve">   </w:t>
      </w:r>
      <w:r w:rsidR="00603F82" w:rsidRPr="005F15B4">
        <w:rPr>
          <w:iCs/>
        </w:rPr>
        <w:t>Dainius Grincevičius</w:t>
      </w:r>
      <w:r w:rsidR="00603F82">
        <w:rPr>
          <w:i/>
        </w:rPr>
        <w:t xml:space="preserve"> </w:t>
      </w:r>
      <w:r w:rsidR="004F62A5" w:rsidRPr="00603F82">
        <w:rPr>
          <w:i/>
        </w:rPr>
        <w:t xml:space="preserve">            </w:t>
      </w:r>
    </w:p>
    <w:p w:rsidR="0087717C" w:rsidRPr="00D20CE9" w:rsidRDefault="00CF1A04" w:rsidP="00D20CE9">
      <w:pPr>
        <w:pStyle w:val="Antrat3"/>
        <w:spacing w:line="240" w:lineRule="auto"/>
        <w:rPr>
          <w:iCs/>
        </w:rPr>
      </w:pP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 w:rsidR="00D20CE9">
        <w:rPr>
          <w:i/>
          <w:sz w:val="20"/>
        </w:rPr>
        <w:t xml:space="preserve">          </w:t>
      </w:r>
      <w:r w:rsidR="00C8690F" w:rsidRPr="00D20CE9">
        <w:rPr>
          <w:iCs/>
        </w:rPr>
        <w:t>A.V.</w:t>
      </w:r>
    </w:p>
    <w:p w:rsidR="00D20CE9" w:rsidRDefault="0087717C" w:rsidP="00ED1797">
      <w:pPr>
        <w:pStyle w:val="Antrat3"/>
        <w:spacing w:line="240" w:lineRule="auto"/>
        <w:rPr>
          <w:iCs/>
          <w:sz w:val="20"/>
        </w:rPr>
      </w:pPr>
      <w:r w:rsidRPr="00603F82">
        <w:rPr>
          <w:i/>
          <w:sz w:val="20"/>
        </w:rPr>
        <w:t xml:space="preserve">   </w:t>
      </w:r>
      <w:r w:rsidR="00ED1797">
        <w:rPr>
          <w:i/>
          <w:sz w:val="20"/>
        </w:rPr>
        <w:t xml:space="preserve"> </w:t>
      </w:r>
    </w:p>
    <w:p w:rsidR="00C8690F" w:rsidRPr="00D20CE9" w:rsidRDefault="00D20CE9" w:rsidP="00ED1797">
      <w:pPr>
        <w:pStyle w:val="Antrat3"/>
        <w:spacing w:line="240" w:lineRule="auto"/>
        <w:rPr>
          <w:iCs/>
          <w:sz w:val="20"/>
        </w:rPr>
      </w:pPr>
      <w:r>
        <w:rPr>
          <w:iCs/>
          <w:sz w:val="20"/>
        </w:rPr>
        <w:t xml:space="preserve">    </w:t>
      </w:r>
      <w:r w:rsidR="00C8690F" w:rsidRPr="00D20CE9">
        <w:rPr>
          <w:iCs/>
          <w:sz w:val="20"/>
        </w:rPr>
        <w:t>Parengė</w:t>
      </w:r>
    </w:p>
    <w:p w:rsidR="00603F82" w:rsidRPr="00D20CE9" w:rsidRDefault="00C8690F" w:rsidP="00ED1797">
      <w:pPr>
        <w:rPr>
          <w:iCs/>
          <w:lang w:val="lt-LT"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Biudžeto, turto ir strateginio planavimo</w:t>
      </w:r>
      <w:r w:rsidR="00581958" w:rsidRPr="00581958">
        <w:rPr>
          <w:iCs/>
          <w:lang w:val="lt-LT"/>
        </w:rPr>
        <w:t xml:space="preserve"> </w:t>
      </w:r>
      <w:r w:rsidR="00581958" w:rsidRPr="00D20CE9">
        <w:rPr>
          <w:iCs/>
          <w:lang w:val="lt-LT"/>
        </w:rPr>
        <w:t>skyriaus</w:t>
      </w:r>
    </w:p>
    <w:p w:rsidR="00ED1797" w:rsidRPr="00D20CE9" w:rsidRDefault="00603F82" w:rsidP="00ED1797">
      <w:pPr>
        <w:rPr>
          <w:iCs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vyriausioji specialistė</w:t>
      </w:r>
      <w:r w:rsidR="00ED1797" w:rsidRPr="00D20CE9">
        <w:rPr>
          <w:iCs/>
        </w:rPr>
        <w:t xml:space="preserve"> </w:t>
      </w:r>
    </w:p>
    <w:p w:rsidR="00ED1797" w:rsidRPr="00603F82" w:rsidRDefault="00ED1797" w:rsidP="00ED1797">
      <w:pPr>
        <w:rPr>
          <w:i/>
          <w:lang w:val="lt-LT"/>
        </w:rPr>
      </w:pPr>
      <w:r w:rsidRPr="00D20CE9">
        <w:rPr>
          <w:iCs/>
          <w:lang w:val="lt-LT"/>
        </w:rPr>
        <w:t xml:space="preserve">    Ingrida Maksvytienė</w:t>
      </w:r>
    </w:p>
    <w:sectPr w:rsidR="00ED1797" w:rsidRPr="00603F82" w:rsidSect="00D20CE9">
      <w:footerReference w:type="default" r:id="rId7"/>
      <w:pgSz w:w="11907" w:h="16840" w:code="9"/>
      <w:pgMar w:top="425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E11" w:rsidRDefault="002C2E11">
      <w:r>
        <w:separator/>
      </w:r>
    </w:p>
  </w:endnote>
  <w:endnote w:type="continuationSeparator" w:id="0">
    <w:p w:rsidR="002C2E11" w:rsidRDefault="002C2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F51" w:rsidRDefault="002F7F51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6634D3">
      <w:rPr>
        <w:noProof/>
        <w:sz w:val="12"/>
      </w:rPr>
      <w:t>C:\Users\imaksvytiene\Desktop\LICENCIJOS_LEIDIMAI\Licenciju isdavimui\Lietuvos amatai -muge\vienk lic 1483_UAB Linkuvos alus.docx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E11" w:rsidRDefault="002C2E11">
      <w:r>
        <w:separator/>
      </w:r>
    </w:p>
  </w:footnote>
  <w:footnote w:type="continuationSeparator" w:id="0">
    <w:p w:rsidR="002C2E11" w:rsidRDefault="002C2E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43CE"/>
    <w:rsid w:val="00007D4E"/>
    <w:rsid w:val="00010878"/>
    <w:rsid w:val="00013D8B"/>
    <w:rsid w:val="00013DC8"/>
    <w:rsid w:val="00035740"/>
    <w:rsid w:val="00035B8E"/>
    <w:rsid w:val="00037E31"/>
    <w:rsid w:val="0004449D"/>
    <w:rsid w:val="00062651"/>
    <w:rsid w:val="00062797"/>
    <w:rsid w:val="00065DD5"/>
    <w:rsid w:val="00071C1A"/>
    <w:rsid w:val="00073DEA"/>
    <w:rsid w:val="00085C6E"/>
    <w:rsid w:val="00087127"/>
    <w:rsid w:val="00087DB7"/>
    <w:rsid w:val="000C0633"/>
    <w:rsid w:val="000E51BF"/>
    <w:rsid w:val="000F3581"/>
    <w:rsid w:val="000F5259"/>
    <w:rsid w:val="00104ECF"/>
    <w:rsid w:val="00115957"/>
    <w:rsid w:val="001313DA"/>
    <w:rsid w:val="00144564"/>
    <w:rsid w:val="00147996"/>
    <w:rsid w:val="001958E0"/>
    <w:rsid w:val="001A53B7"/>
    <w:rsid w:val="001B5C95"/>
    <w:rsid w:val="001C186C"/>
    <w:rsid w:val="00206397"/>
    <w:rsid w:val="0022100D"/>
    <w:rsid w:val="0022523A"/>
    <w:rsid w:val="00231A24"/>
    <w:rsid w:val="00236D50"/>
    <w:rsid w:val="00251995"/>
    <w:rsid w:val="00252533"/>
    <w:rsid w:val="002566D0"/>
    <w:rsid w:val="00257E6D"/>
    <w:rsid w:val="0026704D"/>
    <w:rsid w:val="00271509"/>
    <w:rsid w:val="002769D9"/>
    <w:rsid w:val="00280518"/>
    <w:rsid w:val="00281219"/>
    <w:rsid w:val="0028747F"/>
    <w:rsid w:val="00290C94"/>
    <w:rsid w:val="00290CA1"/>
    <w:rsid w:val="002A3629"/>
    <w:rsid w:val="002A4A3E"/>
    <w:rsid w:val="002B2E4F"/>
    <w:rsid w:val="002B42AE"/>
    <w:rsid w:val="002C10A9"/>
    <w:rsid w:val="002C21F4"/>
    <w:rsid w:val="002C2E11"/>
    <w:rsid w:val="002D7B69"/>
    <w:rsid w:val="002F1CAA"/>
    <w:rsid w:val="002F7F51"/>
    <w:rsid w:val="00310BED"/>
    <w:rsid w:val="00326F26"/>
    <w:rsid w:val="00334D8D"/>
    <w:rsid w:val="00350B5C"/>
    <w:rsid w:val="0035243C"/>
    <w:rsid w:val="003554F3"/>
    <w:rsid w:val="0035620B"/>
    <w:rsid w:val="00356F5B"/>
    <w:rsid w:val="00380CC2"/>
    <w:rsid w:val="00392D9F"/>
    <w:rsid w:val="003A2184"/>
    <w:rsid w:val="003A7206"/>
    <w:rsid w:val="003C13B5"/>
    <w:rsid w:val="003C64F9"/>
    <w:rsid w:val="00410E3A"/>
    <w:rsid w:val="00432EDE"/>
    <w:rsid w:val="0043491F"/>
    <w:rsid w:val="00435464"/>
    <w:rsid w:val="00436EF6"/>
    <w:rsid w:val="00445709"/>
    <w:rsid w:val="0045062E"/>
    <w:rsid w:val="00450988"/>
    <w:rsid w:val="00454119"/>
    <w:rsid w:val="004613DA"/>
    <w:rsid w:val="004779A9"/>
    <w:rsid w:val="004905E9"/>
    <w:rsid w:val="004A26A1"/>
    <w:rsid w:val="004A6F07"/>
    <w:rsid w:val="004B0438"/>
    <w:rsid w:val="004B4848"/>
    <w:rsid w:val="004F0ACD"/>
    <w:rsid w:val="004F62A5"/>
    <w:rsid w:val="00531EC6"/>
    <w:rsid w:val="00541F9E"/>
    <w:rsid w:val="00555F03"/>
    <w:rsid w:val="005640F5"/>
    <w:rsid w:val="005704E3"/>
    <w:rsid w:val="0057564E"/>
    <w:rsid w:val="005768B7"/>
    <w:rsid w:val="00581958"/>
    <w:rsid w:val="00582384"/>
    <w:rsid w:val="00584C4E"/>
    <w:rsid w:val="005972D8"/>
    <w:rsid w:val="005B19D3"/>
    <w:rsid w:val="005B3B00"/>
    <w:rsid w:val="005B3B70"/>
    <w:rsid w:val="005D3ED7"/>
    <w:rsid w:val="005D5A0B"/>
    <w:rsid w:val="005D5D56"/>
    <w:rsid w:val="005E2384"/>
    <w:rsid w:val="005F15B4"/>
    <w:rsid w:val="005F20B4"/>
    <w:rsid w:val="005F432B"/>
    <w:rsid w:val="005F5302"/>
    <w:rsid w:val="005F6161"/>
    <w:rsid w:val="005F6EC8"/>
    <w:rsid w:val="005F75A5"/>
    <w:rsid w:val="00600E6D"/>
    <w:rsid w:val="00603F82"/>
    <w:rsid w:val="00617340"/>
    <w:rsid w:val="00636EE3"/>
    <w:rsid w:val="00637C90"/>
    <w:rsid w:val="00651651"/>
    <w:rsid w:val="00655920"/>
    <w:rsid w:val="0066030D"/>
    <w:rsid w:val="0066131B"/>
    <w:rsid w:val="006634D3"/>
    <w:rsid w:val="00667E17"/>
    <w:rsid w:val="00673586"/>
    <w:rsid w:val="00677F9A"/>
    <w:rsid w:val="006847F2"/>
    <w:rsid w:val="0068694E"/>
    <w:rsid w:val="00693DCD"/>
    <w:rsid w:val="00697242"/>
    <w:rsid w:val="006A3BBC"/>
    <w:rsid w:val="006A5F90"/>
    <w:rsid w:val="006B6C13"/>
    <w:rsid w:val="006C3E09"/>
    <w:rsid w:val="006C5693"/>
    <w:rsid w:val="006C57AC"/>
    <w:rsid w:val="00715FE9"/>
    <w:rsid w:val="007201C4"/>
    <w:rsid w:val="00737D7E"/>
    <w:rsid w:val="00740FB5"/>
    <w:rsid w:val="007564AC"/>
    <w:rsid w:val="00765540"/>
    <w:rsid w:val="00784D32"/>
    <w:rsid w:val="007973BF"/>
    <w:rsid w:val="007B07C1"/>
    <w:rsid w:val="007B23CB"/>
    <w:rsid w:val="007D0A0C"/>
    <w:rsid w:val="007E1E71"/>
    <w:rsid w:val="008061E0"/>
    <w:rsid w:val="00814586"/>
    <w:rsid w:val="00815A3E"/>
    <w:rsid w:val="0082229E"/>
    <w:rsid w:val="00824BDC"/>
    <w:rsid w:val="00837F3C"/>
    <w:rsid w:val="00864AAA"/>
    <w:rsid w:val="00870F68"/>
    <w:rsid w:val="00871F64"/>
    <w:rsid w:val="0087717C"/>
    <w:rsid w:val="008773C1"/>
    <w:rsid w:val="00883801"/>
    <w:rsid w:val="00894887"/>
    <w:rsid w:val="00894DAA"/>
    <w:rsid w:val="008B102C"/>
    <w:rsid w:val="008B754B"/>
    <w:rsid w:val="008C16AA"/>
    <w:rsid w:val="008C1E52"/>
    <w:rsid w:val="008D02CF"/>
    <w:rsid w:val="008D1212"/>
    <w:rsid w:val="008D1A2A"/>
    <w:rsid w:val="008E3C24"/>
    <w:rsid w:val="009006E0"/>
    <w:rsid w:val="00901189"/>
    <w:rsid w:val="009056F0"/>
    <w:rsid w:val="00905DB2"/>
    <w:rsid w:val="00911496"/>
    <w:rsid w:val="00913A68"/>
    <w:rsid w:val="009324CA"/>
    <w:rsid w:val="0093532D"/>
    <w:rsid w:val="00944B5A"/>
    <w:rsid w:val="00947513"/>
    <w:rsid w:val="009525F2"/>
    <w:rsid w:val="00962E77"/>
    <w:rsid w:val="009652CD"/>
    <w:rsid w:val="00966067"/>
    <w:rsid w:val="00971AA8"/>
    <w:rsid w:val="00972E11"/>
    <w:rsid w:val="009C4BC4"/>
    <w:rsid w:val="009C60B8"/>
    <w:rsid w:val="009E6D78"/>
    <w:rsid w:val="009F6276"/>
    <w:rsid w:val="00A00854"/>
    <w:rsid w:val="00A12950"/>
    <w:rsid w:val="00A301CF"/>
    <w:rsid w:val="00A32C67"/>
    <w:rsid w:val="00A36876"/>
    <w:rsid w:val="00A509EF"/>
    <w:rsid w:val="00A57A12"/>
    <w:rsid w:val="00A63314"/>
    <w:rsid w:val="00A65808"/>
    <w:rsid w:val="00A77A29"/>
    <w:rsid w:val="00A8296D"/>
    <w:rsid w:val="00A834BE"/>
    <w:rsid w:val="00AA76A8"/>
    <w:rsid w:val="00AC10E6"/>
    <w:rsid w:val="00AC4154"/>
    <w:rsid w:val="00AD2D3B"/>
    <w:rsid w:val="00AE6AB1"/>
    <w:rsid w:val="00AF1AA8"/>
    <w:rsid w:val="00AF2955"/>
    <w:rsid w:val="00AF589C"/>
    <w:rsid w:val="00B01C82"/>
    <w:rsid w:val="00B073F3"/>
    <w:rsid w:val="00B12811"/>
    <w:rsid w:val="00B23935"/>
    <w:rsid w:val="00B250DB"/>
    <w:rsid w:val="00B264CA"/>
    <w:rsid w:val="00B404EB"/>
    <w:rsid w:val="00B40E09"/>
    <w:rsid w:val="00B97537"/>
    <w:rsid w:val="00BA6EC2"/>
    <w:rsid w:val="00BD7E0D"/>
    <w:rsid w:val="00BF1DA3"/>
    <w:rsid w:val="00BF42FE"/>
    <w:rsid w:val="00C038F5"/>
    <w:rsid w:val="00C24EBD"/>
    <w:rsid w:val="00C5383E"/>
    <w:rsid w:val="00C65B00"/>
    <w:rsid w:val="00C67C5D"/>
    <w:rsid w:val="00C8521F"/>
    <w:rsid w:val="00C8690F"/>
    <w:rsid w:val="00CA1233"/>
    <w:rsid w:val="00CA4194"/>
    <w:rsid w:val="00CA6935"/>
    <w:rsid w:val="00CC263F"/>
    <w:rsid w:val="00CD6805"/>
    <w:rsid w:val="00CE1D72"/>
    <w:rsid w:val="00CF1A04"/>
    <w:rsid w:val="00CF628C"/>
    <w:rsid w:val="00CF6807"/>
    <w:rsid w:val="00D03CFB"/>
    <w:rsid w:val="00D13F82"/>
    <w:rsid w:val="00D20CE9"/>
    <w:rsid w:val="00D33637"/>
    <w:rsid w:val="00D364F9"/>
    <w:rsid w:val="00D377B9"/>
    <w:rsid w:val="00D97581"/>
    <w:rsid w:val="00DA0633"/>
    <w:rsid w:val="00DA3919"/>
    <w:rsid w:val="00DA39F6"/>
    <w:rsid w:val="00DC1565"/>
    <w:rsid w:val="00DF1FC6"/>
    <w:rsid w:val="00E33C9E"/>
    <w:rsid w:val="00E34A43"/>
    <w:rsid w:val="00E441B6"/>
    <w:rsid w:val="00E668E1"/>
    <w:rsid w:val="00E70255"/>
    <w:rsid w:val="00E72A46"/>
    <w:rsid w:val="00E76024"/>
    <w:rsid w:val="00E8153B"/>
    <w:rsid w:val="00E92493"/>
    <w:rsid w:val="00E952C3"/>
    <w:rsid w:val="00EA0FCE"/>
    <w:rsid w:val="00EA7EB3"/>
    <w:rsid w:val="00EB7172"/>
    <w:rsid w:val="00EC0E52"/>
    <w:rsid w:val="00ED1797"/>
    <w:rsid w:val="00ED5A1B"/>
    <w:rsid w:val="00EE6B91"/>
    <w:rsid w:val="00EF1593"/>
    <w:rsid w:val="00EF52BB"/>
    <w:rsid w:val="00F038DD"/>
    <w:rsid w:val="00F10626"/>
    <w:rsid w:val="00F21C38"/>
    <w:rsid w:val="00F65245"/>
    <w:rsid w:val="00F6701C"/>
    <w:rsid w:val="00F81029"/>
    <w:rsid w:val="00F87A95"/>
    <w:rsid w:val="00F92541"/>
    <w:rsid w:val="00F957B2"/>
    <w:rsid w:val="00FA793B"/>
    <w:rsid w:val="00FB6C3E"/>
    <w:rsid w:val="00FC1DA9"/>
    <w:rsid w:val="00FC47EC"/>
    <w:rsid w:val="00FC4D0C"/>
    <w:rsid w:val="00FC6A4D"/>
    <w:rsid w:val="00FD5DAE"/>
    <w:rsid w:val="00FD7967"/>
    <w:rsid w:val="00FE0CAA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DF78B0-7131-44CB-ABC4-BDCD06109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character" w:customStyle="1" w:styleId="Antrat3Diagrama">
    <w:name w:val="Antraštė 3 Diagrama"/>
    <w:basedOn w:val="Numatytasispastraiposriftas"/>
    <w:link w:val="Antrat3"/>
    <w:rsid w:val="004F62A5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semiHidden/>
    <w:unhideWhenUsed/>
    <w:rsid w:val="00AF1AA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AF1AA8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188</TotalTime>
  <Pages>1</Pages>
  <Words>1221</Words>
  <Characters>697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44</cp:revision>
  <cp:lastPrinted>2019-08-19T12:35:00Z</cp:lastPrinted>
  <dcterms:created xsi:type="dcterms:W3CDTF">2018-09-12T08:52:00Z</dcterms:created>
  <dcterms:modified xsi:type="dcterms:W3CDTF">2019-08-19T14:00:00Z</dcterms:modified>
</cp:coreProperties>
</file>