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CA4858">
      <w:pPr>
        <w:jc w:val="center"/>
        <w:rPr>
          <w:rFonts w:ascii="Times New Roman" w:hAnsi="Times New Roman"/>
          <w:b/>
        </w:rPr>
      </w:pPr>
      <w:r>
        <w:rPr>
          <w:noProof/>
          <w:lang w:bidi="lo-LA"/>
        </w:rPr>
        <w:drawing>
          <wp:inline distT="0" distB="0" distL="0" distR="0" wp14:anchorId="16B2CC14" wp14:editId="644BE3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858" w:rsidRDefault="00CA4858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 xml:space="preserve">DĖL </w:t>
      </w:r>
      <w:r w:rsidR="00870C1F">
        <w:rPr>
          <w:rFonts w:ascii="Times New Roman" w:hAnsi="Times New Roman"/>
          <w:b/>
          <w:lang w:eastAsia="en-US"/>
        </w:rPr>
        <w:t>VIENKARTINIŲ LICENCIJŲ</w:t>
      </w:r>
      <w:r w:rsidR="00870C1F" w:rsidRPr="001C56A3">
        <w:rPr>
          <w:rFonts w:ascii="Times New Roman" w:hAnsi="Times New Roman"/>
          <w:b/>
          <w:lang w:eastAsia="en-US"/>
        </w:rPr>
        <w:t xml:space="preserve"> </w:t>
      </w:r>
      <w:r w:rsidR="001C56A3" w:rsidRPr="001C56A3">
        <w:rPr>
          <w:rFonts w:ascii="Times New Roman" w:hAnsi="Times New Roman"/>
          <w:b/>
          <w:lang w:eastAsia="en-US"/>
        </w:rPr>
        <w:t>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3E7AE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552D13">
        <w:rPr>
          <w:rFonts w:ascii="Times New Roman" w:hAnsi="Times New Roman"/>
          <w:szCs w:val="24"/>
          <w:lang w:eastAsia="en-US"/>
        </w:rPr>
        <w:t xml:space="preserve">rugpjūčio   </w:t>
      </w:r>
      <w:r w:rsidR="001D26E0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FF7624">
        <w:rPr>
          <w:rFonts w:ascii="Times New Roman" w:hAnsi="Times New Roman"/>
          <w:szCs w:val="24"/>
          <w:lang w:eastAsia="en-US"/>
        </w:rPr>
        <w:t xml:space="preserve">Nr.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Pr="00991910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D2194" w:rsidRDefault="00CC4C19" w:rsidP="00A90D49">
      <w:pPr>
        <w:tabs>
          <w:tab w:val="left" w:pos="1242"/>
          <w:tab w:val="left" w:pos="7450"/>
        </w:tabs>
        <w:jc w:val="both"/>
        <w:rPr>
          <w:rFonts w:ascii="Times New Roman" w:hAnsi="Times New Roman"/>
          <w:spacing w:val="50"/>
          <w:szCs w:val="24"/>
          <w:lang w:eastAsia="en-US"/>
        </w:rPr>
      </w:pPr>
      <w:r w:rsidRPr="00991910">
        <w:rPr>
          <w:rFonts w:ascii="Times New Roman" w:hAnsi="Times New Roman"/>
          <w:szCs w:val="24"/>
          <w:lang w:eastAsia="en-US"/>
        </w:rPr>
        <w:tab/>
      </w:r>
      <w:r w:rsidR="009826CF" w:rsidRPr="00991910">
        <w:rPr>
          <w:rFonts w:ascii="Times New Roman" w:hAnsi="Times New Roman"/>
          <w:szCs w:val="24"/>
        </w:rPr>
        <w:t>Vadovaudamasi</w:t>
      </w:r>
      <w:r w:rsidR="00792323">
        <w:rPr>
          <w:rFonts w:ascii="Times New Roman" w:hAnsi="Times New Roman"/>
          <w:szCs w:val="24"/>
        </w:rPr>
        <w:t>s</w:t>
      </w:r>
      <w:r w:rsidR="009826CF" w:rsidRPr="00991910">
        <w:rPr>
          <w:rFonts w:ascii="Times New Roman" w:hAnsi="Times New Roman"/>
          <w:szCs w:val="24"/>
        </w:rPr>
        <w:t xml:space="preserve"> </w:t>
      </w:r>
      <w:r w:rsidR="00231526" w:rsidRPr="00991910">
        <w:rPr>
          <w:rFonts w:ascii="Times New Roman" w:hAnsi="Times New Roman"/>
          <w:szCs w:val="24"/>
        </w:rPr>
        <w:t xml:space="preserve">Didmeninės ir mažmeninės prekybos alkoholio produktais licencijavimo taisyklių, patvirtintų Lietuvos Respublikos Vyriausybės 2004 m. gegužės 20 d. nutarimu Nr. 618 </w:t>
      </w:r>
      <w:bookmarkStart w:id="0" w:name="_Hlk500408815"/>
      <w:r w:rsidR="00231526" w:rsidRPr="00991910">
        <w:rPr>
          <w:rFonts w:ascii="Times New Roman" w:hAnsi="Times New Roman"/>
          <w:szCs w:val="24"/>
        </w:rPr>
        <w:t>„Dėl Didmeninės ir mažmeninės prekybos alkoholio produktais licencijavimo taisyklių patvirtinimo“</w:t>
      </w:r>
      <w:bookmarkEnd w:id="0"/>
      <w:r w:rsidR="001C5424" w:rsidRPr="00991910">
        <w:rPr>
          <w:rFonts w:ascii="Times New Roman" w:hAnsi="Times New Roman"/>
          <w:szCs w:val="24"/>
        </w:rPr>
        <w:t xml:space="preserve">, </w:t>
      </w:r>
      <w:r w:rsidR="00231526" w:rsidRPr="00991910">
        <w:rPr>
          <w:rFonts w:ascii="Times New Roman" w:hAnsi="Times New Roman"/>
          <w:szCs w:val="24"/>
        </w:rPr>
        <w:t>6 punktu</w:t>
      </w:r>
      <w:r w:rsidR="00231526" w:rsidRPr="00991910">
        <w:rPr>
          <w:rFonts w:ascii="Times New Roman" w:hAnsi="Times New Roman"/>
          <w:color w:val="000000" w:themeColor="text1"/>
          <w:szCs w:val="24"/>
        </w:rPr>
        <w:t>,</w:t>
      </w:r>
      <w:r w:rsidR="0033667D"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="00431A11" w:rsidRPr="00431A11">
        <w:rPr>
          <w:rFonts w:ascii="Times New Roman" w:hAnsi="Times New Roman"/>
          <w:color w:val="000000" w:themeColor="text1"/>
          <w:szCs w:val="24"/>
        </w:rPr>
        <w:t>UAB „Trys ereliai“</w:t>
      </w:r>
      <w:r w:rsidR="00431A11" w:rsidRPr="00431A11">
        <w:t xml:space="preserve"> </w:t>
      </w:r>
      <w:r w:rsidR="00431A11" w:rsidRPr="00431A11">
        <w:rPr>
          <w:rFonts w:ascii="Times New Roman" w:hAnsi="Times New Roman"/>
          <w:color w:val="000000" w:themeColor="text1"/>
          <w:szCs w:val="24"/>
        </w:rPr>
        <w:t xml:space="preserve">2019 m. </w:t>
      </w:r>
      <w:r w:rsidR="00431A11">
        <w:rPr>
          <w:rFonts w:ascii="Times New Roman" w:hAnsi="Times New Roman"/>
          <w:color w:val="000000" w:themeColor="text1"/>
          <w:szCs w:val="24"/>
        </w:rPr>
        <w:t xml:space="preserve">rugpjūčio 9 </w:t>
      </w:r>
      <w:r w:rsidR="00431A11" w:rsidRPr="00431A11">
        <w:rPr>
          <w:rFonts w:ascii="Times New Roman" w:hAnsi="Times New Roman"/>
          <w:color w:val="000000" w:themeColor="text1"/>
          <w:szCs w:val="24"/>
        </w:rPr>
        <w:t>d. paraiška „Dėl vienkartinės licencijos išdavimo“</w:t>
      </w:r>
      <w:r w:rsidR="00431A11">
        <w:rPr>
          <w:rFonts w:ascii="Times New Roman" w:hAnsi="Times New Roman"/>
          <w:color w:val="000000" w:themeColor="text1"/>
          <w:szCs w:val="24"/>
        </w:rPr>
        <w:t>,</w:t>
      </w:r>
      <w:r w:rsidR="00431A11" w:rsidRPr="00431A11">
        <w:rPr>
          <w:rFonts w:ascii="Times New Roman" w:hAnsi="Times New Roman"/>
          <w:color w:val="000000" w:themeColor="text1"/>
          <w:szCs w:val="24"/>
        </w:rPr>
        <w:t xml:space="preserve"> </w:t>
      </w:r>
      <w:r w:rsidR="00431A11" w:rsidRPr="00991910">
        <w:rPr>
          <w:rFonts w:ascii="Times New Roman" w:hAnsi="Times New Roman"/>
          <w:color w:val="000000" w:themeColor="text1"/>
          <w:szCs w:val="24"/>
        </w:rPr>
        <w:t xml:space="preserve">UAB </w:t>
      </w:r>
      <w:r w:rsidR="00431A11" w:rsidRPr="00991910">
        <w:rPr>
          <w:rFonts w:ascii="Times New Roman" w:hAnsi="Times New Roman"/>
          <w:iCs/>
          <w:szCs w:val="24"/>
        </w:rPr>
        <w:t>„</w:t>
      </w:r>
      <w:proofErr w:type="spellStart"/>
      <w:r w:rsidR="00431A11" w:rsidRPr="00991910">
        <w:rPr>
          <w:rFonts w:ascii="Times New Roman" w:hAnsi="Times New Roman"/>
          <w:iCs/>
          <w:szCs w:val="24"/>
        </w:rPr>
        <w:t>Joalda</w:t>
      </w:r>
      <w:proofErr w:type="spellEnd"/>
      <w:r w:rsidR="00431A11" w:rsidRPr="00991910">
        <w:rPr>
          <w:rFonts w:ascii="Times New Roman" w:hAnsi="Times New Roman"/>
          <w:iCs/>
          <w:szCs w:val="24"/>
        </w:rPr>
        <w:t xml:space="preserve">“ </w:t>
      </w:r>
      <w:r w:rsidR="008D2194" w:rsidRPr="008D2194">
        <w:rPr>
          <w:rFonts w:ascii="Times New Roman" w:hAnsi="Times New Roman"/>
          <w:color w:val="000000" w:themeColor="text1"/>
          <w:szCs w:val="24"/>
        </w:rPr>
        <w:t xml:space="preserve">2019 m. rugpjūčio </w:t>
      </w:r>
      <w:r w:rsidR="008D2194">
        <w:rPr>
          <w:rFonts w:ascii="Times New Roman" w:hAnsi="Times New Roman"/>
          <w:color w:val="000000" w:themeColor="text1"/>
          <w:szCs w:val="24"/>
        </w:rPr>
        <w:t>13</w:t>
      </w:r>
      <w:r w:rsidR="008D2194" w:rsidRPr="008D2194">
        <w:rPr>
          <w:rFonts w:ascii="Times New Roman" w:hAnsi="Times New Roman"/>
          <w:color w:val="000000" w:themeColor="text1"/>
          <w:szCs w:val="24"/>
        </w:rPr>
        <w:t xml:space="preserve"> d. </w:t>
      </w:r>
      <w:r w:rsidR="00431A11" w:rsidRPr="00991910">
        <w:rPr>
          <w:rFonts w:ascii="Times New Roman" w:hAnsi="Times New Roman"/>
          <w:color w:val="000000" w:themeColor="text1"/>
          <w:szCs w:val="24"/>
        </w:rPr>
        <w:t>paraiška „Dėl vienkartinės licencijos išdavimo“</w:t>
      </w:r>
      <w:r w:rsidR="00431A11" w:rsidRPr="00991910">
        <w:rPr>
          <w:rFonts w:ascii="Times New Roman" w:hAnsi="Times New Roman"/>
          <w:szCs w:val="24"/>
        </w:rPr>
        <w:t>,</w:t>
      </w:r>
      <w:r w:rsidR="008D2194">
        <w:rPr>
          <w:rFonts w:ascii="Times New Roman" w:hAnsi="Times New Roman"/>
          <w:szCs w:val="24"/>
        </w:rPr>
        <w:t xml:space="preserve"> </w:t>
      </w:r>
      <w:r w:rsidR="00792323" w:rsidRPr="00792323">
        <w:rPr>
          <w:rFonts w:ascii="Times New Roman" w:hAnsi="Times New Roman"/>
          <w:color w:val="000000" w:themeColor="text1"/>
          <w:szCs w:val="24"/>
        </w:rPr>
        <w:t>UAB „Linkuvos alus“</w:t>
      </w:r>
      <w:r w:rsidR="00792323" w:rsidRPr="00792323">
        <w:t xml:space="preserve"> </w:t>
      </w:r>
      <w:r w:rsidR="00792323" w:rsidRPr="00792323">
        <w:rPr>
          <w:rFonts w:ascii="Times New Roman" w:hAnsi="Times New Roman"/>
          <w:color w:val="000000" w:themeColor="text1"/>
          <w:szCs w:val="24"/>
        </w:rPr>
        <w:t>2019 m. rugpjūčio 1</w:t>
      </w:r>
      <w:r w:rsidR="00792323">
        <w:rPr>
          <w:rFonts w:ascii="Times New Roman" w:hAnsi="Times New Roman"/>
          <w:color w:val="000000" w:themeColor="text1"/>
          <w:szCs w:val="24"/>
        </w:rPr>
        <w:t>4</w:t>
      </w:r>
      <w:r w:rsidR="00792323" w:rsidRPr="00792323">
        <w:rPr>
          <w:rFonts w:ascii="Times New Roman" w:hAnsi="Times New Roman"/>
          <w:color w:val="000000" w:themeColor="text1"/>
          <w:szCs w:val="24"/>
        </w:rPr>
        <w:t xml:space="preserve"> d. </w:t>
      </w:r>
      <w:r w:rsidR="001D26E0" w:rsidRPr="00991910">
        <w:rPr>
          <w:rFonts w:ascii="Times New Roman" w:hAnsi="Times New Roman"/>
          <w:color w:val="000000" w:themeColor="text1"/>
          <w:szCs w:val="24"/>
        </w:rPr>
        <w:t xml:space="preserve">paraiška „Dėl vienkartinės licencijos išdavimo“, </w:t>
      </w:r>
      <w:r w:rsidR="00792323" w:rsidRPr="00991910">
        <w:rPr>
          <w:rFonts w:ascii="Times New Roman" w:hAnsi="Times New Roman"/>
          <w:bCs/>
          <w:iCs/>
          <w:szCs w:val="24"/>
        </w:rPr>
        <w:t xml:space="preserve">D. Kriščiūno individualios įmonės </w:t>
      </w:r>
      <w:r w:rsidR="00792323">
        <w:rPr>
          <w:rFonts w:ascii="Times New Roman" w:hAnsi="Times New Roman"/>
          <w:bCs/>
          <w:iCs/>
          <w:szCs w:val="24"/>
        </w:rPr>
        <w:t xml:space="preserve">2019 m. rugpjūčio 16 d. </w:t>
      </w:r>
      <w:r w:rsidR="00792323" w:rsidRPr="00991910">
        <w:rPr>
          <w:rFonts w:ascii="Times New Roman" w:hAnsi="Times New Roman"/>
          <w:szCs w:val="24"/>
        </w:rPr>
        <w:t>paraiška „Dėl vi</w:t>
      </w:r>
      <w:r w:rsidR="00792323">
        <w:rPr>
          <w:rFonts w:ascii="Times New Roman" w:hAnsi="Times New Roman"/>
          <w:szCs w:val="24"/>
        </w:rPr>
        <w:t>enkartinės licencijos išdavimo“</w:t>
      </w:r>
      <w:r w:rsidR="00676661" w:rsidRPr="00991910">
        <w:rPr>
          <w:rFonts w:ascii="Times New Roman" w:hAnsi="Times New Roman"/>
          <w:szCs w:val="24"/>
        </w:rPr>
        <w:t xml:space="preserve">, </w:t>
      </w:r>
      <w:r w:rsidR="00792323">
        <w:rPr>
          <w:rFonts w:ascii="Times New Roman" w:hAnsi="Times New Roman"/>
          <w:szCs w:val="24"/>
        </w:rPr>
        <w:t>UAB „</w:t>
      </w:r>
      <w:proofErr w:type="spellStart"/>
      <w:r w:rsidR="00792323">
        <w:rPr>
          <w:rFonts w:ascii="Times New Roman" w:hAnsi="Times New Roman"/>
          <w:szCs w:val="24"/>
        </w:rPr>
        <w:t>Autosera</w:t>
      </w:r>
      <w:proofErr w:type="spellEnd"/>
      <w:r w:rsidR="00792323">
        <w:rPr>
          <w:rFonts w:ascii="Times New Roman" w:hAnsi="Times New Roman"/>
          <w:szCs w:val="24"/>
        </w:rPr>
        <w:t xml:space="preserve">“ </w:t>
      </w:r>
      <w:r w:rsidR="00792323" w:rsidRPr="00792323">
        <w:rPr>
          <w:rFonts w:ascii="Times New Roman" w:hAnsi="Times New Roman"/>
          <w:szCs w:val="24"/>
        </w:rPr>
        <w:t>2019 m. rugpjūčio 1</w:t>
      </w:r>
      <w:r w:rsidR="00792323">
        <w:rPr>
          <w:rFonts w:ascii="Times New Roman" w:hAnsi="Times New Roman"/>
          <w:szCs w:val="24"/>
        </w:rPr>
        <w:t>9</w:t>
      </w:r>
      <w:r w:rsidR="00792323" w:rsidRPr="00792323">
        <w:rPr>
          <w:rFonts w:ascii="Times New Roman" w:hAnsi="Times New Roman"/>
          <w:szCs w:val="24"/>
        </w:rPr>
        <w:t xml:space="preserve"> d. </w:t>
      </w:r>
      <w:r w:rsidR="001D26E0" w:rsidRPr="00991910">
        <w:rPr>
          <w:rFonts w:ascii="Times New Roman" w:hAnsi="Times New Roman"/>
          <w:szCs w:val="24"/>
        </w:rPr>
        <w:t>paraiška „Dėl vienkartinės licencijos išdavimo“,</w:t>
      </w:r>
      <w:r w:rsidR="00D76394" w:rsidRPr="00D76394">
        <w:rPr>
          <w:rFonts w:ascii="Times New Roman" w:hAnsi="Times New Roman"/>
          <w:spacing w:val="50"/>
          <w:szCs w:val="24"/>
          <w:lang w:eastAsia="en-US"/>
        </w:rPr>
        <w:t xml:space="preserve"> </w:t>
      </w:r>
    </w:p>
    <w:p w:rsidR="00E821F3" w:rsidRPr="00991910" w:rsidRDefault="008D2194" w:rsidP="00A90D49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pacing w:val="50"/>
          <w:szCs w:val="24"/>
          <w:lang w:eastAsia="en-US"/>
        </w:rPr>
        <w:tab/>
      </w:r>
      <w:bookmarkStart w:id="1" w:name="_Hlk490228240"/>
      <w:r>
        <w:rPr>
          <w:rFonts w:ascii="Times New Roman" w:hAnsi="Times New Roman"/>
          <w:spacing w:val="50"/>
          <w:szCs w:val="24"/>
          <w:lang w:eastAsia="en-US"/>
        </w:rPr>
        <w:t xml:space="preserve">išduodu </w:t>
      </w:r>
      <w:r w:rsidR="00087478" w:rsidRPr="00991910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991910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991910">
        <w:rPr>
          <w:rFonts w:ascii="Times New Roman" w:hAnsi="Times New Roman"/>
          <w:szCs w:val="24"/>
        </w:rPr>
        <w:t xml:space="preserve">erstis </w:t>
      </w:r>
      <w:r w:rsidR="00AC379E" w:rsidRPr="00991910">
        <w:rPr>
          <w:rFonts w:ascii="Times New Roman" w:hAnsi="Times New Roman"/>
          <w:szCs w:val="24"/>
        </w:rPr>
        <w:t>mažmenine</w:t>
      </w:r>
      <w:r w:rsidR="00597DD6" w:rsidRPr="00991910">
        <w:rPr>
          <w:rFonts w:ascii="Times New Roman" w:hAnsi="Times New Roman"/>
          <w:szCs w:val="24"/>
        </w:rPr>
        <w:t xml:space="preserve"> prekyba alumi, alaus mišiniais</w:t>
      </w:r>
      <w:r w:rsidR="00597DD6" w:rsidRPr="00991910">
        <w:rPr>
          <w:rFonts w:ascii="Times New Roman" w:hAnsi="Times New Roman"/>
          <w:spacing w:val="2"/>
          <w:szCs w:val="24"/>
          <w:lang w:eastAsia="en-US"/>
        </w:rPr>
        <w:t xml:space="preserve"> </w:t>
      </w:r>
      <w:r w:rsidR="00AA6A97" w:rsidRPr="00991910">
        <w:rPr>
          <w:rFonts w:ascii="Times New Roman" w:hAnsi="Times New Roman"/>
          <w:szCs w:val="24"/>
        </w:rPr>
        <w:t xml:space="preserve">su </w:t>
      </w:r>
      <w:r w:rsidR="00DA5B3B" w:rsidRPr="00991910">
        <w:rPr>
          <w:rFonts w:ascii="Times New Roman" w:hAnsi="Times New Roman"/>
          <w:szCs w:val="24"/>
        </w:rPr>
        <w:t xml:space="preserve">nealkoholiniais gėrimais ir </w:t>
      </w:r>
      <w:r w:rsidR="00AC379E" w:rsidRPr="00991910">
        <w:rPr>
          <w:rFonts w:ascii="Times New Roman" w:hAnsi="Times New Roman"/>
          <w:szCs w:val="24"/>
        </w:rPr>
        <w:t>natūralios fermentacijos sidru, kurio tūrinė etilo alkoholio konc</w:t>
      </w:r>
      <w:r w:rsidR="004063AA" w:rsidRPr="00991910">
        <w:rPr>
          <w:rFonts w:ascii="Times New Roman" w:hAnsi="Times New Roman"/>
          <w:szCs w:val="24"/>
        </w:rPr>
        <w:t>entracija neviršija 7,5 procento</w:t>
      </w:r>
      <w:r w:rsidR="00AC379E" w:rsidRPr="00991910">
        <w:rPr>
          <w:rFonts w:ascii="Times New Roman" w:hAnsi="Times New Roman"/>
          <w:szCs w:val="24"/>
        </w:rPr>
        <w:t xml:space="preserve">, </w:t>
      </w:r>
      <w:r w:rsidR="00B10E28" w:rsidRPr="00991910">
        <w:rPr>
          <w:rFonts w:ascii="Times New Roman" w:hAnsi="Times New Roman"/>
          <w:spacing w:val="-2"/>
          <w:szCs w:val="24"/>
        </w:rPr>
        <w:t>m</w:t>
      </w:r>
      <w:r w:rsidR="00087478" w:rsidRPr="00991910">
        <w:rPr>
          <w:rFonts w:ascii="Times New Roman" w:hAnsi="Times New Roman"/>
          <w:spacing w:val="-2"/>
          <w:szCs w:val="24"/>
        </w:rPr>
        <w:t>a</w:t>
      </w:r>
      <w:r w:rsidR="00C1547C" w:rsidRPr="00991910">
        <w:rPr>
          <w:rFonts w:ascii="Times New Roman" w:hAnsi="Times New Roman"/>
          <w:spacing w:val="-2"/>
          <w:szCs w:val="24"/>
        </w:rPr>
        <w:t>siniuose</w:t>
      </w:r>
      <w:r w:rsidR="00C1547C" w:rsidRPr="00991910">
        <w:rPr>
          <w:rFonts w:ascii="Times New Roman" w:hAnsi="Times New Roman"/>
          <w:szCs w:val="24"/>
        </w:rPr>
        <w:t xml:space="preserve"> renginiuose ir </w:t>
      </w:r>
      <w:r w:rsidR="00A00422" w:rsidRPr="00991910">
        <w:rPr>
          <w:rFonts w:ascii="Times New Roman" w:hAnsi="Times New Roman"/>
          <w:szCs w:val="24"/>
        </w:rPr>
        <w:t>mugėse</w:t>
      </w:r>
      <w:bookmarkEnd w:id="1"/>
      <w:r w:rsidR="001D26E0" w:rsidRPr="00991910">
        <w:rPr>
          <w:rFonts w:ascii="Times New Roman" w:hAnsi="Times New Roman"/>
          <w:szCs w:val="24"/>
        </w:rPr>
        <w:t>:</w:t>
      </w:r>
    </w:p>
    <w:p w:rsidR="00676661" w:rsidRPr="00991910" w:rsidRDefault="008D2194" w:rsidP="00A90D49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991910" w:rsidRPr="00991910">
        <w:rPr>
          <w:rFonts w:ascii="Times New Roman" w:hAnsi="Times New Roman"/>
          <w:szCs w:val="24"/>
        </w:rPr>
        <w:t>1.</w:t>
      </w:r>
      <w:r w:rsidR="00676661"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Pr="008D2194">
        <w:rPr>
          <w:rFonts w:ascii="Times New Roman" w:hAnsi="Times New Roman"/>
          <w:szCs w:val="24"/>
        </w:rPr>
        <w:t>UAB „Trys ereliai“</w:t>
      </w:r>
      <w:r>
        <w:rPr>
          <w:rFonts w:ascii="Times New Roman" w:hAnsi="Times New Roman"/>
          <w:szCs w:val="24"/>
        </w:rPr>
        <w:t>,</w:t>
      </w:r>
      <w:r w:rsidRPr="008D2194">
        <w:rPr>
          <w:rFonts w:ascii="Times New Roman" w:hAnsi="Times New Roman"/>
          <w:szCs w:val="24"/>
        </w:rPr>
        <w:t xml:space="preserve"> </w:t>
      </w:r>
      <w:r w:rsidRPr="00991910">
        <w:rPr>
          <w:rFonts w:ascii="Times New Roman" w:hAnsi="Times New Roman"/>
          <w:iCs/>
          <w:szCs w:val="24"/>
        </w:rPr>
        <w:t xml:space="preserve">juridinis kodas </w:t>
      </w:r>
      <w:r w:rsidRPr="00431A11">
        <w:rPr>
          <w:rFonts w:ascii="Times New Roman" w:hAnsi="Times New Roman"/>
          <w:iCs/>
          <w:szCs w:val="24"/>
        </w:rPr>
        <w:t>304465918</w:t>
      </w:r>
      <w:r w:rsidRPr="00991910">
        <w:rPr>
          <w:rFonts w:ascii="Times New Roman" w:hAnsi="Times New Roman"/>
          <w:iCs/>
          <w:szCs w:val="24"/>
        </w:rPr>
        <w:t>;</w:t>
      </w:r>
    </w:p>
    <w:p w:rsidR="00676661" w:rsidRPr="00991910" w:rsidRDefault="00676661" w:rsidP="00A90D49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  <w:t xml:space="preserve">2. </w:t>
      </w:r>
      <w:r w:rsidRPr="00991910">
        <w:rPr>
          <w:rFonts w:ascii="Times New Roman" w:hAnsi="Times New Roman"/>
          <w:color w:val="000000" w:themeColor="text1"/>
          <w:szCs w:val="24"/>
        </w:rPr>
        <w:t xml:space="preserve">UAB </w:t>
      </w:r>
      <w:r w:rsidRPr="00991910">
        <w:rPr>
          <w:rFonts w:ascii="Times New Roman" w:hAnsi="Times New Roman"/>
          <w:iCs/>
          <w:szCs w:val="24"/>
        </w:rPr>
        <w:t>„</w:t>
      </w:r>
      <w:proofErr w:type="spellStart"/>
      <w:r w:rsidRPr="00991910">
        <w:rPr>
          <w:rFonts w:ascii="Times New Roman" w:hAnsi="Times New Roman"/>
          <w:iCs/>
          <w:szCs w:val="24"/>
        </w:rPr>
        <w:t>Joalda</w:t>
      </w:r>
      <w:proofErr w:type="spellEnd"/>
      <w:r w:rsidRPr="00991910">
        <w:rPr>
          <w:rFonts w:ascii="Times New Roman" w:hAnsi="Times New Roman"/>
          <w:iCs/>
          <w:szCs w:val="24"/>
        </w:rPr>
        <w:t>“,</w:t>
      </w:r>
      <w:r w:rsidRPr="00991910">
        <w:rPr>
          <w:rFonts w:ascii="Times New Roman" w:hAnsi="Times New Roman"/>
          <w:szCs w:val="24"/>
        </w:rPr>
        <w:t xml:space="preserve"> </w:t>
      </w:r>
      <w:r w:rsidRPr="00991910">
        <w:rPr>
          <w:rFonts w:ascii="Times New Roman" w:hAnsi="Times New Roman"/>
          <w:iCs/>
          <w:szCs w:val="24"/>
        </w:rPr>
        <w:t xml:space="preserve">juridinis kodas </w:t>
      </w:r>
      <w:r w:rsidR="00E3713C" w:rsidRPr="00991910">
        <w:rPr>
          <w:rFonts w:ascii="Times New Roman" w:hAnsi="Times New Roman"/>
          <w:iCs/>
          <w:szCs w:val="24"/>
        </w:rPr>
        <w:t>169200036</w:t>
      </w:r>
      <w:r w:rsidRPr="00991910">
        <w:rPr>
          <w:rFonts w:ascii="Times New Roman" w:hAnsi="Times New Roman"/>
          <w:iCs/>
          <w:szCs w:val="24"/>
        </w:rPr>
        <w:t>;</w:t>
      </w:r>
    </w:p>
    <w:p w:rsidR="00676661" w:rsidRPr="00991910" w:rsidRDefault="00676661" w:rsidP="00A90D49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  <w:t>3.</w:t>
      </w:r>
      <w:r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="008D2194">
        <w:rPr>
          <w:rFonts w:ascii="Times New Roman" w:hAnsi="Times New Roman"/>
          <w:color w:val="000000" w:themeColor="text1"/>
          <w:szCs w:val="24"/>
        </w:rPr>
        <w:t xml:space="preserve">UAB „Linkuvos alus“, </w:t>
      </w:r>
      <w:r w:rsidR="008D2194" w:rsidRPr="00991910">
        <w:rPr>
          <w:rFonts w:ascii="Times New Roman" w:hAnsi="Times New Roman"/>
          <w:iCs/>
          <w:szCs w:val="24"/>
        </w:rPr>
        <w:t xml:space="preserve">juridinis kodas </w:t>
      </w:r>
      <w:r w:rsidR="008D2194" w:rsidRPr="008D2194">
        <w:rPr>
          <w:rFonts w:ascii="Times New Roman" w:hAnsi="Times New Roman"/>
          <w:iCs/>
          <w:szCs w:val="24"/>
        </w:rPr>
        <w:t>168094142</w:t>
      </w:r>
      <w:r w:rsidR="008D2194" w:rsidRPr="00991910">
        <w:rPr>
          <w:rFonts w:ascii="Times New Roman" w:hAnsi="Times New Roman"/>
          <w:iCs/>
          <w:szCs w:val="24"/>
        </w:rPr>
        <w:t>;</w:t>
      </w:r>
    </w:p>
    <w:p w:rsidR="00676661" w:rsidRPr="00991910" w:rsidRDefault="00676661" w:rsidP="00A90D49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  <w:t>4.</w:t>
      </w:r>
      <w:r w:rsidRPr="00991910">
        <w:rPr>
          <w:rFonts w:ascii="Times New Roman" w:hAnsi="Times New Roman"/>
          <w:color w:val="000000" w:themeColor="text1"/>
          <w:szCs w:val="24"/>
        </w:rPr>
        <w:t xml:space="preserve"> </w:t>
      </w:r>
      <w:r w:rsidR="008D2194" w:rsidRPr="00991910">
        <w:rPr>
          <w:rFonts w:ascii="Times New Roman" w:hAnsi="Times New Roman"/>
          <w:bCs/>
          <w:iCs/>
          <w:szCs w:val="24"/>
        </w:rPr>
        <w:t xml:space="preserve">D. Kriščiūno individualiajai įmonei, </w:t>
      </w:r>
      <w:r w:rsidR="008D2194" w:rsidRPr="00991910">
        <w:rPr>
          <w:rFonts w:ascii="Times New Roman" w:hAnsi="Times New Roman"/>
          <w:iCs/>
          <w:szCs w:val="24"/>
        </w:rPr>
        <w:t>juridinis kodas 168094480;</w:t>
      </w:r>
    </w:p>
    <w:p w:rsidR="00676661" w:rsidRPr="00991910" w:rsidRDefault="00676661" w:rsidP="00A90D49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  <w:r w:rsidRPr="00991910">
        <w:rPr>
          <w:rFonts w:ascii="Times New Roman" w:hAnsi="Times New Roman"/>
          <w:szCs w:val="24"/>
        </w:rPr>
        <w:tab/>
      </w:r>
      <w:r w:rsidR="00991910" w:rsidRPr="00991910">
        <w:rPr>
          <w:rFonts w:ascii="Times New Roman" w:hAnsi="Times New Roman"/>
          <w:szCs w:val="24"/>
        </w:rPr>
        <w:t>5</w:t>
      </w:r>
      <w:r w:rsidRPr="00991910">
        <w:rPr>
          <w:rFonts w:ascii="Times New Roman" w:hAnsi="Times New Roman"/>
          <w:szCs w:val="24"/>
        </w:rPr>
        <w:t xml:space="preserve">. </w:t>
      </w:r>
      <w:r w:rsidR="008D2194">
        <w:rPr>
          <w:rFonts w:ascii="Times New Roman" w:hAnsi="Times New Roman"/>
          <w:szCs w:val="24"/>
        </w:rPr>
        <w:t>UAB „</w:t>
      </w:r>
      <w:proofErr w:type="spellStart"/>
      <w:r w:rsidR="008D2194">
        <w:rPr>
          <w:rFonts w:ascii="Times New Roman" w:hAnsi="Times New Roman"/>
          <w:szCs w:val="24"/>
        </w:rPr>
        <w:t>Autosera</w:t>
      </w:r>
      <w:proofErr w:type="spellEnd"/>
      <w:r w:rsidR="008D2194">
        <w:rPr>
          <w:rFonts w:ascii="Times New Roman" w:hAnsi="Times New Roman"/>
          <w:szCs w:val="24"/>
        </w:rPr>
        <w:t xml:space="preserve">“, </w:t>
      </w:r>
      <w:r w:rsidR="00E3713C" w:rsidRPr="00991910">
        <w:rPr>
          <w:rFonts w:ascii="Times New Roman" w:hAnsi="Times New Roman"/>
          <w:iCs/>
          <w:szCs w:val="24"/>
        </w:rPr>
        <w:t xml:space="preserve">juridinis kodas </w:t>
      </w:r>
      <w:r w:rsidR="008D2194" w:rsidRPr="008D2194">
        <w:rPr>
          <w:rFonts w:ascii="Times New Roman" w:hAnsi="Times New Roman"/>
          <w:iCs/>
          <w:szCs w:val="24"/>
        </w:rPr>
        <w:t>169265518</w:t>
      </w:r>
      <w:r w:rsidR="008D2194">
        <w:rPr>
          <w:rFonts w:ascii="Times New Roman" w:hAnsi="Times New Roman"/>
          <w:iCs/>
          <w:szCs w:val="24"/>
        </w:rPr>
        <w:t>.</w:t>
      </w:r>
    </w:p>
    <w:p w:rsidR="003C3E09" w:rsidRDefault="00676661" w:rsidP="00A90D49">
      <w:pPr>
        <w:tabs>
          <w:tab w:val="left" w:pos="1242"/>
          <w:tab w:val="left" w:pos="7450"/>
        </w:tabs>
        <w:jc w:val="both"/>
        <w:rPr>
          <w:rFonts w:ascii="Times New Roman" w:eastAsia="Calibri" w:hAnsi="Times New Roman"/>
          <w:bCs/>
          <w:color w:val="000000"/>
          <w:szCs w:val="24"/>
          <w:lang w:eastAsia="en-US"/>
        </w:rPr>
      </w:pPr>
      <w:r w:rsidRPr="00991910">
        <w:rPr>
          <w:rFonts w:ascii="Times New Roman" w:hAnsi="Times New Roman"/>
          <w:szCs w:val="24"/>
        </w:rPr>
        <w:tab/>
      </w:r>
      <w:r w:rsidR="00783F8B" w:rsidRPr="00991910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A90D49" w:rsidRDefault="00A90D49" w:rsidP="00A90D49">
      <w:pPr>
        <w:tabs>
          <w:tab w:val="left" w:pos="1242"/>
          <w:tab w:val="left" w:pos="7450"/>
        </w:tabs>
        <w:jc w:val="both"/>
        <w:rPr>
          <w:rFonts w:ascii="Times New Roman" w:eastAsia="Calibri" w:hAnsi="Times New Roman"/>
          <w:bCs/>
          <w:color w:val="000000"/>
          <w:szCs w:val="24"/>
          <w:lang w:eastAsia="en-US"/>
        </w:rPr>
      </w:pPr>
    </w:p>
    <w:p w:rsidR="00A90D49" w:rsidRDefault="00A90D49" w:rsidP="00A90D49">
      <w:pPr>
        <w:tabs>
          <w:tab w:val="left" w:pos="1242"/>
          <w:tab w:val="left" w:pos="7450"/>
        </w:tabs>
        <w:jc w:val="both"/>
        <w:rPr>
          <w:rFonts w:ascii="Times New Roman" w:eastAsia="Calibri" w:hAnsi="Times New Roman"/>
          <w:bCs/>
          <w:color w:val="000000"/>
          <w:szCs w:val="24"/>
          <w:lang w:eastAsia="en-US"/>
        </w:rPr>
      </w:pPr>
    </w:p>
    <w:p w:rsidR="00A90D49" w:rsidRPr="00991910" w:rsidRDefault="00A90D49" w:rsidP="00A90D49">
      <w:pPr>
        <w:tabs>
          <w:tab w:val="left" w:pos="1242"/>
          <w:tab w:val="left" w:pos="7450"/>
        </w:tabs>
        <w:jc w:val="both"/>
        <w:rPr>
          <w:rFonts w:ascii="Times New Roman" w:hAnsi="Times New Roman"/>
          <w:szCs w:val="24"/>
        </w:rPr>
      </w:pPr>
    </w:p>
    <w:p w:rsid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</w:t>
      </w:r>
      <w:r w:rsidR="001D26E0">
        <w:rPr>
          <w:rFonts w:ascii="Times New Roman" w:hAnsi="Times New Roman"/>
        </w:rPr>
        <w:t>istracijos direktorius</w:t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</w:r>
      <w:r w:rsidR="001D26E0">
        <w:rPr>
          <w:rFonts w:ascii="Times New Roman" w:hAnsi="Times New Roman"/>
        </w:rPr>
        <w:tab/>
        <w:t xml:space="preserve">     </w:t>
      </w:r>
      <w:r w:rsidRPr="005133E5">
        <w:rPr>
          <w:rFonts w:ascii="Times New Roman" w:hAnsi="Times New Roman"/>
        </w:rPr>
        <w:t>Dainius Grincevičius</w:t>
      </w:r>
    </w:p>
    <w:p w:rsidR="00A90D49" w:rsidRDefault="00A90D49" w:rsidP="005133E5">
      <w:pPr>
        <w:rPr>
          <w:rFonts w:ascii="Times New Roman" w:hAnsi="Times New Roman"/>
        </w:rPr>
      </w:pPr>
    </w:p>
    <w:p w:rsidR="00A90D49" w:rsidRDefault="00A90D49" w:rsidP="005133E5">
      <w:pPr>
        <w:rPr>
          <w:rFonts w:ascii="Times New Roman" w:hAnsi="Times New Roman"/>
        </w:rPr>
      </w:pPr>
    </w:p>
    <w:p w:rsidR="00A90D49" w:rsidRDefault="00A90D49" w:rsidP="005133E5">
      <w:pPr>
        <w:rPr>
          <w:rFonts w:ascii="Times New Roman" w:hAnsi="Times New Roman"/>
        </w:rPr>
      </w:pPr>
    </w:p>
    <w:p w:rsidR="00A90D49" w:rsidRDefault="00A90D49" w:rsidP="005133E5">
      <w:pPr>
        <w:rPr>
          <w:rFonts w:ascii="Times New Roman" w:hAnsi="Times New Roman"/>
        </w:rPr>
      </w:pPr>
    </w:p>
    <w:p w:rsidR="00A90D49" w:rsidRDefault="00A90D49" w:rsidP="005133E5">
      <w:pPr>
        <w:rPr>
          <w:rFonts w:ascii="Times New Roman" w:hAnsi="Times New Roman"/>
        </w:rPr>
      </w:pPr>
    </w:p>
    <w:p w:rsidR="003C0BEA" w:rsidRDefault="003C0BEA" w:rsidP="005133E5">
      <w:pPr>
        <w:rPr>
          <w:rFonts w:ascii="Times New Roman" w:hAnsi="Times New Roman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3E7AE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A90D49" w:rsidRDefault="00CD17EA" w:rsidP="002F44C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3E7AE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552D13">
        <w:rPr>
          <w:rFonts w:ascii="Times New Roman" w:hAnsi="Times New Roman"/>
          <w:szCs w:val="24"/>
        </w:rPr>
        <w:t>8-1</w:t>
      </w:r>
      <w:r w:rsidR="001D26E0">
        <w:rPr>
          <w:rFonts w:ascii="Times New Roman" w:hAnsi="Times New Roman"/>
          <w:szCs w:val="24"/>
        </w:rPr>
        <w:t>9</w:t>
      </w:r>
      <w:bookmarkStart w:id="2" w:name="_GoBack"/>
      <w:bookmarkEnd w:id="2"/>
    </w:p>
    <w:sectPr w:rsidR="00A90D49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9E6" w:rsidRDefault="00F279E6">
      <w:r>
        <w:separator/>
      </w:r>
    </w:p>
  </w:endnote>
  <w:endnote w:type="continuationSeparator" w:id="0">
    <w:p w:rsidR="00F279E6" w:rsidRDefault="00F27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9E6" w:rsidRDefault="00F279E6">
      <w:r>
        <w:separator/>
      </w:r>
    </w:p>
  </w:footnote>
  <w:footnote w:type="continuationSeparator" w:id="0">
    <w:p w:rsidR="00F279E6" w:rsidRDefault="00F279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60DCD"/>
    <w:rsid w:val="000709A1"/>
    <w:rsid w:val="00070A90"/>
    <w:rsid w:val="00081C6E"/>
    <w:rsid w:val="00087478"/>
    <w:rsid w:val="0009115F"/>
    <w:rsid w:val="00093C37"/>
    <w:rsid w:val="00096361"/>
    <w:rsid w:val="000B07EB"/>
    <w:rsid w:val="000B197B"/>
    <w:rsid w:val="000B2880"/>
    <w:rsid w:val="000C29CF"/>
    <w:rsid w:val="000C7997"/>
    <w:rsid w:val="000E0D8E"/>
    <w:rsid w:val="000E2F77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516B0"/>
    <w:rsid w:val="00165C4B"/>
    <w:rsid w:val="00184CD5"/>
    <w:rsid w:val="00191BC2"/>
    <w:rsid w:val="001970DB"/>
    <w:rsid w:val="00197C10"/>
    <w:rsid w:val="001A4CD4"/>
    <w:rsid w:val="001B64A3"/>
    <w:rsid w:val="001C0C5C"/>
    <w:rsid w:val="001C5424"/>
    <w:rsid w:val="001C56A3"/>
    <w:rsid w:val="001C6249"/>
    <w:rsid w:val="001C6E17"/>
    <w:rsid w:val="001D26E0"/>
    <w:rsid w:val="001D38EF"/>
    <w:rsid w:val="001D3F40"/>
    <w:rsid w:val="001D6A83"/>
    <w:rsid w:val="001E7250"/>
    <w:rsid w:val="001F7F36"/>
    <w:rsid w:val="00203E49"/>
    <w:rsid w:val="002041E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7AB0"/>
    <w:rsid w:val="002B1BD1"/>
    <w:rsid w:val="002B2A80"/>
    <w:rsid w:val="002B5EE0"/>
    <w:rsid w:val="002B7B15"/>
    <w:rsid w:val="002C57B7"/>
    <w:rsid w:val="002C727E"/>
    <w:rsid w:val="002D02B8"/>
    <w:rsid w:val="002D1795"/>
    <w:rsid w:val="002D3304"/>
    <w:rsid w:val="002D3ABC"/>
    <w:rsid w:val="002D6568"/>
    <w:rsid w:val="002E1782"/>
    <w:rsid w:val="002F44CA"/>
    <w:rsid w:val="002F5426"/>
    <w:rsid w:val="00303C7F"/>
    <w:rsid w:val="00303E65"/>
    <w:rsid w:val="00312159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94BF0"/>
    <w:rsid w:val="003A0C31"/>
    <w:rsid w:val="003A3596"/>
    <w:rsid w:val="003B2087"/>
    <w:rsid w:val="003B4E12"/>
    <w:rsid w:val="003B66AC"/>
    <w:rsid w:val="003C0BEA"/>
    <w:rsid w:val="003C3E09"/>
    <w:rsid w:val="003C60F3"/>
    <w:rsid w:val="003C625D"/>
    <w:rsid w:val="003E30EC"/>
    <w:rsid w:val="003E7AE9"/>
    <w:rsid w:val="00402E3B"/>
    <w:rsid w:val="004063AA"/>
    <w:rsid w:val="0041193F"/>
    <w:rsid w:val="00422702"/>
    <w:rsid w:val="00425596"/>
    <w:rsid w:val="00431A11"/>
    <w:rsid w:val="00432733"/>
    <w:rsid w:val="00434111"/>
    <w:rsid w:val="00434EB9"/>
    <w:rsid w:val="00435ADB"/>
    <w:rsid w:val="004372A2"/>
    <w:rsid w:val="00441071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4E40"/>
    <w:rsid w:val="004B631A"/>
    <w:rsid w:val="004C1E7B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713C"/>
    <w:rsid w:val="005133E5"/>
    <w:rsid w:val="00520A0A"/>
    <w:rsid w:val="00521D86"/>
    <w:rsid w:val="00533D1A"/>
    <w:rsid w:val="005358BB"/>
    <w:rsid w:val="00552D13"/>
    <w:rsid w:val="00564B06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C2FF2"/>
    <w:rsid w:val="005C343A"/>
    <w:rsid w:val="005C7261"/>
    <w:rsid w:val="005D057B"/>
    <w:rsid w:val="005D17CE"/>
    <w:rsid w:val="005D5BD1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652C6"/>
    <w:rsid w:val="00676661"/>
    <w:rsid w:val="00684FC9"/>
    <w:rsid w:val="006A2052"/>
    <w:rsid w:val="006A27CD"/>
    <w:rsid w:val="006A5B42"/>
    <w:rsid w:val="006B1F1E"/>
    <w:rsid w:val="006C0C4B"/>
    <w:rsid w:val="006C184A"/>
    <w:rsid w:val="006C67D2"/>
    <w:rsid w:val="006D2920"/>
    <w:rsid w:val="006F7483"/>
    <w:rsid w:val="0070001E"/>
    <w:rsid w:val="007034C5"/>
    <w:rsid w:val="00706097"/>
    <w:rsid w:val="007204E2"/>
    <w:rsid w:val="007225A7"/>
    <w:rsid w:val="00724418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323"/>
    <w:rsid w:val="00792C63"/>
    <w:rsid w:val="00795116"/>
    <w:rsid w:val="00796904"/>
    <w:rsid w:val="007972F1"/>
    <w:rsid w:val="007A20AD"/>
    <w:rsid w:val="007A42D9"/>
    <w:rsid w:val="007B44B4"/>
    <w:rsid w:val="007B597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51AA4"/>
    <w:rsid w:val="00860B22"/>
    <w:rsid w:val="00860C6E"/>
    <w:rsid w:val="00870493"/>
    <w:rsid w:val="00870C1F"/>
    <w:rsid w:val="00871291"/>
    <w:rsid w:val="00877343"/>
    <w:rsid w:val="00886864"/>
    <w:rsid w:val="00890465"/>
    <w:rsid w:val="00894966"/>
    <w:rsid w:val="008A3A8F"/>
    <w:rsid w:val="008B1877"/>
    <w:rsid w:val="008C1B78"/>
    <w:rsid w:val="008D2194"/>
    <w:rsid w:val="008E3C7A"/>
    <w:rsid w:val="008E3F22"/>
    <w:rsid w:val="008F4809"/>
    <w:rsid w:val="008F49A4"/>
    <w:rsid w:val="0091705B"/>
    <w:rsid w:val="0092003F"/>
    <w:rsid w:val="00923365"/>
    <w:rsid w:val="009350FC"/>
    <w:rsid w:val="00961748"/>
    <w:rsid w:val="009744C8"/>
    <w:rsid w:val="00977788"/>
    <w:rsid w:val="009801CF"/>
    <w:rsid w:val="00980AC3"/>
    <w:rsid w:val="0098205C"/>
    <w:rsid w:val="009826CF"/>
    <w:rsid w:val="00991910"/>
    <w:rsid w:val="009A5163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3399"/>
    <w:rsid w:val="00A5532C"/>
    <w:rsid w:val="00A608DE"/>
    <w:rsid w:val="00A850BD"/>
    <w:rsid w:val="00A8589E"/>
    <w:rsid w:val="00A858DD"/>
    <w:rsid w:val="00A90D49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41E2"/>
    <w:rsid w:val="00AE7378"/>
    <w:rsid w:val="00B01691"/>
    <w:rsid w:val="00B01EBF"/>
    <w:rsid w:val="00B0225F"/>
    <w:rsid w:val="00B033C4"/>
    <w:rsid w:val="00B10E28"/>
    <w:rsid w:val="00B13F78"/>
    <w:rsid w:val="00B212DB"/>
    <w:rsid w:val="00B24B35"/>
    <w:rsid w:val="00B27F6B"/>
    <w:rsid w:val="00B34C26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34E"/>
    <w:rsid w:val="00BE4C6A"/>
    <w:rsid w:val="00BE5A0F"/>
    <w:rsid w:val="00BE6D25"/>
    <w:rsid w:val="00BF2373"/>
    <w:rsid w:val="00BF6D5A"/>
    <w:rsid w:val="00C027ED"/>
    <w:rsid w:val="00C03FE8"/>
    <w:rsid w:val="00C1547C"/>
    <w:rsid w:val="00C15A0D"/>
    <w:rsid w:val="00C2302C"/>
    <w:rsid w:val="00C309DE"/>
    <w:rsid w:val="00C46EE1"/>
    <w:rsid w:val="00C47916"/>
    <w:rsid w:val="00C54C9D"/>
    <w:rsid w:val="00C64AE7"/>
    <w:rsid w:val="00C750AA"/>
    <w:rsid w:val="00C838D9"/>
    <w:rsid w:val="00C90B87"/>
    <w:rsid w:val="00C921BD"/>
    <w:rsid w:val="00CA4858"/>
    <w:rsid w:val="00CA67DC"/>
    <w:rsid w:val="00CA6ECE"/>
    <w:rsid w:val="00CC4C19"/>
    <w:rsid w:val="00CD17EA"/>
    <w:rsid w:val="00CD5310"/>
    <w:rsid w:val="00CE0718"/>
    <w:rsid w:val="00CE6E82"/>
    <w:rsid w:val="00D03DC2"/>
    <w:rsid w:val="00D0533B"/>
    <w:rsid w:val="00D15D54"/>
    <w:rsid w:val="00D33FE4"/>
    <w:rsid w:val="00D351EB"/>
    <w:rsid w:val="00D35AA1"/>
    <w:rsid w:val="00D51249"/>
    <w:rsid w:val="00D64445"/>
    <w:rsid w:val="00D759DA"/>
    <w:rsid w:val="00D76394"/>
    <w:rsid w:val="00D86043"/>
    <w:rsid w:val="00D910BF"/>
    <w:rsid w:val="00D9558C"/>
    <w:rsid w:val="00DA11BC"/>
    <w:rsid w:val="00DA5B3B"/>
    <w:rsid w:val="00DA5E3F"/>
    <w:rsid w:val="00DB4E0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11C9B"/>
    <w:rsid w:val="00E2609D"/>
    <w:rsid w:val="00E356E0"/>
    <w:rsid w:val="00E3713C"/>
    <w:rsid w:val="00E724F0"/>
    <w:rsid w:val="00E73B16"/>
    <w:rsid w:val="00E74EE7"/>
    <w:rsid w:val="00E8056A"/>
    <w:rsid w:val="00E816A5"/>
    <w:rsid w:val="00E821F3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26434"/>
    <w:rsid w:val="00F279E6"/>
    <w:rsid w:val="00F3056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  <w:rsid w:val="00FF7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1116D-230E-48B0-A5D7-7B7EFEDE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253</TotalTime>
  <Pages>1</Pages>
  <Words>1188</Words>
  <Characters>678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50</cp:revision>
  <cp:lastPrinted>2019-08-19T13:32:00Z</cp:lastPrinted>
  <dcterms:created xsi:type="dcterms:W3CDTF">2018-07-16T07:48:00Z</dcterms:created>
  <dcterms:modified xsi:type="dcterms:W3CDTF">2019-08-20T05:32:00Z</dcterms:modified>
</cp:coreProperties>
</file>