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0A1223">
        <w:rPr>
          <w:rFonts w:ascii="Times New Roman" w:hAnsi="Times New Roman"/>
          <w:szCs w:val="24"/>
          <w:lang w:eastAsia="en-US"/>
        </w:rPr>
        <w:t>rug</w:t>
      </w:r>
      <w:r w:rsidR="009420F1">
        <w:rPr>
          <w:rFonts w:ascii="Times New Roman" w:hAnsi="Times New Roman"/>
          <w:szCs w:val="24"/>
          <w:lang w:eastAsia="en-US"/>
        </w:rPr>
        <w:t>sėjo</w:t>
      </w:r>
      <w:r w:rsidR="006232C3">
        <w:rPr>
          <w:rFonts w:ascii="Times New Roman" w:hAnsi="Times New Roman"/>
          <w:szCs w:val="24"/>
          <w:lang w:eastAsia="en-US"/>
        </w:rPr>
        <w:t xml:space="preserve">   </w:t>
      </w:r>
      <w:r w:rsidR="00732ABD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E630C0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>Vadovaudamasi</w:t>
      </w:r>
      <w:r w:rsidR="00CE155B">
        <w:rPr>
          <w:rFonts w:ascii="Times New Roman" w:hAnsi="Times New Roman"/>
        </w:rPr>
        <w:t>s</w:t>
      </w:r>
      <w:r w:rsidR="004C30AC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A1223">
        <w:rPr>
          <w:rFonts w:ascii="Times New Roman" w:hAnsi="Times New Roman"/>
          <w:color w:val="000000" w:themeColor="text1"/>
          <w:szCs w:val="24"/>
        </w:rPr>
        <w:t xml:space="preserve">rugpjūčio </w:t>
      </w:r>
      <w:r w:rsidR="009512C1">
        <w:rPr>
          <w:rFonts w:ascii="Times New Roman" w:hAnsi="Times New Roman"/>
          <w:color w:val="000000" w:themeColor="text1"/>
          <w:szCs w:val="24"/>
        </w:rPr>
        <w:t>28</w:t>
      </w:r>
      <w:r w:rsidR="000A1223">
        <w:rPr>
          <w:rFonts w:ascii="Times New Roman" w:hAnsi="Times New Roman"/>
          <w:color w:val="000000" w:themeColor="text1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d. paraiška „Dėl vienkartinės licencijos išdavimo</w:t>
      </w:r>
      <w:r w:rsidR="00C56814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CE155B" w:rsidRDefault="000C29CF" w:rsidP="00CE155B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4C30AC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</w:t>
      </w:r>
      <w:bookmarkStart w:id="2" w:name="_GoBack"/>
      <w:bookmarkEnd w:id="2"/>
      <w:r w:rsidR="00AC379E" w:rsidRPr="00DA5B3B">
        <w:t>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1"/>
    </w:p>
    <w:p w:rsidR="003C3E09" w:rsidRDefault="0067552C" w:rsidP="00CE155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BA4293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9420F1">
        <w:rPr>
          <w:rFonts w:ascii="Times New Roman" w:hAnsi="Times New Roman"/>
          <w:szCs w:val="24"/>
        </w:rPr>
        <w:t>9</w:t>
      </w:r>
      <w:r w:rsidR="00CE155B">
        <w:rPr>
          <w:rFonts w:ascii="Times New Roman" w:hAnsi="Times New Roman"/>
          <w:szCs w:val="24"/>
        </w:rPr>
        <w:t>-0</w:t>
      </w:r>
      <w:r w:rsidR="0067552C">
        <w:rPr>
          <w:rFonts w:ascii="Times New Roman" w:hAnsi="Times New Roman"/>
          <w:szCs w:val="24"/>
        </w:rPr>
        <w:t>3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C1E" w:rsidRDefault="00DD1C1E">
      <w:r>
        <w:separator/>
      </w:r>
    </w:p>
  </w:endnote>
  <w:endnote w:type="continuationSeparator" w:id="0">
    <w:p w:rsidR="00DD1C1E" w:rsidRDefault="00DD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C1E" w:rsidRDefault="00DD1C1E">
      <w:r>
        <w:separator/>
      </w:r>
    </w:p>
  </w:footnote>
  <w:footnote w:type="continuationSeparator" w:id="0">
    <w:p w:rsidR="00DD1C1E" w:rsidRDefault="00DD1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A1223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27FE3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B3B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4280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2C3"/>
    <w:rsid w:val="00623CC4"/>
    <w:rsid w:val="00624029"/>
    <w:rsid w:val="006263A9"/>
    <w:rsid w:val="00642FEC"/>
    <w:rsid w:val="00655E5D"/>
    <w:rsid w:val="006652C6"/>
    <w:rsid w:val="0067552C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2ABD"/>
    <w:rsid w:val="007338D8"/>
    <w:rsid w:val="007341FD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12A0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D508B"/>
    <w:rsid w:val="008E3F22"/>
    <w:rsid w:val="008F4809"/>
    <w:rsid w:val="008F49A4"/>
    <w:rsid w:val="0091705B"/>
    <w:rsid w:val="0092003F"/>
    <w:rsid w:val="00923365"/>
    <w:rsid w:val="009350FC"/>
    <w:rsid w:val="009420F1"/>
    <w:rsid w:val="009512C1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2750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4293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56814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155B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1C1E"/>
    <w:rsid w:val="00DD2217"/>
    <w:rsid w:val="00DD287C"/>
    <w:rsid w:val="00DD47CE"/>
    <w:rsid w:val="00DD7BDE"/>
    <w:rsid w:val="00DD7E9E"/>
    <w:rsid w:val="00DE0795"/>
    <w:rsid w:val="00DE600C"/>
    <w:rsid w:val="00E00168"/>
    <w:rsid w:val="00E2609D"/>
    <w:rsid w:val="00E356E0"/>
    <w:rsid w:val="00E630C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10DCE-CBFE-4347-856F-F355215C6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6</cp:revision>
  <cp:lastPrinted>2019-09-03T05:31:00Z</cp:lastPrinted>
  <dcterms:created xsi:type="dcterms:W3CDTF">2019-08-07T15:04:00Z</dcterms:created>
  <dcterms:modified xsi:type="dcterms:W3CDTF">2019-09-03T05:51:00Z</dcterms:modified>
</cp:coreProperties>
</file>