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EE27F4" w:rsidRDefault="00EE27F4" w:rsidP="00EE27F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</w:rPr>
        <w:t>ŠAKIŲ RAJONO SAVIVALDYBĖS ADMINISTRACIJOS DIREKTORIUS</w:t>
      </w:r>
    </w:p>
    <w:p w:rsidR="00EE27F4" w:rsidRDefault="00EE27F4" w:rsidP="00EE27F4">
      <w:pPr>
        <w:jc w:val="center"/>
        <w:rPr>
          <w:rFonts w:ascii="Times New Roman" w:hAnsi="Times New Roman"/>
          <w:b/>
        </w:rPr>
      </w:pPr>
    </w:p>
    <w:p w:rsidR="00EE27F4" w:rsidRDefault="00EE27F4" w:rsidP="00EE27F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E27F4" w:rsidRDefault="00EE27F4" w:rsidP="00EE27F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LIETUVOS VAIKŲ IR MOKSLEIVIŲ TELEVIZIJOS KONKURSO ,,DAINŲ DAINELĖ” I</w:t>
      </w:r>
      <w:r>
        <w:rPr>
          <w:rFonts w:ascii="Times New Roman" w:hAnsi="Times New Roman"/>
          <w:b/>
          <w:caps/>
          <w:szCs w:val="24"/>
        </w:rPr>
        <w:t xml:space="preserve"> ETAPO ORGANIZAVIMO</w:t>
      </w:r>
    </w:p>
    <w:p w:rsidR="00EE27F4" w:rsidRDefault="00EE27F4" w:rsidP="00EE27F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E27F4" w:rsidRDefault="00EE27F4" w:rsidP="00EE27F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rugsėjo  d.   Nr.AT-</w:t>
      </w:r>
    </w:p>
    <w:p w:rsidR="00EE27F4" w:rsidRDefault="00EE27F4" w:rsidP="00EE27F4">
      <w:pPr>
        <w:pStyle w:val="Antrat1"/>
        <w:ind w:left="0" w:firstLine="0"/>
        <w:jc w:val="center"/>
      </w:pPr>
      <w:r>
        <w:t>Šakiai</w:t>
      </w:r>
    </w:p>
    <w:p w:rsidR="00EE27F4" w:rsidRDefault="00EE27F4" w:rsidP="00EE27F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E27F4" w:rsidRDefault="00EE27F4" w:rsidP="00EE27F4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Vadovaudamasis  Lietuvos Respublikos vietos savivaldos įstatymo  29 straipsnio 8 dalies 2 punktu ir Lietuvos vaikų ir moksleivių televizijos konkurso ,,Dainų dainelė” nuostatų, patvirtintų  Lietuvos Respublikos švietimo ir mokslo ministro 2017 m. lapkričio 28 d. įsakymu Nr. ISAK-945 ,,Dėl Lietuvos vaikų ir moksleivių televizijos konkurso ,,Dainų dainelė“ nuostatų patvirtinimo“, 12-14 punktais bei esant rašytiniams komisijos narių </w:t>
      </w:r>
      <w:proofErr w:type="spellStart"/>
      <w:r>
        <w:rPr>
          <w:rFonts w:ascii="Times New Roman" w:hAnsi="Times New Roman"/>
        </w:rPr>
        <w:t>sutikimams</w:t>
      </w:r>
      <w:proofErr w:type="spellEnd"/>
      <w:r>
        <w:rPr>
          <w:rFonts w:ascii="Times New Roman" w:hAnsi="Times New Roman"/>
        </w:rPr>
        <w:t>:</w:t>
      </w:r>
    </w:p>
    <w:p w:rsidR="00EE27F4" w:rsidRDefault="00EE27F4" w:rsidP="00EE27F4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 N u r o d a u  2019 m. gruodžio 12 d. 11 val. Šakių meno mokyklos patalpose vykdyti Lietuvos vaikų ir moksleivių televizijos konkurso ,,Dainų dainelė” I etapą.</w:t>
      </w:r>
    </w:p>
    <w:p w:rsidR="00EE27F4" w:rsidRDefault="00EE27F4" w:rsidP="00EE27F4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Cs/>
        </w:rPr>
        <w:t xml:space="preserve">2. S u d a r a u  </w:t>
      </w:r>
      <w:r>
        <w:rPr>
          <w:rFonts w:ascii="Times New Roman" w:hAnsi="Times New Roman"/>
        </w:rPr>
        <w:t xml:space="preserve">Lietuvos vaikų ir moksleivių televizijos konkurso ,,Dainų dainelė” I </w:t>
      </w:r>
      <w:r>
        <w:rPr>
          <w:rFonts w:ascii="Times New Roman" w:hAnsi="Times New Roman"/>
          <w:bCs/>
        </w:rPr>
        <w:t>etapo vertinimo komisiją:</w:t>
      </w:r>
    </w:p>
    <w:p w:rsidR="00EE27F4" w:rsidRDefault="00EE27F4" w:rsidP="00EE27F4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          Einaras Martinaitis – Šakių meno mokyklos direktorius (komisijos pirmininkas);</w:t>
      </w:r>
    </w:p>
    <w:p w:rsidR="00EE27F4" w:rsidRDefault="00EE27F4" w:rsidP="00EE27F4">
      <w:pPr>
        <w:tabs>
          <w:tab w:val="left" w:pos="1242"/>
        </w:tabs>
        <w:spacing w:line="360" w:lineRule="auto"/>
        <w:ind w:firstLine="5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Ramunė </w:t>
      </w:r>
      <w:proofErr w:type="spellStart"/>
      <w:r>
        <w:rPr>
          <w:rFonts w:ascii="Times New Roman" w:hAnsi="Times New Roman"/>
          <w:szCs w:val="24"/>
        </w:rPr>
        <w:t>Valaitienė</w:t>
      </w:r>
      <w:proofErr w:type="spellEnd"/>
      <w:r>
        <w:rPr>
          <w:rFonts w:ascii="Times New Roman" w:hAnsi="Times New Roman"/>
          <w:szCs w:val="24"/>
        </w:rPr>
        <w:t xml:space="preserve"> - Šakių meno mokyklos direktoriaus pavaduotoja;  </w:t>
      </w:r>
    </w:p>
    <w:p w:rsidR="00EE27F4" w:rsidRDefault="00EE27F4" w:rsidP="00EE27F4">
      <w:pPr>
        <w:tabs>
          <w:tab w:val="left" w:pos="1242"/>
        </w:tabs>
        <w:spacing w:line="360" w:lineRule="auto"/>
        <w:ind w:firstLine="5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Erika Lukšienė - Šakių meno mokyklos mokytoja ekspertė.</w:t>
      </w:r>
    </w:p>
    <w:p w:rsidR="00EE27F4" w:rsidRDefault="00EE27F4" w:rsidP="00EE27F4">
      <w:pPr>
        <w:tabs>
          <w:tab w:val="left" w:pos="1242"/>
        </w:tabs>
        <w:spacing w:line="360" w:lineRule="auto"/>
        <w:ind w:firstLine="526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ab/>
        <w:t xml:space="preserve">3. </w:t>
      </w:r>
      <w:r>
        <w:rPr>
          <w:rFonts w:ascii="Times New Roman" w:hAnsi="Times New Roman"/>
          <w:bCs/>
          <w:spacing w:val="60"/>
        </w:rPr>
        <w:t xml:space="preserve">Skiriu  </w:t>
      </w:r>
      <w:r>
        <w:rPr>
          <w:rFonts w:ascii="Times New Roman" w:hAnsi="Times New Roman"/>
          <w:bCs/>
        </w:rPr>
        <w:t xml:space="preserve">rajono savivaldybės administracijos Švietimo, kultūros ir sporto skyriaus vedėją </w:t>
      </w:r>
      <w:proofErr w:type="spellStart"/>
      <w:r>
        <w:rPr>
          <w:rFonts w:ascii="Times New Roman" w:hAnsi="Times New Roman"/>
          <w:bCs/>
        </w:rPr>
        <w:t>Elvydą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Pauliukėną</w:t>
      </w:r>
      <w:proofErr w:type="spellEnd"/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Lietuvos vaikų ir moksleivių televizijos konkurso ,,Dainų dainelė” I </w:t>
      </w:r>
      <w:r>
        <w:rPr>
          <w:rFonts w:ascii="Times New Roman" w:hAnsi="Times New Roman"/>
          <w:bCs/>
        </w:rPr>
        <w:t xml:space="preserve">etapo koordinatoriumi. </w:t>
      </w:r>
    </w:p>
    <w:p w:rsidR="00EE27F4" w:rsidRDefault="00EE27F4" w:rsidP="00EE27F4">
      <w:pPr>
        <w:spacing w:line="360" w:lineRule="auto"/>
        <w:jc w:val="both"/>
        <w:rPr>
          <w:rStyle w:val="textnormal"/>
        </w:rPr>
      </w:pPr>
    </w:p>
    <w:p w:rsidR="00EE27F4" w:rsidRDefault="00EE27F4" w:rsidP="00EE27F4">
      <w:pPr>
        <w:pStyle w:val="Antrats"/>
        <w:tabs>
          <w:tab w:val="clear" w:pos="4320"/>
          <w:tab w:val="left" w:pos="1242"/>
          <w:tab w:val="left" w:pos="1281"/>
          <w:tab w:val="left" w:pos="7450"/>
          <w:tab w:val="left" w:pos="7655"/>
        </w:tabs>
      </w:pPr>
    </w:p>
    <w:p w:rsidR="00EE27F4" w:rsidRDefault="00EE27F4" w:rsidP="00EE27F4">
      <w:pPr>
        <w:pStyle w:val="Antrats"/>
        <w:tabs>
          <w:tab w:val="clear" w:pos="4320"/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          Dainius Grincevičius</w:t>
      </w:r>
    </w:p>
    <w:p w:rsidR="00EE27F4" w:rsidRDefault="00EE27F4" w:rsidP="00EE27F4">
      <w:pPr>
        <w:rPr>
          <w:rFonts w:ascii="Times New Roman" w:hAnsi="Times New Roman"/>
          <w:szCs w:val="24"/>
        </w:rPr>
      </w:pPr>
    </w:p>
    <w:p w:rsidR="00EE27F4" w:rsidRDefault="00EE27F4" w:rsidP="00EE27F4">
      <w:pPr>
        <w:rPr>
          <w:rFonts w:ascii="Times New Roman" w:hAnsi="Times New Roman"/>
          <w:szCs w:val="24"/>
        </w:rPr>
      </w:pPr>
    </w:p>
    <w:p w:rsidR="00EE27F4" w:rsidRDefault="00EE27F4" w:rsidP="00EE27F4">
      <w:pPr>
        <w:rPr>
          <w:rFonts w:ascii="Times New Roman" w:hAnsi="Times New Roman"/>
          <w:szCs w:val="24"/>
        </w:rPr>
      </w:pPr>
    </w:p>
    <w:p w:rsidR="00EE27F4" w:rsidRDefault="00EE27F4" w:rsidP="00EE27F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E27F4" w:rsidRDefault="00EE27F4" w:rsidP="00EE27F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E27F4" w:rsidRDefault="00EE27F4" w:rsidP="00EE27F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 vedėjas</w:t>
      </w:r>
    </w:p>
    <w:p w:rsidR="00EE27F4" w:rsidRDefault="00EE27F4" w:rsidP="00EE27F4">
      <w:pPr>
        <w:overflowPunct w:val="0"/>
        <w:rPr>
          <w:rFonts w:ascii="Times New Roman" w:hAnsi="Times New Roman"/>
          <w:szCs w:val="24"/>
        </w:rPr>
      </w:pPr>
    </w:p>
    <w:p w:rsidR="00EE27F4" w:rsidRDefault="00EE27F4" w:rsidP="00EE27F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Elvydas Pauliukėnas</w:t>
      </w:r>
    </w:p>
    <w:p w:rsidR="00EE27F4" w:rsidRDefault="00EE27F4" w:rsidP="00EE27F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2019 09 20 </w:t>
      </w:r>
    </w:p>
    <w:p w:rsidR="001D38EF" w:rsidRPr="00434111" w:rsidRDefault="001D38EF" w:rsidP="001D38EF">
      <w:pPr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915" w:rsidRDefault="00E64915">
      <w:r>
        <w:separator/>
      </w:r>
    </w:p>
  </w:endnote>
  <w:endnote w:type="continuationSeparator" w:id="0">
    <w:p w:rsidR="00E64915" w:rsidRDefault="00E64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915" w:rsidRDefault="00E64915">
      <w:r>
        <w:separator/>
      </w:r>
    </w:p>
  </w:footnote>
  <w:footnote w:type="continuationSeparator" w:id="0">
    <w:p w:rsidR="00E64915" w:rsidRDefault="00E64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E7250"/>
    <w:rsid w:val="002765E4"/>
    <w:rsid w:val="0028720A"/>
    <w:rsid w:val="002D3ABC"/>
    <w:rsid w:val="00313CF0"/>
    <w:rsid w:val="00342E29"/>
    <w:rsid w:val="003A0C31"/>
    <w:rsid w:val="003F491F"/>
    <w:rsid w:val="00434111"/>
    <w:rsid w:val="00435ADB"/>
    <w:rsid w:val="00521D86"/>
    <w:rsid w:val="00583E25"/>
    <w:rsid w:val="00610881"/>
    <w:rsid w:val="00632D73"/>
    <w:rsid w:val="0070001E"/>
    <w:rsid w:val="00793B17"/>
    <w:rsid w:val="008C1B78"/>
    <w:rsid w:val="008F4809"/>
    <w:rsid w:val="0098205C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D47CE"/>
    <w:rsid w:val="00E64915"/>
    <w:rsid w:val="00E918BB"/>
    <w:rsid w:val="00ED113F"/>
    <w:rsid w:val="00EE27F4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rsid w:val="00EE27F4"/>
    <w:rPr>
      <w:sz w:val="24"/>
    </w:rPr>
  </w:style>
  <w:style w:type="character" w:customStyle="1" w:styleId="AntratsDiagrama">
    <w:name w:val="Antraštės Diagrama"/>
    <w:basedOn w:val="Numatytasispastraiposriftas"/>
    <w:link w:val="Antrats"/>
    <w:semiHidden/>
    <w:rsid w:val="00EE27F4"/>
    <w:rPr>
      <w:rFonts w:ascii="TimesLT" w:hAnsi="TimesLT"/>
      <w:sz w:val="24"/>
    </w:rPr>
  </w:style>
  <w:style w:type="paragraph" w:styleId="Pavadinimas">
    <w:name w:val="Title"/>
    <w:basedOn w:val="prastasis"/>
    <w:link w:val="PavadinimasDiagrama"/>
    <w:qFormat/>
    <w:rsid w:val="00EE27F4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EE27F4"/>
    <w:rPr>
      <w:rFonts w:ascii="TimesLT" w:hAnsi="TimesLT"/>
      <w:sz w:val="24"/>
      <w:shd w:val="clear" w:color="auto" w:fill="FFFFFF"/>
      <w:lang w:eastAsia="en-US"/>
    </w:rPr>
  </w:style>
  <w:style w:type="character" w:customStyle="1" w:styleId="textnormal">
    <w:name w:val="textnormal"/>
    <w:basedOn w:val="Numatytasispastraiposriftas"/>
    <w:rsid w:val="00EE2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Elvydas Pauliukėnas</cp:lastModifiedBy>
  <cp:revision>3</cp:revision>
  <cp:lastPrinted>2001-05-23T08:36:00Z</cp:lastPrinted>
  <dcterms:created xsi:type="dcterms:W3CDTF">2019-01-07T11:33:00Z</dcterms:created>
  <dcterms:modified xsi:type="dcterms:W3CDTF">2019-09-20T05:29:00Z</dcterms:modified>
</cp:coreProperties>
</file>