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1F3" w:rsidRDefault="002A77EA" w:rsidP="002A77EA">
      <w:pPr>
        <w:tabs>
          <w:tab w:val="left" w:pos="5490"/>
        </w:tabs>
        <w:ind w:left="4320" w:firstLine="72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</w:p>
    <w:p w:rsidR="00864AAA" w:rsidRPr="00541F13" w:rsidRDefault="002A77EA" w:rsidP="002A77EA">
      <w:pPr>
        <w:tabs>
          <w:tab w:val="center" w:pos="5386"/>
        </w:tabs>
        <w:rPr>
          <w:sz w:val="28"/>
          <w:lang w:val="lt-LT"/>
        </w:rPr>
      </w:pP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158115</wp:posOffset>
                </wp:positionV>
                <wp:extent cx="6948805" cy="9959975"/>
                <wp:effectExtent l="0" t="0" r="23495" b="22225"/>
                <wp:wrapNone/>
                <wp:docPr id="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599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D03784" id="Rectangle 20" o:spid="_x0000_s1026" style="position:absolute;margin-left:-6.6pt;margin-top:12.45pt;width:547.15pt;height:784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" o:allowincell="f" fillcolor="#f2f2f2" strokeweight="1pt"/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4B02896" wp14:editId="3511C956">
                <wp:simplePos x="0" y="0"/>
                <wp:positionH relativeFrom="margin">
                  <wp:posOffset>-112395</wp:posOffset>
                </wp:positionH>
                <wp:positionV relativeFrom="paragraph">
                  <wp:posOffset>158115</wp:posOffset>
                </wp:positionV>
                <wp:extent cx="7124700" cy="10039350"/>
                <wp:effectExtent l="0" t="0" r="19050" b="19050"/>
                <wp:wrapNone/>
                <wp:docPr id="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24700" cy="100393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F553B" w:rsidRDefault="00CF553B" w:rsidP="00CF55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B02896" id="Rectangle 23" o:spid="_x0000_s1026" style="position:absolute;margin-left:-8.85pt;margin-top:12.45pt;width:561pt;height:790.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" fillcolor="#f2f2f2" strokeweight="1pt">
                <v:textbox>
                  <w:txbxContent>
                    <w:p w:rsidR="00CF553B" w:rsidRDefault="00CF553B" w:rsidP="00CF553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224790</wp:posOffset>
                </wp:positionV>
                <wp:extent cx="6948805" cy="9893300"/>
                <wp:effectExtent l="0" t="0" r="23495" b="12700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8933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4CF072" id="Rectangle 21" o:spid="_x0000_s1026" style="position:absolute;margin-left:-6.6pt;margin-top:17.7pt;width:547.15pt;height:779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" o:allowincell="f" fillcolor="#f2f2f2" strokeweight="1pt"/>
            </w:pict>
          </mc:Fallback>
        </mc:AlternateContent>
      </w: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215265</wp:posOffset>
                </wp:positionV>
                <wp:extent cx="6948805" cy="9902825"/>
                <wp:effectExtent l="0" t="0" r="23495" b="222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028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9EE4C" id="Rectangle 2" o:spid="_x0000_s1026" style="position:absolute;margin-left:-6.6pt;margin-top:16.95pt;width:547.15pt;height:779.7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" o:allowincell="f" fillcolor="#f2f2f2" strokeweight="1pt"/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215265</wp:posOffset>
                </wp:positionV>
                <wp:extent cx="6948805" cy="9902825"/>
                <wp:effectExtent l="0" t="0" r="23495" b="22225"/>
                <wp:wrapNone/>
                <wp:docPr id="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028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80104" id="Rectangle 22" o:spid="_x0000_s1026" style="position:absolute;margin-left:-6.6pt;margin-top:16.95pt;width:547.15pt;height:779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" o:allowincell="f" fillcolor="#f2f2f2" strokeweight="1pt"/>
            </w:pict>
          </mc:Fallback>
        </mc:AlternateContent>
      </w:r>
      <w:r>
        <w:rPr>
          <w:sz w:val="28"/>
          <w:lang w:val="lt-LT"/>
        </w:rPr>
        <w:tab/>
      </w:r>
    </w:p>
    <w:p w:rsidR="001B11F3" w:rsidRDefault="001B11F3" w:rsidP="001B11F3"/>
    <w:p w:rsidR="001B11F3" w:rsidRPr="001B11F3" w:rsidRDefault="001B11F3" w:rsidP="001B11F3"/>
    <w:p w:rsidR="001B11F3" w:rsidRDefault="001B11F3">
      <w:pPr>
        <w:pStyle w:val="Antrat2"/>
      </w:pPr>
    </w:p>
    <w:p w:rsidR="00864AAA" w:rsidRDefault="00864AAA">
      <w:pPr>
        <w:pStyle w:val="Antrat2"/>
      </w:pPr>
      <w:r>
        <w:t>LIETUVOS RESPUBLIKA</w:t>
      </w:r>
    </w:p>
    <w:p w:rsidR="00864AAA" w:rsidRDefault="00DE6A45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6C3A81" w:rsidRDefault="00864AAA">
      <w:pPr>
        <w:jc w:val="center"/>
        <w:rPr>
          <w:b/>
          <w:bCs/>
          <w:sz w:val="24"/>
          <w:lang w:val="lt-LT"/>
        </w:rPr>
      </w:pPr>
      <w:r w:rsidRPr="006C3A81">
        <w:rPr>
          <w:b/>
          <w:bCs/>
          <w:sz w:val="24"/>
          <w:lang w:val="lt-LT"/>
        </w:rPr>
        <w:t xml:space="preserve">VERSTIS MAŽMENINE </w:t>
      </w:r>
    </w:p>
    <w:p w:rsidR="00864AAA" w:rsidRPr="006C3A81" w:rsidRDefault="00864AAA">
      <w:pPr>
        <w:pStyle w:val="Pagrindinistekstas"/>
        <w:rPr>
          <w:lang w:val="lt-LT"/>
        </w:rPr>
      </w:pPr>
      <w:r w:rsidRPr="006C3A81">
        <w:rPr>
          <w:lang w:val="lt-LT"/>
        </w:rPr>
        <w:t>PREKYBA ALUMI, ALAUS MIŠINIAIS SU NEALKOHOLINIAIS GĖRIMAIS, NATŪR</w:t>
      </w:r>
      <w:r w:rsidR="00380CC2" w:rsidRPr="006C3A81">
        <w:rPr>
          <w:lang w:val="lt-LT"/>
        </w:rPr>
        <w:t>ALIOS FERMENTACIJOS SIDRU, KURIŲ</w:t>
      </w:r>
      <w:r w:rsidRPr="006C3A81">
        <w:rPr>
          <w:lang w:val="lt-LT"/>
        </w:rPr>
        <w:t xml:space="preserve"> TŪRINĖ ETILO ALKOHOLIO KONCENTRACIJA NEVIRŠIJA </w:t>
      </w:r>
      <w:r w:rsidR="00541F13">
        <w:rPr>
          <w:lang w:val="lt-LT"/>
        </w:rPr>
        <w:t xml:space="preserve">7,5 </w:t>
      </w:r>
      <w:r w:rsidR="00445C03">
        <w:rPr>
          <w:lang w:val="lt-LT"/>
        </w:rPr>
        <w:t>PROCENTO</w:t>
      </w:r>
      <w:r w:rsidR="00380CC2" w:rsidRPr="006C3A81">
        <w:rPr>
          <w:lang w:val="lt-LT"/>
        </w:rPr>
        <w:t xml:space="preserve"> MASINIUOSE RENGINIUOSE</w:t>
      </w:r>
      <w:r w:rsidRPr="006C3A81">
        <w:rPr>
          <w:lang w:val="lt-LT"/>
        </w:rPr>
        <w:t xml:space="preserve"> IR MUGĖSE</w:t>
      </w:r>
    </w:p>
    <w:p w:rsidR="00864AAA" w:rsidRPr="006C3A81" w:rsidRDefault="001E40BE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 xml:space="preserve">. </w:t>
      </w:r>
      <w:r w:rsidR="008D3C1C">
        <w:rPr>
          <w:b/>
          <w:bCs/>
          <w:sz w:val="28"/>
        </w:rPr>
        <w:t>1</w:t>
      </w:r>
      <w:r w:rsidR="00A0081D">
        <w:rPr>
          <w:b/>
          <w:bCs/>
          <w:sz w:val="28"/>
        </w:rPr>
        <w:t>491</w:t>
      </w:r>
      <w:r w:rsidR="00E952C3">
        <w:rPr>
          <w:b/>
          <w:bCs/>
          <w:sz w:val="28"/>
        </w:rPr>
        <w:t xml:space="preserve"> </w:t>
      </w:r>
      <w:r w:rsidR="00864AAA">
        <w:rPr>
          <w:b/>
          <w:bCs/>
          <w:sz w:val="28"/>
        </w:rPr>
        <w:t>v</w:t>
      </w:r>
    </w:p>
    <w:p w:rsidR="00864AAA" w:rsidRDefault="00864AAA" w:rsidP="00471360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765540" w:rsidRDefault="00864AAA" w:rsidP="00271509">
      <w:pPr>
        <w:spacing w:line="360" w:lineRule="auto"/>
        <w:rPr>
          <w:b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564806">
        <w:rPr>
          <w:i/>
          <w:sz w:val="24"/>
          <w:lang w:val="lt-LT"/>
        </w:rPr>
        <w:t xml:space="preserve">      </w:t>
      </w:r>
      <w:r w:rsidR="00564806">
        <w:rPr>
          <w:b/>
          <w:sz w:val="26"/>
          <w:szCs w:val="26"/>
          <w:lang w:val="lt-LT"/>
        </w:rPr>
        <w:t>UAB „</w:t>
      </w:r>
      <w:proofErr w:type="spellStart"/>
      <w:r w:rsidR="00564806">
        <w:rPr>
          <w:b/>
          <w:sz w:val="26"/>
          <w:szCs w:val="26"/>
          <w:lang w:val="lt-LT"/>
        </w:rPr>
        <w:t>Joalda</w:t>
      </w:r>
      <w:proofErr w:type="spellEnd"/>
      <w:r w:rsidR="00564806">
        <w:rPr>
          <w:b/>
          <w:sz w:val="26"/>
          <w:szCs w:val="26"/>
          <w:lang w:val="lt-LT"/>
        </w:rPr>
        <w:t>“</w:t>
      </w:r>
    </w:p>
    <w:p w:rsidR="00271509" w:rsidRPr="001C186C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</w:t>
      </w:r>
      <w:r w:rsidR="00864AAA">
        <w:rPr>
          <w:b/>
          <w:bCs/>
          <w:i/>
          <w:sz w:val="24"/>
          <w:lang w:val="lt-LT"/>
        </w:rPr>
        <w:t xml:space="preserve">     </w:t>
      </w:r>
      <w:r w:rsidR="00864AAA">
        <w:rPr>
          <w:b/>
          <w:bCs/>
          <w:iCs/>
          <w:sz w:val="24"/>
          <w:lang w:val="lt-LT"/>
        </w:rPr>
        <w:t>teisinė forma</w:t>
      </w:r>
      <w:r w:rsidR="00DA39F6">
        <w:rPr>
          <w:b/>
          <w:bCs/>
          <w:iCs/>
          <w:sz w:val="24"/>
          <w:lang w:val="lt-LT"/>
        </w:rPr>
        <w:tab/>
      </w:r>
      <w:r w:rsidR="00271509">
        <w:rPr>
          <w:bCs/>
          <w:i/>
          <w:iCs/>
          <w:sz w:val="24"/>
          <w:lang w:val="lt-LT"/>
        </w:rPr>
        <w:t>uždaroji akcinė bendrovė</w:t>
      </w:r>
    </w:p>
    <w:p w:rsidR="00B63332" w:rsidRPr="00C920A6" w:rsidRDefault="00864AAA" w:rsidP="00271509">
      <w:pPr>
        <w:spacing w:line="360" w:lineRule="auto"/>
        <w:rPr>
          <w:i/>
          <w:sz w:val="24"/>
          <w:lang w:val="lt-LT"/>
        </w:rPr>
      </w:pPr>
      <w:r>
        <w:rPr>
          <w:b/>
          <w:sz w:val="24"/>
          <w:lang w:val="lt-LT"/>
        </w:rPr>
        <w:t xml:space="preserve">     </w:t>
      </w:r>
      <w:r w:rsidR="00885C28">
        <w:rPr>
          <w:b/>
          <w:sz w:val="24"/>
          <w:lang w:val="lt-LT"/>
        </w:rPr>
        <w:t xml:space="preserve"> </w:t>
      </w:r>
      <w:r>
        <w:rPr>
          <w:b/>
          <w:sz w:val="24"/>
          <w:lang w:val="lt-LT"/>
        </w:rPr>
        <w:t>kodas</w:t>
      </w:r>
      <w:r w:rsidR="00DA39F6">
        <w:rPr>
          <w:b/>
          <w:sz w:val="24"/>
          <w:lang w:val="lt-LT"/>
        </w:rPr>
        <w:tab/>
      </w:r>
      <w:r w:rsidR="00DA39F6">
        <w:rPr>
          <w:b/>
          <w:sz w:val="24"/>
          <w:lang w:val="lt-LT"/>
        </w:rPr>
        <w:tab/>
      </w:r>
      <w:r w:rsidR="004B1060">
        <w:rPr>
          <w:b/>
          <w:i/>
          <w:sz w:val="24"/>
          <w:lang w:val="lt-LT"/>
        </w:rPr>
        <w:t>169200036</w:t>
      </w:r>
    </w:p>
    <w:p w:rsidR="00271509" w:rsidRPr="00986F08" w:rsidRDefault="00864AAA" w:rsidP="00271509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</w:t>
      </w:r>
      <w:r w:rsidR="00885C28">
        <w:rPr>
          <w:b/>
          <w:i/>
          <w:sz w:val="24"/>
          <w:lang w:val="lt-LT"/>
        </w:rPr>
        <w:t xml:space="preserve">  </w:t>
      </w:r>
      <w:r>
        <w:rPr>
          <w:b/>
          <w:iCs/>
          <w:sz w:val="24"/>
          <w:lang w:val="lt-LT"/>
        </w:rPr>
        <w:t>buveinė</w:t>
      </w:r>
      <w:r w:rsidR="00DA39F6">
        <w:rPr>
          <w:b/>
          <w:iCs/>
          <w:sz w:val="24"/>
          <w:lang w:val="lt-LT"/>
        </w:rPr>
        <w:tab/>
      </w:r>
      <w:r w:rsidR="00DA39F6">
        <w:rPr>
          <w:b/>
          <w:iCs/>
          <w:sz w:val="24"/>
          <w:lang w:val="lt-LT"/>
        </w:rPr>
        <w:tab/>
      </w:r>
      <w:r w:rsidR="004B1060">
        <w:rPr>
          <w:i/>
          <w:iCs/>
          <w:sz w:val="24"/>
          <w:lang w:val="lt-LT"/>
        </w:rPr>
        <w:t xml:space="preserve">Pasvalio r., sav., </w:t>
      </w:r>
      <w:r w:rsidR="00CF4D33">
        <w:rPr>
          <w:i/>
          <w:iCs/>
          <w:sz w:val="24"/>
          <w:lang w:val="lt-LT"/>
        </w:rPr>
        <w:t>Joniškėlis, Vytauto g. 56</w:t>
      </w:r>
      <w:r w:rsidR="00C920A6">
        <w:rPr>
          <w:i/>
          <w:iCs/>
          <w:sz w:val="24"/>
          <w:lang w:val="lt-LT"/>
        </w:rPr>
        <w:t xml:space="preserve"> </w:t>
      </w:r>
    </w:p>
    <w:p w:rsidR="00864AAA" w:rsidRDefault="00864AAA" w:rsidP="006A5F90">
      <w:pPr>
        <w:spacing w:line="360" w:lineRule="auto"/>
        <w:jc w:val="both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Leidžiamų parduoti alkoholinių gėrimų grupės:</w:t>
      </w:r>
      <w:r w:rsidR="006A5F90" w:rsidRPr="006A5F90">
        <w:rPr>
          <w:bCs/>
          <w:i/>
          <w:sz w:val="24"/>
          <w:szCs w:val="24"/>
          <w:lang w:val="lt-LT"/>
        </w:rPr>
        <w:t xml:space="preserve"> </w:t>
      </w:r>
      <w:r w:rsidR="000B61CE">
        <w:rPr>
          <w:bCs/>
          <w:i/>
          <w:sz w:val="24"/>
          <w:szCs w:val="24"/>
          <w:lang w:val="lt-LT"/>
        </w:rPr>
        <w:t>A</w:t>
      </w:r>
      <w:r w:rsidR="00541F13">
        <w:rPr>
          <w:bCs/>
          <w:i/>
          <w:sz w:val="24"/>
          <w:szCs w:val="24"/>
          <w:lang w:val="lt-LT"/>
        </w:rPr>
        <w:t>lus</w:t>
      </w:r>
      <w:r w:rsidR="000B61CE">
        <w:rPr>
          <w:bCs/>
          <w:i/>
          <w:sz w:val="24"/>
          <w:szCs w:val="24"/>
          <w:lang w:val="lt-LT"/>
        </w:rPr>
        <w:t xml:space="preserve">. </w:t>
      </w:r>
    </w:p>
    <w:p w:rsidR="00423362" w:rsidRDefault="00864AAA" w:rsidP="00423362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Maksimali </w:t>
      </w:r>
      <w:r>
        <w:rPr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tūrinė etilo alkoholio koncentracija, proc.</w:t>
      </w:r>
      <w:r w:rsidR="00FA5616">
        <w:rPr>
          <w:bCs/>
          <w:i/>
          <w:iCs/>
          <w:sz w:val="24"/>
          <w:lang w:val="lt-LT"/>
        </w:rPr>
        <w:t xml:space="preserve"> </w:t>
      </w:r>
      <w:r w:rsidR="00423362">
        <w:rPr>
          <w:bCs/>
          <w:i/>
          <w:iCs/>
          <w:sz w:val="24"/>
          <w:lang w:val="lt-LT"/>
        </w:rPr>
        <w:t xml:space="preserve">iki  7,5 </w:t>
      </w:r>
      <w:r w:rsidR="00423362" w:rsidRPr="00AD11E7">
        <w:rPr>
          <w:bCs/>
          <w:i/>
          <w:iCs/>
          <w:sz w:val="24"/>
          <w:lang w:val="lt-LT"/>
        </w:rPr>
        <w:t xml:space="preserve"> proc.</w:t>
      </w:r>
      <w:r w:rsidR="00423362" w:rsidRPr="00AD11E7">
        <w:rPr>
          <w:b/>
          <w:bCs/>
          <w:iCs/>
          <w:sz w:val="24"/>
          <w:lang w:val="lt-LT"/>
        </w:rPr>
        <w:t xml:space="preserve"> </w:t>
      </w:r>
      <w:r w:rsidR="00423362" w:rsidRPr="00AD11E7">
        <w:rPr>
          <w:bCs/>
          <w:i/>
          <w:iCs/>
          <w:sz w:val="24"/>
          <w:lang w:val="lt-LT"/>
        </w:rPr>
        <w:t>Išpilstomi</w:t>
      </w:r>
      <w:r w:rsidR="00423362">
        <w:rPr>
          <w:bCs/>
          <w:i/>
          <w:iCs/>
          <w:sz w:val="24"/>
          <w:lang w:val="lt-LT"/>
        </w:rPr>
        <w:t xml:space="preserve"> </w:t>
      </w:r>
      <w:r w:rsidR="00423362" w:rsidRPr="00AD11E7">
        <w:rPr>
          <w:bCs/>
          <w:i/>
          <w:iCs/>
          <w:sz w:val="24"/>
          <w:lang w:val="lt-LT"/>
        </w:rPr>
        <w:t xml:space="preserve">alus, alaus mišiniai su </w:t>
      </w:r>
    </w:p>
    <w:p w:rsidR="0087765B" w:rsidRDefault="00423362" w:rsidP="00423362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 </w:t>
      </w:r>
      <w:r w:rsidRPr="00AD11E7">
        <w:rPr>
          <w:bCs/>
          <w:i/>
          <w:iCs/>
          <w:sz w:val="24"/>
          <w:lang w:val="lt-LT"/>
        </w:rPr>
        <w:t xml:space="preserve">nealkoholiniais gėrimais - neviršija </w:t>
      </w:r>
      <w:r>
        <w:rPr>
          <w:bCs/>
          <w:i/>
          <w:iCs/>
          <w:sz w:val="24"/>
          <w:lang w:val="lt-LT"/>
        </w:rPr>
        <w:t>7,5</w:t>
      </w:r>
      <w:r w:rsidRPr="00AD11E7">
        <w:rPr>
          <w:bCs/>
          <w:i/>
          <w:iCs/>
          <w:sz w:val="24"/>
          <w:lang w:val="lt-LT"/>
        </w:rPr>
        <w:t xml:space="preserve"> proc.</w:t>
      </w:r>
    </w:p>
    <w:p w:rsidR="00991AF5" w:rsidRDefault="00864AAA" w:rsidP="0087765B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>
        <w:rPr>
          <w:b/>
          <w:bCs/>
          <w:iCs/>
          <w:sz w:val="24"/>
          <w:lang w:val="lt-LT"/>
        </w:rPr>
        <w:t xml:space="preserve"> </w:t>
      </w:r>
      <w:r w:rsidR="00815A3E">
        <w:rPr>
          <w:b/>
          <w:bCs/>
          <w:iCs/>
          <w:sz w:val="24"/>
          <w:lang w:val="lt-LT"/>
        </w:rPr>
        <w:t xml:space="preserve"> </w:t>
      </w:r>
      <w:r w:rsidR="00FA5616" w:rsidRPr="000F7185">
        <w:rPr>
          <w:bCs/>
          <w:i/>
          <w:iCs/>
          <w:sz w:val="24"/>
          <w:lang w:val="lt-LT"/>
        </w:rPr>
        <w:t>Palapinė</w:t>
      </w:r>
      <w:r w:rsidR="00FA5616">
        <w:rPr>
          <w:bCs/>
          <w:i/>
          <w:iCs/>
          <w:sz w:val="24"/>
          <w:lang w:val="lt-LT"/>
        </w:rPr>
        <w:t xml:space="preserve"> mugėje</w:t>
      </w:r>
      <w:r w:rsidR="00FA5616" w:rsidRPr="000F7185">
        <w:rPr>
          <w:bCs/>
          <w:i/>
          <w:iCs/>
          <w:sz w:val="24"/>
          <w:lang w:val="lt-LT"/>
        </w:rPr>
        <w:t>, Šakiai, Nepriklausomybės g.</w:t>
      </w:r>
    </w:p>
    <w:p w:rsidR="00CF553B" w:rsidRPr="00311EE6" w:rsidRDefault="00864AAA" w:rsidP="00CF553B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</w:t>
      </w:r>
      <w:r>
        <w:rPr>
          <w:b/>
          <w:sz w:val="24"/>
          <w:lang w:val="lt-LT"/>
        </w:rPr>
        <w:t xml:space="preserve"> Prekybos alkoholiniais gėrimais laikas:</w:t>
      </w:r>
      <w:r w:rsidR="004552BA">
        <w:rPr>
          <w:b/>
          <w:sz w:val="24"/>
          <w:lang w:val="lt-LT"/>
        </w:rPr>
        <w:t xml:space="preserve"> </w:t>
      </w:r>
      <w:r w:rsidR="00CF553B" w:rsidRPr="00311EE6">
        <w:rPr>
          <w:bCs/>
          <w:i/>
          <w:iCs/>
          <w:sz w:val="24"/>
          <w:lang w:val="lt-LT"/>
        </w:rPr>
        <w:t>Parduoti išsinešimui nuo 10 iki 15 val.</w:t>
      </w:r>
    </w:p>
    <w:p w:rsidR="00CF553B" w:rsidRPr="00311EE6" w:rsidRDefault="00CF553B" w:rsidP="00C4190F">
      <w:pPr>
        <w:spacing w:line="360" w:lineRule="auto"/>
        <w:jc w:val="both"/>
        <w:rPr>
          <w:i/>
          <w:sz w:val="24"/>
          <w:lang w:val="lt-LT"/>
        </w:rPr>
      </w:pPr>
      <w:r w:rsidRPr="00311EE6">
        <w:rPr>
          <w:bCs/>
          <w:i/>
          <w:iCs/>
          <w:sz w:val="24"/>
          <w:lang w:val="lt-LT"/>
        </w:rPr>
        <w:t xml:space="preserve">     </w:t>
      </w:r>
      <w:r w:rsidR="00AA1EF9">
        <w:rPr>
          <w:bCs/>
          <w:i/>
          <w:iCs/>
          <w:sz w:val="24"/>
          <w:lang w:val="lt-LT"/>
        </w:rPr>
        <w:t>8</w:t>
      </w:r>
      <w:r w:rsidRPr="00311EE6">
        <w:rPr>
          <w:bCs/>
          <w:i/>
          <w:iCs/>
          <w:sz w:val="24"/>
          <w:lang w:val="lt-LT"/>
        </w:rPr>
        <w:t>-15 val. vartoti vietoje pilstant ir tik užtikrinant jų vartojimą vietoje.</w:t>
      </w:r>
    </w:p>
    <w:p w:rsidR="00B264CA" w:rsidRPr="00311EE6" w:rsidRDefault="00864AAA" w:rsidP="00294F38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311EE6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bookmarkStart w:id="0" w:name="_GoBack"/>
      <w:bookmarkEnd w:id="0"/>
      <w:r w:rsidR="00771144" w:rsidRPr="00514697">
        <w:rPr>
          <w:bCs/>
          <w:i/>
          <w:iCs/>
          <w:sz w:val="24"/>
          <w:lang w:val="lt-LT"/>
        </w:rPr>
        <w:t>viešasis maitinimas</w:t>
      </w:r>
    </w:p>
    <w:p w:rsidR="00864AAA" w:rsidRPr="00311EE6" w:rsidRDefault="00864AAA">
      <w:pPr>
        <w:spacing w:line="360" w:lineRule="auto"/>
        <w:rPr>
          <w:i/>
          <w:sz w:val="24"/>
          <w:lang w:val="lt-LT"/>
        </w:rPr>
      </w:pPr>
      <w:r w:rsidRPr="00311EE6">
        <w:rPr>
          <w:b/>
          <w:sz w:val="24"/>
          <w:lang w:val="lt-LT"/>
        </w:rPr>
        <w:t xml:space="preserve">   </w:t>
      </w:r>
      <w:r w:rsidR="00885C28" w:rsidRPr="00311EE6">
        <w:rPr>
          <w:b/>
          <w:sz w:val="24"/>
          <w:lang w:val="lt-LT"/>
        </w:rPr>
        <w:t xml:space="preserve"> </w:t>
      </w:r>
      <w:r w:rsidRPr="00311EE6">
        <w:rPr>
          <w:b/>
          <w:sz w:val="24"/>
          <w:lang w:val="lt-LT"/>
        </w:rPr>
        <w:t xml:space="preserve"> Pardavimo būdas (vartoti vietoje, išsinešti):</w:t>
      </w:r>
      <w:r w:rsidR="00DA39F6" w:rsidRPr="00311EE6">
        <w:rPr>
          <w:b/>
          <w:sz w:val="24"/>
          <w:lang w:val="lt-LT"/>
        </w:rPr>
        <w:t xml:space="preserve">  </w:t>
      </w:r>
      <w:r w:rsidR="00CF553B" w:rsidRPr="00311EE6">
        <w:rPr>
          <w:i/>
          <w:sz w:val="24"/>
          <w:lang w:val="lt-LT"/>
        </w:rPr>
        <w:t>vartoti vietoje ir išsinešti</w:t>
      </w:r>
    </w:p>
    <w:p w:rsidR="00A41F52" w:rsidRPr="00311EE6" w:rsidRDefault="00864AAA" w:rsidP="00A0081D">
      <w:pPr>
        <w:rPr>
          <w:i/>
          <w:iCs/>
          <w:sz w:val="24"/>
          <w:lang w:val="lt-LT"/>
        </w:rPr>
      </w:pPr>
      <w:r w:rsidRPr="00311EE6">
        <w:rPr>
          <w:b/>
          <w:sz w:val="24"/>
          <w:lang w:val="lt-LT"/>
        </w:rPr>
        <w:t xml:space="preserve">     Sandėlio, kuriame laikomi  ir paskirstomi alkoholiniai gėrimai, adresas:</w:t>
      </w:r>
      <w:r w:rsidR="00A41F52" w:rsidRPr="00311EE6">
        <w:rPr>
          <w:i/>
          <w:iCs/>
          <w:sz w:val="24"/>
          <w:lang w:val="lt-LT"/>
        </w:rPr>
        <w:t xml:space="preserve"> Pasvalio r., sav., Joniškėlis, </w:t>
      </w:r>
    </w:p>
    <w:p w:rsidR="00A41F52" w:rsidRPr="00311EE6" w:rsidRDefault="00A41F52" w:rsidP="00A0081D">
      <w:pPr>
        <w:rPr>
          <w:i/>
          <w:iCs/>
          <w:sz w:val="24"/>
          <w:lang w:val="lt-LT"/>
        </w:rPr>
      </w:pPr>
      <w:r w:rsidRPr="00311EE6">
        <w:rPr>
          <w:i/>
          <w:iCs/>
          <w:sz w:val="24"/>
          <w:lang w:val="lt-LT"/>
        </w:rPr>
        <w:t xml:space="preserve">     Vytauto g. 56 </w:t>
      </w:r>
    </w:p>
    <w:p w:rsidR="00864AAA" w:rsidRPr="00311EE6" w:rsidRDefault="00864AAA">
      <w:pPr>
        <w:spacing w:line="360" w:lineRule="auto"/>
        <w:rPr>
          <w:i/>
          <w:iCs/>
          <w:sz w:val="24"/>
          <w:lang w:val="lt-LT"/>
        </w:rPr>
      </w:pPr>
      <w:r w:rsidRPr="00311EE6">
        <w:rPr>
          <w:b/>
          <w:i/>
          <w:sz w:val="24"/>
          <w:lang w:val="lt-LT"/>
        </w:rPr>
        <w:t xml:space="preserve"> </w:t>
      </w:r>
      <w:r w:rsidR="00B23935" w:rsidRPr="00311EE6">
        <w:rPr>
          <w:b/>
          <w:i/>
          <w:sz w:val="24"/>
          <w:lang w:val="lt-LT"/>
        </w:rPr>
        <w:t xml:space="preserve">   </w:t>
      </w:r>
      <w:r w:rsidRPr="00311EE6">
        <w:rPr>
          <w:b/>
          <w:sz w:val="24"/>
          <w:lang w:val="lt-LT"/>
        </w:rPr>
        <w:t>Licencijos galiojimo laikas:</w:t>
      </w:r>
      <w:r w:rsidR="00380CC2" w:rsidRPr="00311EE6">
        <w:rPr>
          <w:b/>
          <w:sz w:val="24"/>
          <w:lang w:val="lt-LT"/>
        </w:rPr>
        <w:t xml:space="preserve"> </w:t>
      </w:r>
      <w:r w:rsidR="00380CC2" w:rsidRPr="00311EE6">
        <w:rPr>
          <w:i/>
          <w:sz w:val="24"/>
          <w:lang w:val="lt-LT"/>
        </w:rPr>
        <w:t>20</w:t>
      </w:r>
      <w:r w:rsidR="000E3D86" w:rsidRPr="00311EE6">
        <w:rPr>
          <w:i/>
          <w:sz w:val="24"/>
          <w:lang w:val="lt-LT"/>
        </w:rPr>
        <w:t>1</w:t>
      </w:r>
      <w:r w:rsidR="00A0081D">
        <w:rPr>
          <w:i/>
          <w:sz w:val="24"/>
          <w:lang w:val="lt-LT"/>
        </w:rPr>
        <w:t>9</w:t>
      </w:r>
      <w:r w:rsidR="006F0DD2" w:rsidRPr="00311EE6">
        <w:rPr>
          <w:i/>
          <w:sz w:val="24"/>
          <w:lang w:val="lt-LT"/>
        </w:rPr>
        <w:t xml:space="preserve"> m.</w:t>
      </w:r>
      <w:r w:rsidR="00A74085" w:rsidRPr="00311EE6">
        <w:rPr>
          <w:i/>
          <w:sz w:val="24"/>
          <w:lang w:val="lt-LT"/>
        </w:rPr>
        <w:t xml:space="preserve"> </w:t>
      </w:r>
      <w:r w:rsidR="00A0081D">
        <w:rPr>
          <w:i/>
          <w:sz w:val="24"/>
          <w:lang w:val="lt-LT"/>
        </w:rPr>
        <w:t>rugsėjo</w:t>
      </w:r>
      <w:r w:rsidR="006F0DD2" w:rsidRPr="00311EE6">
        <w:rPr>
          <w:i/>
          <w:sz w:val="24"/>
          <w:lang w:val="lt-LT"/>
        </w:rPr>
        <w:t xml:space="preserve"> </w:t>
      </w:r>
      <w:r w:rsidR="00A0081D">
        <w:rPr>
          <w:i/>
          <w:sz w:val="24"/>
          <w:lang w:val="lt-LT"/>
        </w:rPr>
        <w:t>28</w:t>
      </w:r>
      <w:r w:rsidR="00947DA3" w:rsidRPr="00311EE6">
        <w:rPr>
          <w:i/>
          <w:sz w:val="24"/>
          <w:lang w:val="lt-LT"/>
        </w:rPr>
        <w:t xml:space="preserve"> </w:t>
      </w:r>
      <w:r w:rsidR="00B7372C" w:rsidRPr="00311EE6">
        <w:rPr>
          <w:i/>
          <w:sz w:val="24"/>
          <w:lang w:val="lt-LT"/>
        </w:rPr>
        <w:t>d.</w:t>
      </w:r>
    </w:p>
    <w:p w:rsidR="00864AAA" w:rsidRPr="00311EE6" w:rsidRDefault="00864AAA" w:rsidP="00471360">
      <w:pPr>
        <w:rPr>
          <w:b/>
          <w:bCs/>
          <w:sz w:val="24"/>
          <w:lang w:val="pt-BR"/>
        </w:rPr>
      </w:pPr>
      <w:r w:rsidRPr="00311EE6">
        <w:rPr>
          <w:b/>
          <w:i/>
          <w:sz w:val="24"/>
          <w:lang w:val="lt-LT"/>
        </w:rPr>
        <w:t xml:space="preserve">  </w:t>
      </w:r>
      <w:r w:rsidRPr="00311EE6">
        <w:rPr>
          <w:sz w:val="24"/>
          <w:lang w:val="lt-LT"/>
        </w:rPr>
        <w:t xml:space="preserve">  </w:t>
      </w:r>
      <w:r w:rsidRPr="00311EE6">
        <w:rPr>
          <w:b/>
          <w:bCs/>
          <w:sz w:val="24"/>
          <w:lang w:val="lt-LT"/>
        </w:rPr>
        <w:t xml:space="preserve">Turimos licencijos verstis mažmenine prekyba alkoholiniais gėrimais, pavadinimas </w:t>
      </w:r>
      <w:r w:rsidR="00541F13" w:rsidRPr="00311EE6">
        <w:rPr>
          <w:b/>
          <w:bCs/>
          <w:sz w:val="24"/>
          <w:lang w:val="lt-LT"/>
        </w:rPr>
        <w:t xml:space="preserve">Nr., </w:t>
      </w:r>
      <w:r w:rsidRPr="00311EE6">
        <w:rPr>
          <w:b/>
          <w:bCs/>
          <w:sz w:val="24"/>
          <w:lang w:val="lt-LT"/>
        </w:rPr>
        <w:t>išdavimo</w:t>
      </w:r>
      <w:r w:rsidRPr="00311EE6">
        <w:rPr>
          <w:b/>
          <w:bCs/>
          <w:sz w:val="24"/>
          <w:lang w:val="pt-BR"/>
        </w:rPr>
        <w:t xml:space="preserve"> data,</w:t>
      </w:r>
    </w:p>
    <w:p w:rsidR="00CA275B" w:rsidRPr="00311EE6" w:rsidRDefault="00AA2973" w:rsidP="00CA275B">
      <w:pPr>
        <w:rPr>
          <w:bCs/>
          <w:i/>
          <w:sz w:val="24"/>
          <w:lang w:val="lt-LT"/>
        </w:rPr>
      </w:pPr>
      <w:r w:rsidRPr="00311EE6">
        <w:rPr>
          <w:b/>
          <w:bCs/>
          <w:sz w:val="24"/>
          <w:lang w:val="pt-BR"/>
        </w:rPr>
        <w:t xml:space="preserve">    </w:t>
      </w:r>
      <w:r w:rsidR="00864AAA" w:rsidRPr="00311EE6">
        <w:rPr>
          <w:b/>
          <w:bCs/>
          <w:sz w:val="24"/>
          <w:lang w:val="pt-BR"/>
        </w:rPr>
        <w:t xml:space="preserve"> i</w:t>
      </w:r>
      <w:proofErr w:type="spellStart"/>
      <w:r w:rsidR="00CA275B">
        <w:rPr>
          <w:b/>
          <w:bCs/>
          <w:sz w:val="24"/>
          <w:lang w:val="lt-LT"/>
        </w:rPr>
        <w:t>šdavusi</w:t>
      </w:r>
      <w:proofErr w:type="spellEnd"/>
      <w:r w:rsidR="00CA275B">
        <w:rPr>
          <w:b/>
          <w:bCs/>
          <w:sz w:val="24"/>
          <w:lang w:val="lt-LT"/>
        </w:rPr>
        <w:t xml:space="preserve"> institucija: </w:t>
      </w:r>
      <w:r w:rsidR="00CA275B">
        <w:rPr>
          <w:bCs/>
          <w:i/>
          <w:sz w:val="24"/>
          <w:lang w:val="lt-LT"/>
        </w:rPr>
        <w:t>Licencija verstis mažmenine alkoholiniais gėrimais</w:t>
      </w:r>
      <w:r w:rsidR="00CA275B" w:rsidRPr="00311EE6">
        <w:rPr>
          <w:bCs/>
          <w:i/>
          <w:sz w:val="24"/>
          <w:lang w:val="lt-LT"/>
        </w:rPr>
        <w:t xml:space="preserve"> Nr.</w:t>
      </w:r>
      <w:r w:rsidR="00CA275B">
        <w:rPr>
          <w:bCs/>
          <w:i/>
          <w:sz w:val="24"/>
          <w:lang w:val="lt-LT"/>
        </w:rPr>
        <w:t>91,</w:t>
      </w:r>
      <w:r w:rsidR="00CA275B" w:rsidRPr="00311EE6">
        <w:rPr>
          <w:bCs/>
          <w:i/>
          <w:sz w:val="24"/>
          <w:lang w:val="lt-LT"/>
        </w:rPr>
        <w:t xml:space="preserve"> </w:t>
      </w:r>
      <w:r w:rsidR="00CA275B">
        <w:rPr>
          <w:bCs/>
          <w:i/>
          <w:sz w:val="24"/>
          <w:lang w:val="lt-LT"/>
        </w:rPr>
        <w:t>2001</w:t>
      </w:r>
      <w:r w:rsidR="00CA275B" w:rsidRPr="00311EE6">
        <w:rPr>
          <w:bCs/>
          <w:i/>
          <w:sz w:val="24"/>
          <w:lang w:val="lt-LT"/>
        </w:rPr>
        <w:t>-</w:t>
      </w:r>
      <w:r w:rsidR="00CA275B">
        <w:rPr>
          <w:bCs/>
          <w:i/>
          <w:sz w:val="24"/>
          <w:lang w:val="lt-LT"/>
        </w:rPr>
        <w:t>07-01</w:t>
      </w:r>
    </w:p>
    <w:p w:rsidR="00632F4F" w:rsidRPr="00311EE6" w:rsidRDefault="00CA275B" w:rsidP="00CA275B">
      <w:pPr>
        <w:rPr>
          <w:bCs/>
          <w:i/>
          <w:sz w:val="24"/>
          <w:lang w:val="lt-LT"/>
        </w:rPr>
      </w:pPr>
      <w:r w:rsidRPr="00311EE6">
        <w:rPr>
          <w:bCs/>
          <w:i/>
          <w:sz w:val="24"/>
          <w:lang w:val="lt-LT"/>
        </w:rPr>
        <w:t xml:space="preserve">    </w:t>
      </w:r>
      <w:r w:rsidR="00255EBF">
        <w:rPr>
          <w:bCs/>
          <w:i/>
          <w:sz w:val="24"/>
          <w:lang w:val="lt-LT"/>
        </w:rPr>
        <w:t xml:space="preserve"> </w:t>
      </w:r>
      <w:r w:rsidRPr="00311EE6">
        <w:rPr>
          <w:i/>
          <w:sz w:val="24"/>
          <w:lang w:val="lt-LT"/>
        </w:rPr>
        <w:t>Pa</w:t>
      </w:r>
      <w:r>
        <w:rPr>
          <w:i/>
          <w:sz w:val="24"/>
          <w:lang w:val="lt-LT"/>
        </w:rPr>
        <w:t>svalio</w:t>
      </w:r>
      <w:r w:rsidRPr="00311EE6">
        <w:rPr>
          <w:i/>
          <w:sz w:val="24"/>
          <w:lang w:val="lt-LT"/>
        </w:rPr>
        <w:t xml:space="preserve"> r</w:t>
      </w:r>
      <w:r>
        <w:rPr>
          <w:i/>
          <w:sz w:val="24"/>
          <w:lang w:val="lt-LT"/>
        </w:rPr>
        <w:t xml:space="preserve">ajono </w:t>
      </w:r>
      <w:r w:rsidRPr="00311EE6">
        <w:rPr>
          <w:i/>
          <w:sz w:val="24"/>
          <w:lang w:val="lt-LT"/>
        </w:rPr>
        <w:t>sav</w:t>
      </w:r>
      <w:r>
        <w:rPr>
          <w:i/>
          <w:sz w:val="24"/>
          <w:lang w:val="lt-LT"/>
        </w:rPr>
        <w:t>ivaldybės</w:t>
      </w:r>
      <w:r w:rsidRPr="00311EE6">
        <w:rPr>
          <w:i/>
          <w:sz w:val="24"/>
          <w:lang w:val="lt-LT"/>
        </w:rPr>
        <w:t xml:space="preserve"> administracija</w:t>
      </w:r>
    </w:p>
    <w:p w:rsidR="008E2EAF" w:rsidRPr="00311EE6" w:rsidRDefault="00864AAA" w:rsidP="00245B37">
      <w:pPr>
        <w:spacing w:line="360" w:lineRule="auto"/>
        <w:rPr>
          <w:i/>
          <w:sz w:val="24"/>
          <w:szCs w:val="24"/>
          <w:lang w:val="pt-BR"/>
        </w:rPr>
      </w:pPr>
      <w:r w:rsidRPr="00311EE6">
        <w:rPr>
          <w:b/>
          <w:sz w:val="24"/>
          <w:szCs w:val="24"/>
          <w:lang w:val="pt-BR"/>
        </w:rPr>
        <w:t xml:space="preserve">    </w:t>
      </w:r>
      <w:r w:rsidRPr="00311EE6">
        <w:rPr>
          <w:b/>
          <w:i/>
          <w:sz w:val="24"/>
          <w:szCs w:val="24"/>
          <w:lang w:val="pt-BR"/>
        </w:rPr>
        <w:t xml:space="preserve"> </w:t>
      </w:r>
      <w:r w:rsidRPr="00311EE6">
        <w:rPr>
          <w:b/>
          <w:sz w:val="24"/>
          <w:szCs w:val="24"/>
          <w:lang w:val="pt-BR"/>
        </w:rPr>
        <w:t>Licencijos išdavimo data</w:t>
      </w:r>
      <w:r w:rsidRPr="00311EE6">
        <w:rPr>
          <w:b/>
          <w:i/>
          <w:sz w:val="24"/>
          <w:szCs w:val="24"/>
          <w:lang w:val="pt-BR"/>
        </w:rPr>
        <w:t xml:space="preserve">: </w:t>
      </w:r>
      <w:r w:rsidRPr="00311EE6">
        <w:rPr>
          <w:i/>
          <w:sz w:val="24"/>
          <w:szCs w:val="24"/>
          <w:lang w:val="pt-BR"/>
        </w:rPr>
        <w:t xml:space="preserve"> </w:t>
      </w:r>
      <w:r w:rsidR="000E3D86" w:rsidRPr="00311EE6">
        <w:rPr>
          <w:i/>
          <w:sz w:val="24"/>
          <w:szCs w:val="24"/>
          <w:lang w:val="pt-BR"/>
        </w:rPr>
        <w:t>201</w:t>
      </w:r>
      <w:r w:rsidR="00A0081D">
        <w:rPr>
          <w:i/>
          <w:sz w:val="24"/>
          <w:szCs w:val="24"/>
          <w:lang w:val="pt-BR"/>
        </w:rPr>
        <w:t>9</w:t>
      </w:r>
      <w:r w:rsidR="00A74085" w:rsidRPr="00311EE6">
        <w:rPr>
          <w:i/>
          <w:sz w:val="24"/>
          <w:szCs w:val="24"/>
          <w:lang w:val="pt-BR"/>
        </w:rPr>
        <w:t>-</w:t>
      </w:r>
      <w:r w:rsidR="00A0081D">
        <w:rPr>
          <w:i/>
          <w:sz w:val="24"/>
          <w:szCs w:val="24"/>
          <w:lang w:val="pt-BR"/>
        </w:rPr>
        <w:t>09</w:t>
      </w:r>
      <w:r w:rsidR="0032712C" w:rsidRPr="00311EE6">
        <w:rPr>
          <w:i/>
          <w:sz w:val="24"/>
          <w:szCs w:val="24"/>
          <w:lang w:val="pt-BR"/>
        </w:rPr>
        <w:t>-</w:t>
      </w:r>
      <w:r w:rsidR="008E2EAF" w:rsidRPr="00311EE6">
        <w:rPr>
          <w:i/>
          <w:sz w:val="24"/>
          <w:szCs w:val="24"/>
          <w:lang w:val="pt-BR"/>
        </w:rPr>
        <w:t xml:space="preserve">  </w:t>
      </w:r>
    </w:p>
    <w:p w:rsidR="008E2EAF" w:rsidRDefault="008E2EAF" w:rsidP="00245B37">
      <w:pPr>
        <w:rPr>
          <w:sz w:val="24"/>
          <w:szCs w:val="24"/>
          <w:lang w:val="pt-BR"/>
        </w:rPr>
      </w:pPr>
      <w:r w:rsidRPr="00311EE6">
        <w:rPr>
          <w:bCs/>
          <w:i/>
          <w:sz w:val="24"/>
          <w:szCs w:val="24"/>
          <w:lang w:val="pt-BR"/>
        </w:rPr>
        <w:t xml:space="preserve">  </w:t>
      </w:r>
      <w:r w:rsidR="004C2504" w:rsidRPr="00311EE6">
        <w:rPr>
          <w:bCs/>
          <w:i/>
          <w:sz w:val="24"/>
          <w:szCs w:val="24"/>
          <w:lang w:val="pt-BR"/>
        </w:rPr>
        <w:t xml:space="preserve">  </w:t>
      </w:r>
      <w:r w:rsidR="008527ED" w:rsidRPr="00311EE6">
        <w:rPr>
          <w:bCs/>
          <w:sz w:val="24"/>
          <w:szCs w:val="24"/>
          <w:lang w:val="pt-BR"/>
        </w:rPr>
        <w:t xml:space="preserve">Administracijos </w:t>
      </w:r>
      <w:r w:rsidR="006B7AC3" w:rsidRPr="00311EE6">
        <w:rPr>
          <w:bCs/>
          <w:sz w:val="24"/>
          <w:szCs w:val="24"/>
          <w:lang w:val="pt-BR"/>
        </w:rPr>
        <w:t>direktorius</w:t>
      </w:r>
      <w:r w:rsidR="006B7AC3" w:rsidRPr="00311EE6">
        <w:rPr>
          <w:bCs/>
          <w:sz w:val="24"/>
          <w:szCs w:val="24"/>
          <w:lang w:val="pt-BR"/>
        </w:rPr>
        <w:tab/>
      </w:r>
      <w:r w:rsidR="006B7AC3" w:rsidRPr="00311EE6">
        <w:rPr>
          <w:bCs/>
          <w:sz w:val="24"/>
          <w:szCs w:val="24"/>
          <w:lang w:val="pt-BR"/>
        </w:rPr>
        <w:tab/>
      </w:r>
      <w:r w:rsidR="006B7AC3" w:rsidRPr="00311EE6">
        <w:rPr>
          <w:bCs/>
          <w:sz w:val="24"/>
          <w:szCs w:val="24"/>
          <w:lang w:val="pt-BR"/>
        </w:rPr>
        <w:tab/>
      </w:r>
      <w:r w:rsidR="006B7AC3" w:rsidRPr="00311EE6">
        <w:rPr>
          <w:bCs/>
          <w:sz w:val="24"/>
          <w:szCs w:val="24"/>
          <w:lang w:val="pt-BR"/>
        </w:rPr>
        <w:tab/>
      </w:r>
      <w:r w:rsidR="006B7AC3" w:rsidRPr="00311EE6">
        <w:rPr>
          <w:bCs/>
          <w:sz w:val="24"/>
          <w:szCs w:val="24"/>
          <w:lang w:val="pt-BR"/>
        </w:rPr>
        <w:tab/>
      </w:r>
      <w:r w:rsidR="006B7AC3" w:rsidRPr="00311EE6">
        <w:rPr>
          <w:bCs/>
          <w:sz w:val="24"/>
          <w:szCs w:val="24"/>
          <w:lang w:val="pt-BR"/>
        </w:rPr>
        <w:tab/>
      </w:r>
      <w:r w:rsidR="006B7AC3" w:rsidRPr="00311EE6">
        <w:rPr>
          <w:b/>
          <w:sz w:val="24"/>
          <w:szCs w:val="24"/>
          <w:lang w:val="pt-BR"/>
        </w:rPr>
        <w:tab/>
        <w:t xml:space="preserve">     </w:t>
      </w:r>
      <w:r w:rsidR="00127BF0" w:rsidRPr="00311EE6">
        <w:rPr>
          <w:b/>
          <w:sz w:val="24"/>
          <w:szCs w:val="24"/>
          <w:lang w:val="pt-BR"/>
        </w:rPr>
        <w:t xml:space="preserve">    </w:t>
      </w:r>
      <w:r w:rsidR="006B7AC3" w:rsidRPr="00311EE6">
        <w:rPr>
          <w:b/>
          <w:sz w:val="24"/>
          <w:szCs w:val="24"/>
          <w:lang w:val="pt-BR"/>
        </w:rPr>
        <w:t xml:space="preserve">  </w:t>
      </w:r>
      <w:r w:rsidR="006B7AC3" w:rsidRPr="006B7AC3">
        <w:rPr>
          <w:sz w:val="24"/>
          <w:szCs w:val="24"/>
          <w:lang w:val="pt-BR"/>
        </w:rPr>
        <w:t>Dainius Grincevičius</w:t>
      </w:r>
    </w:p>
    <w:p w:rsidR="00245B37" w:rsidRDefault="003153AB" w:rsidP="00245B37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ab/>
      </w:r>
      <w:r>
        <w:rPr>
          <w:sz w:val="24"/>
          <w:szCs w:val="24"/>
          <w:lang w:val="pt-BR"/>
        </w:rPr>
        <w:tab/>
      </w:r>
      <w:r>
        <w:rPr>
          <w:sz w:val="24"/>
          <w:szCs w:val="24"/>
          <w:lang w:val="pt-BR"/>
        </w:rPr>
        <w:tab/>
      </w:r>
      <w:r>
        <w:rPr>
          <w:sz w:val="24"/>
          <w:szCs w:val="24"/>
          <w:lang w:val="pt-BR"/>
        </w:rPr>
        <w:tab/>
        <w:t>A.V.</w:t>
      </w:r>
      <w:r w:rsidR="000B733C">
        <w:rPr>
          <w:sz w:val="24"/>
          <w:szCs w:val="24"/>
          <w:lang w:val="pt-BR"/>
        </w:rPr>
        <w:t xml:space="preserve">       </w:t>
      </w:r>
    </w:p>
    <w:p w:rsidR="00632F4F" w:rsidRDefault="00245B37" w:rsidP="00245B37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       </w:t>
      </w:r>
    </w:p>
    <w:p w:rsidR="000B733C" w:rsidRPr="000B733C" w:rsidRDefault="00632F4F" w:rsidP="00245B37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       </w:t>
      </w:r>
      <w:r w:rsidR="000B733C" w:rsidRPr="001340FE">
        <w:rPr>
          <w:lang w:val="lt-LT"/>
        </w:rPr>
        <w:t>Parengė</w:t>
      </w:r>
    </w:p>
    <w:p w:rsidR="00632F4F" w:rsidRDefault="000B733C" w:rsidP="00245B3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Biudžeto, turto ir strateginio planavimo skyriaus</w:t>
      </w:r>
    </w:p>
    <w:p w:rsidR="00A0081D" w:rsidRDefault="000B733C" w:rsidP="00245B3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vyriausioji specialistė</w:t>
      </w:r>
    </w:p>
    <w:p w:rsidR="001B11F3" w:rsidRPr="0064688F" w:rsidRDefault="000B733C" w:rsidP="00245B37">
      <w:pPr>
        <w:overflowPunct w:val="0"/>
        <w:ind w:firstLine="426"/>
        <w:rPr>
          <w:szCs w:val="24"/>
          <w:lang w:val="lt-LT"/>
        </w:rPr>
      </w:pPr>
      <w:r w:rsidRPr="001340FE">
        <w:rPr>
          <w:lang w:val="lt-LT"/>
        </w:rPr>
        <w:t>Ingrida Maksvytienė</w:t>
      </w:r>
    </w:p>
    <w:sectPr w:rsidR="001B11F3" w:rsidRPr="0064688F" w:rsidSect="001B11F3">
      <w:footerReference w:type="default" r:id="rId7"/>
      <w:pgSz w:w="11907" w:h="16840" w:code="9"/>
      <w:pgMar w:top="0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789" w:rsidRDefault="00D05789">
      <w:r>
        <w:separator/>
      </w:r>
    </w:p>
  </w:endnote>
  <w:endnote w:type="continuationSeparator" w:id="0">
    <w:p w:rsidR="00D05789" w:rsidRDefault="00D05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5CC" w:rsidRDefault="006255C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DB381E">
      <w:rPr>
        <w:noProof/>
        <w:sz w:val="12"/>
      </w:rPr>
      <w:t>C:\Users\imaksvytiene\Desktop\LICENCIJOS_LEIDIMAI\Derliaus svent 2018\3. Joalda\vienk lic 1434 doc.docx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789" w:rsidRDefault="00D05789">
      <w:r>
        <w:separator/>
      </w:r>
    </w:p>
  </w:footnote>
  <w:footnote w:type="continuationSeparator" w:id="0">
    <w:p w:rsidR="00D05789" w:rsidRDefault="00D057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13E32"/>
    <w:rsid w:val="00021FBF"/>
    <w:rsid w:val="00022102"/>
    <w:rsid w:val="00024785"/>
    <w:rsid w:val="00024BC4"/>
    <w:rsid w:val="00030CE2"/>
    <w:rsid w:val="00033D2C"/>
    <w:rsid w:val="000342DC"/>
    <w:rsid w:val="000356BD"/>
    <w:rsid w:val="00035740"/>
    <w:rsid w:val="000524F3"/>
    <w:rsid w:val="00073587"/>
    <w:rsid w:val="00077E25"/>
    <w:rsid w:val="00081066"/>
    <w:rsid w:val="00087DB7"/>
    <w:rsid w:val="00095F22"/>
    <w:rsid w:val="000A230A"/>
    <w:rsid w:val="000B61CE"/>
    <w:rsid w:val="000B733C"/>
    <w:rsid w:val="000C0BCA"/>
    <w:rsid w:val="000D324E"/>
    <w:rsid w:val="000E3D86"/>
    <w:rsid w:val="000F5259"/>
    <w:rsid w:val="00115957"/>
    <w:rsid w:val="00127BF0"/>
    <w:rsid w:val="00144564"/>
    <w:rsid w:val="00147996"/>
    <w:rsid w:val="0015193F"/>
    <w:rsid w:val="0016524F"/>
    <w:rsid w:val="00174100"/>
    <w:rsid w:val="00185106"/>
    <w:rsid w:val="001B11F3"/>
    <w:rsid w:val="001B5C95"/>
    <w:rsid w:val="001B7E8B"/>
    <w:rsid w:val="001C023E"/>
    <w:rsid w:val="001C186C"/>
    <w:rsid w:val="001E40BE"/>
    <w:rsid w:val="001F2981"/>
    <w:rsid w:val="00231A24"/>
    <w:rsid w:val="00236D50"/>
    <w:rsid w:val="00241DD4"/>
    <w:rsid w:val="00245B37"/>
    <w:rsid w:val="00252533"/>
    <w:rsid w:val="00255EBF"/>
    <w:rsid w:val="002566D0"/>
    <w:rsid w:val="00257E6D"/>
    <w:rsid w:val="0026237D"/>
    <w:rsid w:val="00271509"/>
    <w:rsid w:val="00280518"/>
    <w:rsid w:val="00281219"/>
    <w:rsid w:val="0028747F"/>
    <w:rsid w:val="00290729"/>
    <w:rsid w:val="00290CA1"/>
    <w:rsid w:val="00293867"/>
    <w:rsid w:val="00294F38"/>
    <w:rsid w:val="002A77EA"/>
    <w:rsid w:val="002B4803"/>
    <w:rsid w:val="002C090C"/>
    <w:rsid w:val="002D3882"/>
    <w:rsid w:val="002E6642"/>
    <w:rsid w:val="002F08CB"/>
    <w:rsid w:val="00300409"/>
    <w:rsid w:val="00311EE6"/>
    <w:rsid w:val="003153AB"/>
    <w:rsid w:val="0031757D"/>
    <w:rsid w:val="0032712C"/>
    <w:rsid w:val="003276BD"/>
    <w:rsid w:val="0034716B"/>
    <w:rsid w:val="00347838"/>
    <w:rsid w:val="003505B1"/>
    <w:rsid w:val="00350BE6"/>
    <w:rsid w:val="003554F3"/>
    <w:rsid w:val="00374642"/>
    <w:rsid w:val="00375172"/>
    <w:rsid w:val="003768D1"/>
    <w:rsid w:val="00380CC2"/>
    <w:rsid w:val="00385589"/>
    <w:rsid w:val="003868A6"/>
    <w:rsid w:val="00393005"/>
    <w:rsid w:val="0039542E"/>
    <w:rsid w:val="003A04FB"/>
    <w:rsid w:val="003A419B"/>
    <w:rsid w:val="003A7206"/>
    <w:rsid w:val="003B0E16"/>
    <w:rsid w:val="003B4069"/>
    <w:rsid w:val="003B455E"/>
    <w:rsid w:val="003C13B5"/>
    <w:rsid w:val="003C450B"/>
    <w:rsid w:val="003C64F9"/>
    <w:rsid w:val="003D2898"/>
    <w:rsid w:val="003D5D11"/>
    <w:rsid w:val="003F17B6"/>
    <w:rsid w:val="003F255F"/>
    <w:rsid w:val="00401100"/>
    <w:rsid w:val="00415016"/>
    <w:rsid w:val="00423362"/>
    <w:rsid w:val="004244FD"/>
    <w:rsid w:val="00432EDE"/>
    <w:rsid w:val="00435464"/>
    <w:rsid w:val="0043688B"/>
    <w:rsid w:val="00445C03"/>
    <w:rsid w:val="00450988"/>
    <w:rsid w:val="004552BA"/>
    <w:rsid w:val="00456528"/>
    <w:rsid w:val="004613DA"/>
    <w:rsid w:val="00471360"/>
    <w:rsid w:val="0047704C"/>
    <w:rsid w:val="004779A9"/>
    <w:rsid w:val="0048056B"/>
    <w:rsid w:val="00495654"/>
    <w:rsid w:val="004A635C"/>
    <w:rsid w:val="004A6F07"/>
    <w:rsid w:val="004B1060"/>
    <w:rsid w:val="004C2504"/>
    <w:rsid w:val="004E252A"/>
    <w:rsid w:val="004E58E8"/>
    <w:rsid w:val="004F0ACD"/>
    <w:rsid w:val="004F55AC"/>
    <w:rsid w:val="004F7076"/>
    <w:rsid w:val="00514BCF"/>
    <w:rsid w:val="00515EAB"/>
    <w:rsid w:val="0052082E"/>
    <w:rsid w:val="00521DF5"/>
    <w:rsid w:val="00531EC6"/>
    <w:rsid w:val="00541F13"/>
    <w:rsid w:val="00551D4E"/>
    <w:rsid w:val="005615B1"/>
    <w:rsid w:val="005640F5"/>
    <w:rsid w:val="00564806"/>
    <w:rsid w:val="0056767B"/>
    <w:rsid w:val="005758F0"/>
    <w:rsid w:val="005768B7"/>
    <w:rsid w:val="00584E33"/>
    <w:rsid w:val="005A1452"/>
    <w:rsid w:val="005A4260"/>
    <w:rsid w:val="005B19D3"/>
    <w:rsid w:val="005B3699"/>
    <w:rsid w:val="005B3B00"/>
    <w:rsid w:val="005C6337"/>
    <w:rsid w:val="005D3ED7"/>
    <w:rsid w:val="005F5302"/>
    <w:rsid w:val="005F6EC8"/>
    <w:rsid w:val="005F75A5"/>
    <w:rsid w:val="00600E6D"/>
    <w:rsid w:val="006114C4"/>
    <w:rsid w:val="00615C62"/>
    <w:rsid w:val="00616972"/>
    <w:rsid w:val="006255CC"/>
    <w:rsid w:val="00632F4F"/>
    <w:rsid w:val="00636EE3"/>
    <w:rsid w:val="00640CBC"/>
    <w:rsid w:val="00641075"/>
    <w:rsid w:val="0064688F"/>
    <w:rsid w:val="00651651"/>
    <w:rsid w:val="00652628"/>
    <w:rsid w:val="00657082"/>
    <w:rsid w:val="0066030D"/>
    <w:rsid w:val="0066131B"/>
    <w:rsid w:val="00666EB0"/>
    <w:rsid w:val="00671E46"/>
    <w:rsid w:val="00677F9A"/>
    <w:rsid w:val="006855FE"/>
    <w:rsid w:val="00693DFA"/>
    <w:rsid w:val="00695009"/>
    <w:rsid w:val="00695A2B"/>
    <w:rsid w:val="006A5F90"/>
    <w:rsid w:val="006B3D1C"/>
    <w:rsid w:val="006B6C13"/>
    <w:rsid w:val="006B7AC3"/>
    <w:rsid w:val="006C3A81"/>
    <w:rsid w:val="006D2195"/>
    <w:rsid w:val="006E2ACF"/>
    <w:rsid w:val="006F0DD2"/>
    <w:rsid w:val="006F2567"/>
    <w:rsid w:val="006F6CA0"/>
    <w:rsid w:val="00712BB1"/>
    <w:rsid w:val="00715FE9"/>
    <w:rsid w:val="007366EF"/>
    <w:rsid w:val="00740C9D"/>
    <w:rsid w:val="00740FB5"/>
    <w:rsid w:val="00765540"/>
    <w:rsid w:val="00771144"/>
    <w:rsid w:val="00772908"/>
    <w:rsid w:val="00785505"/>
    <w:rsid w:val="0079591F"/>
    <w:rsid w:val="00795BE1"/>
    <w:rsid w:val="007973BF"/>
    <w:rsid w:val="007A0EC2"/>
    <w:rsid w:val="007B07C1"/>
    <w:rsid w:val="007B7F03"/>
    <w:rsid w:val="007C4CF3"/>
    <w:rsid w:val="007E1233"/>
    <w:rsid w:val="00814586"/>
    <w:rsid w:val="00815A3E"/>
    <w:rsid w:val="00821584"/>
    <w:rsid w:val="008379B1"/>
    <w:rsid w:val="00840AC3"/>
    <w:rsid w:val="008444D9"/>
    <w:rsid w:val="00845283"/>
    <w:rsid w:val="008527ED"/>
    <w:rsid w:val="00864AAA"/>
    <w:rsid w:val="00864E99"/>
    <w:rsid w:val="008773C1"/>
    <w:rsid w:val="0087765B"/>
    <w:rsid w:val="00885C28"/>
    <w:rsid w:val="008B754B"/>
    <w:rsid w:val="008C16AA"/>
    <w:rsid w:val="008C435C"/>
    <w:rsid w:val="008D3C1C"/>
    <w:rsid w:val="008D5297"/>
    <w:rsid w:val="008E2EAF"/>
    <w:rsid w:val="008E7B74"/>
    <w:rsid w:val="008F4974"/>
    <w:rsid w:val="009006E0"/>
    <w:rsid w:val="00901189"/>
    <w:rsid w:val="00902BCC"/>
    <w:rsid w:val="00905DA8"/>
    <w:rsid w:val="009144A0"/>
    <w:rsid w:val="00933923"/>
    <w:rsid w:val="009411FA"/>
    <w:rsid w:val="00942AEA"/>
    <w:rsid w:val="00944B5A"/>
    <w:rsid w:val="00945E49"/>
    <w:rsid w:val="00947DA3"/>
    <w:rsid w:val="00962E77"/>
    <w:rsid w:val="00986F08"/>
    <w:rsid w:val="00991AF5"/>
    <w:rsid w:val="009A14FA"/>
    <w:rsid w:val="009B5258"/>
    <w:rsid w:val="009C60B8"/>
    <w:rsid w:val="009C7DD1"/>
    <w:rsid w:val="009E01E6"/>
    <w:rsid w:val="009E7180"/>
    <w:rsid w:val="009F3805"/>
    <w:rsid w:val="009F4040"/>
    <w:rsid w:val="009F6276"/>
    <w:rsid w:val="00A00206"/>
    <w:rsid w:val="00A0081D"/>
    <w:rsid w:val="00A12950"/>
    <w:rsid w:val="00A14925"/>
    <w:rsid w:val="00A31905"/>
    <w:rsid w:val="00A40849"/>
    <w:rsid w:val="00A41F52"/>
    <w:rsid w:val="00A50021"/>
    <w:rsid w:val="00A50571"/>
    <w:rsid w:val="00A509EF"/>
    <w:rsid w:val="00A55EC7"/>
    <w:rsid w:val="00A60976"/>
    <w:rsid w:val="00A63314"/>
    <w:rsid w:val="00A65808"/>
    <w:rsid w:val="00A71ECD"/>
    <w:rsid w:val="00A74085"/>
    <w:rsid w:val="00A77DEB"/>
    <w:rsid w:val="00A8296D"/>
    <w:rsid w:val="00A957B2"/>
    <w:rsid w:val="00AA1EF9"/>
    <w:rsid w:val="00AA2973"/>
    <w:rsid w:val="00AA76A8"/>
    <w:rsid w:val="00AB2911"/>
    <w:rsid w:val="00AB4EE1"/>
    <w:rsid w:val="00AC10E6"/>
    <w:rsid w:val="00AD2D3B"/>
    <w:rsid w:val="00AD4864"/>
    <w:rsid w:val="00AD4B48"/>
    <w:rsid w:val="00AE20EF"/>
    <w:rsid w:val="00AE6AB1"/>
    <w:rsid w:val="00AE794C"/>
    <w:rsid w:val="00AF2992"/>
    <w:rsid w:val="00AF589C"/>
    <w:rsid w:val="00AF63FA"/>
    <w:rsid w:val="00B00443"/>
    <w:rsid w:val="00B015A1"/>
    <w:rsid w:val="00B01C82"/>
    <w:rsid w:val="00B12811"/>
    <w:rsid w:val="00B12A93"/>
    <w:rsid w:val="00B16EFD"/>
    <w:rsid w:val="00B23935"/>
    <w:rsid w:val="00B23CEA"/>
    <w:rsid w:val="00B250DB"/>
    <w:rsid w:val="00B264CA"/>
    <w:rsid w:val="00B265E2"/>
    <w:rsid w:val="00B45CFB"/>
    <w:rsid w:val="00B61A0A"/>
    <w:rsid w:val="00B63332"/>
    <w:rsid w:val="00B7372C"/>
    <w:rsid w:val="00B77294"/>
    <w:rsid w:val="00B97537"/>
    <w:rsid w:val="00BA6EC2"/>
    <w:rsid w:val="00BD26A8"/>
    <w:rsid w:val="00BD2D85"/>
    <w:rsid w:val="00BD7E0D"/>
    <w:rsid w:val="00BE56CD"/>
    <w:rsid w:val="00BE7F4D"/>
    <w:rsid w:val="00BF4F54"/>
    <w:rsid w:val="00BF7C39"/>
    <w:rsid w:val="00C04D22"/>
    <w:rsid w:val="00C20F53"/>
    <w:rsid w:val="00C36C22"/>
    <w:rsid w:val="00C4190F"/>
    <w:rsid w:val="00C52B5A"/>
    <w:rsid w:val="00C642A8"/>
    <w:rsid w:val="00C65B00"/>
    <w:rsid w:val="00C67C5D"/>
    <w:rsid w:val="00C778D1"/>
    <w:rsid w:val="00C84CB0"/>
    <w:rsid w:val="00C920A6"/>
    <w:rsid w:val="00CA275B"/>
    <w:rsid w:val="00CA3EFE"/>
    <w:rsid w:val="00CA4194"/>
    <w:rsid w:val="00CA4360"/>
    <w:rsid w:val="00CA5A48"/>
    <w:rsid w:val="00CA6935"/>
    <w:rsid w:val="00CA77F0"/>
    <w:rsid w:val="00CA7C21"/>
    <w:rsid w:val="00CC0D25"/>
    <w:rsid w:val="00CC263F"/>
    <w:rsid w:val="00CD6503"/>
    <w:rsid w:val="00CE0000"/>
    <w:rsid w:val="00CE4232"/>
    <w:rsid w:val="00CE6462"/>
    <w:rsid w:val="00CF206A"/>
    <w:rsid w:val="00CF4B2E"/>
    <w:rsid w:val="00CF4D33"/>
    <w:rsid w:val="00CF553B"/>
    <w:rsid w:val="00D04C95"/>
    <w:rsid w:val="00D05789"/>
    <w:rsid w:val="00D13F82"/>
    <w:rsid w:val="00D377B9"/>
    <w:rsid w:val="00D455C1"/>
    <w:rsid w:val="00D46512"/>
    <w:rsid w:val="00D52C57"/>
    <w:rsid w:val="00D62DFD"/>
    <w:rsid w:val="00D832BE"/>
    <w:rsid w:val="00D86E9A"/>
    <w:rsid w:val="00D87243"/>
    <w:rsid w:val="00D97581"/>
    <w:rsid w:val="00DA0633"/>
    <w:rsid w:val="00DA39F6"/>
    <w:rsid w:val="00DB381E"/>
    <w:rsid w:val="00DC45B4"/>
    <w:rsid w:val="00DE6A45"/>
    <w:rsid w:val="00E03213"/>
    <w:rsid w:val="00E16782"/>
    <w:rsid w:val="00E22C27"/>
    <w:rsid w:val="00E243F7"/>
    <w:rsid w:val="00E33B96"/>
    <w:rsid w:val="00E33C9E"/>
    <w:rsid w:val="00E47345"/>
    <w:rsid w:val="00E50F6C"/>
    <w:rsid w:val="00E6298C"/>
    <w:rsid w:val="00E668E1"/>
    <w:rsid w:val="00E72A46"/>
    <w:rsid w:val="00E8153B"/>
    <w:rsid w:val="00E952C3"/>
    <w:rsid w:val="00EA6C2B"/>
    <w:rsid w:val="00EB4351"/>
    <w:rsid w:val="00EB51AD"/>
    <w:rsid w:val="00EB7172"/>
    <w:rsid w:val="00EE15F6"/>
    <w:rsid w:val="00EF52BB"/>
    <w:rsid w:val="00F038DD"/>
    <w:rsid w:val="00F10626"/>
    <w:rsid w:val="00F21C38"/>
    <w:rsid w:val="00F67C4C"/>
    <w:rsid w:val="00F82812"/>
    <w:rsid w:val="00F842CC"/>
    <w:rsid w:val="00F92541"/>
    <w:rsid w:val="00F957B2"/>
    <w:rsid w:val="00FA3B55"/>
    <w:rsid w:val="00FA5616"/>
    <w:rsid w:val="00FC36F0"/>
    <w:rsid w:val="00FC40A4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C85E9-C498-4654-AD0F-CDC64FE26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rsid w:val="003F255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3F255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40</TotalTime>
  <Pages>1</Pages>
  <Words>1178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37</cp:revision>
  <cp:lastPrinted>2018-10-09T14:28:00Z</cp:lastPrinted>
  <dcterms:created xsi:type="dcterms:W3CDTF">2018-10-05T05:53:00Z</dcterms:created>
  <dcterms:modified xsi:type="dcterms:W3CDTF">2019-09-23T05:56:00Z</dcterms:modified>
</cp:coreProperties>
</file>