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230C03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PLOKŠČIŲ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230C03">
        <w:rPr>
          <w:rFonts w:ascii="Times New Roman" w:hAnsi="Times New Roman"/>
          <w:color w:val="000000"/>
        </w:rPr>
        <w:t>valdybės administracijos Plokščių</w:t>
      </w:r>
      <w:r w:rsidR="003E43DF">
        <w:rPr>
          <w:rFonts w:ascii="Times New Roman" w:hAnsi="Times New Roman"/>
          <w:color w:val="000000"/>
        </w:rPr>
        <w:t xml:space="preserve"> seniūnijos seniūnės</w:t>
      </w:r>
      <w:r>
        <w:rPr>
          <w:rFonts w:ascii="Times New Roman" w:hAnsi="Times New Roman"/>
          <w:color w:val="000000"/>
        </w:rPr>
        <w:t xml:space="preserve"> 2019</w:t>
      </w:r>
      <w:r w:rsidR="00230C03">
        <w:rPr>
          <w:rFonts w:ascii="Times New Roman" w:hAnsi="Times New Roman"/>
          <w:color w:val="000000"/>
        </w:rPr>
        <w:t xml:space="preserve"> m. spalio 22 d. raštą Nr. S-71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843692">
        <w:rPr>
          <w:rFonts w:ascii="Times New Roman" w:hAnsi="Times New Roman"/>
          <w:color w:val="000000"/>
        </w:rPr>
        <w:t xml:space="preserve">Dėl </w:t>
      </w:r>
      <w:r w:rsidR="00230C03">
        <w:rPr>
          <w:rFonts w:ascii="Times New Roman" w:hAnsi="Times New Roman"/>
          <w:color w:val="000000"/>
        </w:rPr>
        <w:t>Plokščių seniūnijos seniūnaičių rinkimų grafikų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230C03">
        <w:rPr>
          <w:rFonts w:ascii="Times New Roman" w:hAnsi="Times New Roman"/>
          <w:color w:val="000000"/>
        </w:rPr>
        <w:t>bės administracijos Plokščių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230C0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Voniškių</w:t>
      </w:r>
      <w:r w:rsidR="00843692">
        <w:rPr>
          <w:rFonts w:ascii="Times New Roman" w:hAnsi="Times New Roman"/>
          <w:color w:val="000000"/>
        </w:rPr>
        <w:t xml:space="preserve"> s</w:t>
      </w:r>
      <w:r>
        <w:rPr>
          <w:rFonts w:ascii="Times New Roman" w:hAnsi="Times New Roman"/>
          <w:color w:val="000000"/>
        </w:rPr>
        <w:t>eniūnaitija – 2019 - 11 - 07, 14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230C0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Kubilių seniūnaitija – 2019 - 11 - 11</w:t>
      </w:r>
      <w:r w:rsidR="00843692">
        <w:rPr>
          <w:rFonts w:ascii="Times New Roman" w:hAnsi="Times New Roman"/>
          <w:color w:val="000000"/>
        </w:rPr>
        <w:t>, 14.00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230C0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Plokščių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08, 15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CD4776" w:rsidRPr="00852E07" w:rsidRDefault="00CD4776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230C03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  <w:bookmarkStart w:id="0" w:name="_GoBack"/>
      <w:bookmarkEnd w:id="0"/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ECE" w:rsidRDefault="00452ECE">
      <w:r>
        <w:separator/>
      </w:r>
    </w:p>
  </w:endnote>
  <w:endnote w:type="continuationSeparator" w:id="0">
    <w:p w:rsidR="00452ECE" w:rsidRDefault="0045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ECE" w:rsidRDefault="00452ECE">
      <w:r>
        <w:separator/>
      </w:r>
    </w:p>
  </w:footnote>
  <w:footnote w:type="continuationSeparator" w:id="0">
    <w:p w:rsidR="00452ECE" w:rsidRDefault="00452E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30C03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452ECE"/>
    <w:rsid w:val="005128E0"/>
    <w:rsid w:val="00521D86"/>
    <w:rsid w:val="00540E1D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43692"/>
    <w:rsid w:val="00852E07"/>
    <w:rsid w:val="008B643E"/>
    <w:rsid w:val="008C1B78"/>
    <w:rsid w:val="008F4809"/>
    <w:rsid w:val="0098205C"/>
    <w:rsid w:val="009C4EAB"/>
    <w:rsid w:val="009F065C"/>
    <w:rsid w:val="00A24754"/>
    <w:rsid w:val="00A37F7A"/>
    <w:rsid w:val="00A61761"/>
    <w:rsid w:val="00AE737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91433"/>
    <w:rsid w:val="00DD47CE"/>
    <w:rsid w:val="00E12995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2019-10-22T08:51:00Z</cp:lastPrinted>
  <dcterms:created xsi:type="dcterms:W3CDTF">2019-10-24T12:39:00Z</dcterms:created>
  <dcterms:modified xsi:type="dcterms:W3CDTF">2019-10-24T12:43:00Z</dcterms:modified>
</cp:coreProperties>
</file>