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3606C6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ŠAKIŲ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B66BC4">
      <w:pPr>
        <w:tabs>
          <w:tab w:val="left" w:pos="720"/>
        </w:tabs>
        <w:overflowPunct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B66BC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3606C6">
        <w:rPr>
          <w:rFonts w:ascii="Times New Roman" w:hAnsi="Times New Roman"/>
          <w:color w:val="000000"/>
        </w:rPr>
        <w:t>valdybės administracijos Šakių seniūnijos seniūno</w:t>
      </w:r>
      <w:r>
        <w:rPr>
          <w:rFonts w:ascii="Times New Roman" w:hAnsi="Times New Roman"/>
          <w:color w:val="000000"/>
        </w:rPr>
        <w:t xml:space="preserve"> 2019</w:t>
      </w:r>
      <w:r w:rsidR="003606C6">
        <w:rPr>
          <w:rFonts w:ascii="Times New Roman" w:hAnsi="Times New Roman"/>
          <w:color w:val="000000"/>
        </w:rPr>
        <w:t xml:space="preserve"> m. spalio 23 d. raštą Nr. 27-</w:t>
      </w:r>
      <w:r w:rsidR="00E60D51">
        <w:rPr>
          <w:rFonts w:ascii="Times New Roman" w:hAnsi="Times New Roman"/>
          <w:color w:val="000000"/>
        </w:rPr>
        <w:t xml:space="preserve"> 117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E60D51">
        <w:rPr>
          <w:rFonts w:ascii="Times New Roman" w:hAnsi="Times New Roman"/>
          <w:color w:val="000000"/>
        </w:rPr>
        <w:t>Dėl seniūnaičių rinkimų grafiko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E60D51">
        <w:rPr>
          <w:rFonts w:ascii="Times New Roman" w:hAnsi="Times New Roman"/>
          <w:color w:val="000000"/>
        </w:rPr>
        <w:t>bės administracijos Šakių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E60D5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Bažnyčios seniūnaitija – 2019 - 11 - 11, 9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E60D5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Centro seniūnaitija – 2019 - 11 - 12, 9</w:t>
      </w:r>
      <w:r w:rsidR="00843692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E60D5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Žalgirio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13, 9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E60D51" w:rsidRDefault="00E60D5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V.Kudirkos seniūnaitija – 2019 – 11 – 14, 9.00 val.,</w:t>
      </w:r>
    </w:p>
    <w:p w:rsidR="00E60D51" w:rsidRDefault="00E60D5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Striūpų seniūnaitija – 2019 – 11 – 15, 9.00 val.,</w:t>
      </w:r>
    </w:p>
    <w:p w:rsidR="00E60D51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Giedručių seniūnaitija – 2019 – 11 – 18, 9.00 val.,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Girėnų seniūnaitija – 2019 – 11 – 19, 9.00 val.,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Duobiškių – Gotlybiškių seniūnaitija – 2019 – 11 – 20, 14.00 val.,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Išdagų – Naudžių – Valakbūdžio seniūnaitija – 2019 – 11 – 21, 14.00 val., 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Briedžių – Bizierių – Prancų – Švarplių seniūnaitija – 2019 – 11 – 22, 14.00 val., 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Bridžių seniūnaitija – 2019 – 11 – 25, 14.00 val.,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Valiulių seniūnaitija – 2019 – 11 -26, 14.00 val., 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Prūselių – Plieniškių – Ritinių seniūnaitija – 2019 – 11 – 27, 14.00 val., </w:t>
      </w:r>
    </w:p>
    <w:p w:rsidR="00FE5601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Papartynų seniūnaitija – 2019 – 11 - 28, 14.00 val.</w:t>
      </w: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B66BC4" w:rsidRP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FE5601" w:rsidRDefault="00FE5601" w:rsidP="00B66BC4">
      <w:pPr>
        <w:spacing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B66BC4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  <w:bookmarkStart w:id="0" w:name="_GoBack"/>
      <w:bookmarkEnd w:id="0"/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FD7" w:rsidRDefault="00DD0FD7">
      <w:r>
        <w:separator/>
      </w:r>
    </w:p>
  </w:endnote>
  <w:endnote w:type="continuationSeparator" w:id="0">
    <w:p w:rsidR="00DD0FD7" w:rsidRDefault="00DD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FD7" w:rsidRDefault="00DD0FD7">
      <w:r>
        <w:separator/>
      </w:r>
    </w:p>
  </w:footnote>
  <w:footnote w:type="continuationSeparator" w:id="0">
    <w:p w:rsidR="00DD0FD7" w:rsidRDefault="00DD0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765E4"/>
    <w:rsid w:val="0028720A"/>
    <w:rsid w:val="0029016C"/>
    <w:rsid w:val="002A3BE0"/>
    <w:rsid w:val="002D3ABC"/>
    <w:rsid w:val="00313CF0"/>
    <w:rsid w:val="0033616B"/>
    <w:rsid w:val="00342E29"/>
    <w:rsid w:val="003606C6"/>
    <w:rsid w:val="003A0C31"/>
    <w:rsid w:val="003E43DF"/>
    <w:rsid w:val="003E6FAF"/>
    <w:rsid w:val="003F491F"/>
    <w:rsid w:val="00433F88"/>
    <w:rsid w:val="00434111"/>
    <w:rsid w:val="00435ADB"/>
    <w:rsid w:val="00442D5B"/>
    <w:rsid w:val="005128E0"/>
    <w:rsid w:val="00521D86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43692"/>
    <w:rsid w:val="00852E07"/>
    <w:rsid w:val="008B643E"/>
    <w:rsid w:val="008C1B78"/>
    <w:rsid w:val="008F4809"/>
    <w:rsid w:val="0098205C"/>
    <w:rsid w:val="009C4EAB"/>
    <w:rsid w:val="009F065C"/>
    <w:rsid w:val="00A24754"/>
    <w:rsid w:val="00A61761"/>
    <w:rsid w:val="00AE7378"/>
    <w:rsid w:val="00B66BC4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6110B"/>
    <w:rsid w:val="00D91433"/>
    <w:rsid w:val="00DD0FD7"/>
    <w:rsid w:val="00DD47CE"/>
    <w:rsid w:val="00E12995"/>
    <w:rsid w:val="00E60D51"/>
    <w:rsid w:val="00E65D1F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</TotalTime>
  <Pages>2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2019-10-24T13:07:00Z</dcterms:created>
  <dcterms:modified xsi:type="dcterms:W3CDTF">2019-10-24T13:31:00Z</dcterms:modified>
</cp:coreProperties>
</file>