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597583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GELGAUDIŠKIO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230C03">
        <w:rPr>
          <w:rFonts w:ascii="Times New Roman" w:hAnsi="Times New Roman"/>
          <w:color w:val="000000"/>
        </w:rPr>
        <w:t>v</w:t>
      </w:r>
      <w:r w:rsidR="00597583">
        <w:rPr>
          <w:rFonts w:ascii="Times New Roman" w:hAnsi="Times New Roman"/>
          <w:color w:val="000000"/>
        </w:rPr>
        <w:t>aldybės administracijos Gelgaudiškio seniūnijos seniūno</w:t>
      </w:r>
      <w:r>
        <w:rPr>
          <w:rFonts w:ascii="Times New Roman" w:hAnsi="Times New Roman"/>
          <w:color w:val="000000"/>
        </w:rPr>
        <w:t xml:space="preserve"> 2019</w:t>
      </w:r>
      <w:r w:rsidR="00597583">
        <w:rPr>
          <w:rFonts w:ascii="Times New Roman" w:hAnsi="Times New Roman"/>
          <w:color w:val="000000"/>
        </w:rPr>
        <w:t xml:space="preserve"> m. spalio 24 d. raštą Nr. 20-30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843692">
        <w:rPr>
          <w:rFonts w:ascii="Times New Roman" w:hAnsi="Times New Roman"/>
          <w:color w:val="000000"/>
        </w:rPr>
        <w:t xml:space="preserve">Dėl </w:t>
      </w:r>
      <w:r w:rsidR="00230C03">
        <w:rPr>
          <w:rFonts w:ascii="Times New Roman" w:hAnsi="Times New Roman"/>
          <w:color w:val="000000"/>
        </w:rPr>
        <w:t xml:space="preserve"> seniūnaiči</w:t>
      </w:r>
      <w:r w:rsidR="00597583">
        <w:rPr>
          <w:rFonts w:ascii="Times New Roman" w:hAnsi="Times New Roman"/>
          <w:color w:val="000000"/>
        </w:rPr>
        <w:t>ų rinkimų datos suderinimo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597583">
        <w:rPr>
          <w:rFonts w:ascii="Times New Roman" w:hAnsi="Times New Roman"/>
          <w:color w:val="000000"/>
        </w:rPr>
        <w:t>bės administracijos Gelgaudiškio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59758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Branduoliškių</w:t>
      </w:r>
      <w:r w:rsidR="00843692">
        <w:rPr>
          <w:rFonts w:ascii="Times New Roman" w:hAnsi="Times New Roman"/>
          <w:color w:val="000000"/>
        </w:rPr>
        <w:t xml:space="preserve"> s</w:t>
      </w:r>
      <w:r>
        <w:rPr>
          <w:rFonts w:ascii="Times New Roman" w:hAnsi="Times New Roman"/>
          <w:color w:val="000000"/>
        </w:rPr>
        <w:t>eniūnaitija – 2019 - 11 - 06, 16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59758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Pajotijo seniūnaitija – 2019 - 11 - 07, 16</w:t>
      </w:r>
      <w:r w:rsidR="00843692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59758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Skaistakaimio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11, 16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A27C3E" w:rsidRDefault="0059758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Daukantiškių seniūnaitija – 2019 – 11 – 12, 16.00 val.,</w:t>
      </w:r>
    </w:p>
    <w:p w:rsidR="00A27C3E" w:rsidRDefault="00A27C3E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Mokyklos seniūnaitija – 2019 – 11 – 13, 16.00 val.,</w:t>
      </w:r>
    </w:p>
    <w:p w:rsidR="00597583" w:rsidRDefault="00A27C3E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Nemuno seniūnaitija – 2019 – 11 – 14, 16.00 val.</w:t>
      </w:r>
      <w:bookmarkStart w:id="0" w:name="_GoBack"/>
      <w:bookmarkEnd w:id="0"/>
      <w:r w:rsidR="00597583">
        <w:rPr>
          <w:rFonts w:ascii="Times New Roman" w:hAnsi="Times New Roman"/>
          <w:color w:val="000000"/>
        </w:rPr>
        <w:t xml:space="preserve"> </w:t>
      </w:r>
    </w:p>
    <w:p w:rsidR="00597583" w:rsidRDefault="00597583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CD4776" w:rsidRPr="00852E07" w:rsidRDefault="00CD4776" w:rsidP="0084369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230C03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2019-10-24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CAE" w:rsidRDefault="00833CAE">
      <w:r>
        <w:separator/>
      </w:r>
    </w:p>
  </w:endnote>
  <w:endnote w:type="continuationSeparator" w:id="0">
    <w:p w:rsidR="00833CAE" w:rsidRDefault="0083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CAE" w:rsidRDefault="00833CAE">
      <w:r>
        <w:separator/>
      </w:r>
    </w:p>
  </w:footnote>
  <w:footnote w:type="continuationSeparator" w:id="0">
    <w:p w:rsidR="00833CAE" w:rsidRDefault="00833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1220E"/>
    <w:rsid w:val="00230C03"/>
    <w:rsid w:val="002765E4"/>
    <w:rsid w:val="0028720A"/>
    <w:rsid w:val="0029016C"/>
    <w:rsid w:val="002A3BE0"/>
    <w:rsid w:val="002D3ABC"/>
    <w:rsid w:val="00313CF0"/>
    <w:rsid w:val="0033616B"/>
    <w:rsid w:val="00342E29"/>
    <w:rsid w:val="003A0C31"/>
    <w:rsid w:val="003E43DF"/>
    <w:rsid w:val="003E6FAF"/>
    <w:rsid w:val="003F491F"/>
    <w:rsid w:val="00433F88"/>
    <w:rsid w:val="00434111"/>
    <w:rsid w:val="00435ADB"/>
    <w:rsid w:val="00452ECE"/>
    <w:rsid w:val="005128E0"/>
    <w:rsid w:val="00521D86"/>
    <w:rsid w:val="00540E1D"/>
    <w:rsid w:val="00583E25"/>
    <w:rsid w:val="00597583"/>
    <w:rsid w:val="005D07EC"/>
    <w:rsid w:val="00610881"/>
    <w:rsid w:val="006F0B0B"/>
    <w:rsid w:val="0070001E"/>
    <w:rsid w:val="00722F29"/>
    <w:rsid w:val="007A0E72"/>
    <w:rsid w:val="007E522E"/>
    <w:rsid w:val="00831F24"/>
    <w:rsid w:val="00833CAE"/>
    <w:rsid w:val="00843692"/>
    <w:rsid w:val="00852E07"/>
    <w:rsid w:val="008B643E"/>
    <w:rsid w:val="008C1B78"/>
    <w:rsid w:val="008F4809"/>
    <w:rsid w:val="0098205C"/>
    <w:rsid w:val="009C4EAB"/>
    <w:rsid w:val="009F065C"/>
    <w:rsid w:val="00A24754"/>
    <w:rsid w:val="00A27C3E"/>
    <w:rsid w:val="00A37F7A"/>
    <w:rsid w:val="00A61761"/>
    <w:rsid w:val="00AE7378"/>
    <w:rsid w:val="00B04CC8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91433"/>
    <w:rsid w:val="00DD47CE"/>
    <w:rsid w:val="00E12995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2019-10-22T08:51:00Z</cp:lastPrinted>
  <dcterms:created xsi:type="dcterms:W3CDTF">2019-10-25T06:40:00Z</dcterms:created>
  <dcterms:modified xsi:type="dcterms:W3CDTF">2019-10-25T06:57:00Z</dcterms:modified>
</cp:coreProperties>
</file>