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E7378" w:rsidRDefault="00AE7378" w:rsidP="00E8607D">
      <w:pPr>
        <w:rPr>
          <w:rFonts w:ascii="Times New Roman" w:hAnsi="Times New Roman"/>
          <w:b/>
        </w:rPr>
      </w:pPr>
    </w:p>
    <w:p w:rsidR="006E1AA3" w:rsidRDefault="006E1AA3" w:rsidP="006E1AA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E1AA3" w:rsidRDefault="006E1AA3" w:rsidP="006E1A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TIKSLIN</w:t>
      </w:r>
      <w:r w:rsidR="007F2D2E">
        <w:rPr>
          <w:rFonts w:ascii="Times New Roman" w:hAnsi="Times New Roman"/>
          <w:b/>
        </w:rPr>
        <w:t>IŲ</w:t>
      </w:r>
      <w:r>
        <w:rPr>
          <w:rFonts w:ascii="Times New Roman" w:hAnsi="Times New Roman"/>
          <w:b/>
        </w:rPr>
        <w:t xml:space="preserve"> PAŠALP</w:t>
      </w:r>
      <w:r w:rsidR="007F2D2E">
        <w:rPr>
          <w:rFonts w:ascii="Times New Roman" w:hAnsi="Times New Roman"/>
          <w:b/>
        </w:rPr>
        <w:t xml:space="preserve">Ų </w:t>
      </w:r>
      <w:r>
        <w:rPr>
          <w:rFonts w:ascii="Times New Roman" w:hAnsi="Times New Roman"/>
          <w:b/>
        </w:rPr>
        <w:t>SKYRIMO</w:t>
      </w:r>
    </w:p>
    <w:p w:rsidR="006E1AA3" w:rsidRDefault="006E1AA3" w:rsidP="006E1A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E1AA3" w:rsidRDefault="006E1AA3" w:rsidP="006E1AA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 m.</w:t>
      </w:r>
      <w:r w:rsidR="00AF4DEC">
        <w:rPr>
          <w:rFonts w:ascii="Times New Roman" w:hAnsi="Times New Roman"/>
        </w:rPr>
        <w:t xml:space="preserve"> </w:t>
      </w:r>
      <w:r w:rsidR="00826DDE">
        <w:rPr>
          <w:rFonts w:ascii="Times New Roman" w:hAnsi="Times New Roman"/>
        </w:rPr>
        <w:t>spalio</w:t>
      </w:r>
      <w:r w:rsidR="009E3F50">
        <w:rPr>
          <w:rFonts w:ascii="Times New Roman" w:hAnsi="Times New Roman"/>
        </w:rPr>
        <w:t xml:space="preserve"> </w:t>
      </w:r>
      <w:r w:rsidR="009F7344">
        <w:rPr>
          <w:rFonts w:ascii="Times New Roman" w:hAnsi="Times New Roman"/>
        </w:rPr>
        <w:t xml:space="preserve"> </w:t>
      </w:r>
      <w:r w:rsidR="009E3F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</w:t>
      </w:r>
      <w:r w:rsidR="005808B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Nr.</w:t>
      </w:r>
      <w:r w:rsidR="00840E9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AT-</w:t>
      </w:r>
      <w:r w:rsidR="00846FC0">
        <w:rPr>
          <w:rFonts w:ascii="Times New Roman" w:hAnsi="Times New Roman"/>
        </w:rPr>
        <w:t xml:space="preserve"> </w:t>
      </w:r>
    </w:p>
    <w:p w:rsidR="006E1AA3" w:rsidRDefault="006E1AA3" w:rsidP="006E1AA3">
      <w:pPr>
        <w:pStyle w:val="Antrat1"/>
        <w:ind w:left="0" w:firstLine="0"/>
        <w:jc w:val="center"/>
      </w:pPr>
      <w:r>
        <w:t>Šakiai</w:t>
      </w:r>
    </w:p>
    <w:p w:rsidR="006E1AA3" w:rsidRDefault="006E1AA3" w:rsidP="006E1AA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935E6" w:rsidRDefault="006E1AA3" w:rsidP="009935E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A7928">
        <w:rPr>
          <w:rFonts w:ascii="Times New Roman" w:hAnsi="Times New Roman"/>
        </w:rPr>
        <w:t>Vadovaudamasi</w:t>
      </w:r>
      <w:r w:rsidR="00230AEC">
        <w:rPr>
          <w:rFonts w:ascii="Times New Roman" w:hAnsi="Times New Roman"/>
        </w:rPr>
        <w:t>s</w:t>
      </w:r>
      <w:r w:rsidR="009A7928">
        <w:rPr>
          <w:rFonts w:ascii="Times New Roman" w:hAnsi="Times New Roman"/>
        </w:rPr>
        <w:t xml:space="preserve"> Lietuvos Respublikos vietos savivaldos įstatymo 29 straipsnio 8 dalies 4 punktu, Vienkartinių, tikslinių, periodinių ir sąlyginių pašalpų skyrimo ir mokėjimo tvarkos aprašo, patvirtinto rajono savivaldybės tarybos 2018 m. gruodžio 21 d. sprendimu Nr. T-400 ,,Dėl vienkartinių, tikslinių, periodinių ir sąlyginių pašalpų skyrimo ir mokėjimo tvarkos aprašo patvirtinimo“</w:t>
      </w:r>
      <w:r w:rsidR="005F5B83">
        <w:rPr>
          <w:rFonts w:ascii="Times New Roman" w:hAnsi="Times New Roman"/>
        </w:rPr>
        <w:t>,</w:t>
      </w:r>
      <w:r w:rsidR="009A7928">
        <w:rPr>
          <w:rFonts w:ascii="Times New Roman" w:hAnsi="Times New Roman"/>
        </w:rPr>
        <w:t xml:space="preserve"> 2</w:t>
      </w:r>
      <w:r w:rsidR="00211D09">
        <w:rPr>
          <w:rFonts w:ascii="Times New Roman" w:hAnsi="Times New Roman"/>
        </w:rPr>
        <w:t xml:space="preserve"> punktu</w:t>
      </w:r>
      <w:r w:rsidR="009A7928">
        <w:rPr>
          <w:rFonts w:ascii="Times New Roman" w:hAnsi="Times New Roman"/>
        </w:rPr>
        <w:t>, 10.1</w:t>
      </w:r>
      <w:r w:rsidR="00211D09">
        <w:rPr>
          <w:rFonts w:ascii="Times New Roman" w:hAnsi="Times New Roman"/>
        </w:rPr>
        <w:t xml:space="preserve"> papunkčiu</w:t>
      </w:r>
      <w:r w:rsidR="0094340F">
        <w:rPr>
          <w:rFonts w:ascii="Times New Roman" w:hAnsi="Times New Roman"/>
        </w:rPr>
        <w:t>,</w:t>
      </w:r>
      <w:r w:rsidR="009A7928">
        <w:rPr>
          <w:rFonts w:ascii="Times New Roman" w:hAnsi="Times New Roman"/>
        </w:rPr>
        <w:t xml:space="preserve"> 14 punkt</w:t>
      </w:r>
      <w:r w:rsidR="00211D09">
        <w:rPr>
          <w:rFonts w:ascii="Times New Roman" w:hAnsi="Times New Roman"/>
        </w:rPr>
        <w:t>u</w:t>
      </w:r>
      <w:r w:rsidR="009A7928">
        <w:rPr>
          <w:rFonts w:ascii="Times New Roman" w:hAnsi="Times New Roman"/>
        </w:rPr>
        <w:t xml:space="preserve"> (su vėlesniu rajono savivaldybės tarybos 2019 m. vasario 22 d. sprendimo Nr.</w:t>
      </w:r>
      <w:r w:rsidR="006920C7">
        <w:rPr>
          <w:rFonts w:ascii="Times New Roman" w:hAnsi="Times New Roman"/>
        </w:rPr>
        <w:t xml:space="preserve"> </w:t>
      </w:r>
      <w:r w:rsidR="009A7928">
        <w:rPr>
          <w:rFonts w:ascii="Times New Roman" w:hAnsi="Times New Roman"/>
        </w:rPr>
        <w:t>T-75 pakeitimu)</w:t>
      </w:r>
      <w:r w:rsidR="00237309">
        <w:rPr>
          <w:rFonts w:ascii="Times New Roman" w:hAnsi="Times New Roman"/>
        </w:rPr>
        <w:t>:</w:t>
      </w:r>
    </w:p>
    <w:p w:rsidR="00B72BD5" w:rsidRDefault="00EC576C" w:rsidP="00B05365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>
        <w:rPr>
          <w:rFonts w:ascii="Times New Roman" w:hAnsi="Times New Roman"/>
          <w:spacing w:val="60"/>
        </w:rPr>
        <w:t xml:space="preserve">Skiriu </w:t>
      </w:r>
      <w:r>
        <w:rPr>
          <w:rFonts w:ascii="Times New Roman" w:hAnsi="Times New Roman"/>
        </w:rPr>
        <w:t>ši</w:t>
      </w:r>
      <w:r w:rsidR="00522561">
        <w:rPr>
          <w:rFonts w:ascii="Times New Roman" w:hAnsi="Times New Roman"/>
        </w:rPr>
        <w:t>o</w:t>
      </w:r>
      <w:r w:rsidR="005808B1">
        <w:rPr>
          <w:rFonts w:ascii="Times New Roman" w:hAnsi="Times New Roman"/>
        </w:rPr>
        <w:t>ms</w:t>
      </w:r>
      <w:r>
        <w:rPr>
          <w:rFonts w:ascii="Times New Roman" w:hAnsi="Times New Roman"/>
        </w:rPr>
        <w:t xml:space="preserve"> Šakių rajono gyvento</w:t>
      </w:r>
      <w:r w:rsidR="00214387">
        <w:rPr>
          <w:rFonts w:ascii="Times New Roman" w:hAnsi="Times New Roman"/>
        </w:rPr>
        <w:t>j</w:t>
      </w:r>
      <w:r w:rsidR="00522561">
        <w:rPr>
          <w:rFonts w:ascii="Times New Roman" w:hAnsi="Times New Roman"/>
        </w:rPr>
        <w:t>o</w:t>
      </w:r>
      <w:r>
        <w:rPr>
          <w:rFonts w:ascii="Times New Roman" w:hAnsi="Times New Roman"/>
        </w:rPr>
        <w:t>ms, gimus vaikui, 200,00 Eur dydžio tikslines pašalpas: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2524"/>
        <w:gridCol w:w="1451"/>
        <w:gridCol w:w="5103"/>
      </w:tblGrid>
      <w:tr w:rsidR="00C20675" w:rsidTr="00A22C3A">
        <w:tc>
          <w:tcPr>
            <w:tcW w:w="556" w:type="dxa"/>
          </w:tcPr>
          <w:p w:rsidR="00C20675" w:rsidRPr="000D525E" w:rsidRDefault="00C20675" w:rsidP="00B05365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 w:rsidRPr="000D525E">
              <w:rPr>
                <w:rFonts w:ascii="Times New Roman" w:hAnsi="Times New Roman"/>
              </w:rPr>
              <w:t xml:space="preserve">Eil. </w:t>
            </w:r>
          </w:p>
          <w:p w:rsidR="00C20675" w:rsidRPr="000D525E" w:rsidRDefault="00C20675" w:rsidP="00B05365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 w:rsidRPr="000D525E">
              <w:rPr>
                <w:rFonts w:ascii="Times New Roman" w:hAnsi="Times New Roman"/>
              </w:rPr>
              <w:t>Nr.</w:t>
            </w:r>
          </w:p>
        </w:tc>
        <w:tc>
          <w:tcPr>
            <w:tcW w:w="2524" w:type="dxa"/>
          </w:tcPr>
          <w:p w:rsidR="00C20675" w:rsidRPr="000D525E" w:rsidRDefault="00C20675" w:rsidP="00B0536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 w:rsidRPr="000D525E">
              <w:rPr>
                <w:rFonts w:ascii="Times New Roman" w:hAnsi="Times New Roman"/>
              </w:rPr>
              <w:t>Vardas, pavardė</w:t>
            </w:r>
          </w:p>
        </w:tc>
        <w:tc>
          <w:tcPr>
            <w:tcW w:w="1451" w:type="dxa"/>
          </w:tcPr>
          <w:p w:rsidR="00C20675" w:rsidRPr="000D525E" w:rsidRDefault="00C20675" w:rsidP="00B0536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 w:rsidRPr="000D525E">
              <w:rPr>
                <w:rFonts w:ascii="Times New Roman" w:hAnsi="Times New Roman"/>
              </w:rPr>
              <w:t xml:space="preserve">Gimimo </w:t>
            </w:r>
          </w:p>
          <w:p w:rsidR="00C20675" w:rsidRPr="000D525E" w:rsidRDefault="00C20675" w:rsidP="00B0536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 w:rsidRPr="000D525E">
              <w:rPr>
                <w:rFonts w:ascii="Times New Roman" w:hAnsi="Times New Roman"/>
              </w:rPr>
              <w:t>data</w:t>
            </w:r>
          </w:p>
        </w:tc>
        <w:tc>
          <w:tcPr>
            <w:tcW w:w="5103" w:type="dxa"/>
          </w:tcPr>
          <w:p w:rsidR="00C20675" w:rsidRPr="000D525E" w:rsidRDefault="00C20675" w:rsidP="00B0536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</w:rPr>
            </w:pPr>
            <w:r w:rsidRPr="000D525E">
              <w:rPr>
                <w:rFonts w:ascii="Times New Roman" w:hAnsi="Times New Roman"/>
              </w:rPr>
              <w:t>Deklaruota gyvenamoji vieta</w:t>
            </w:r>
          </w:p>
        </w:tc>
      </w:tr>
      <w:tr w:rsidR="00A22C3A" w:rsidTr="00A22C3A">
        <w:tc>
          <w:tcPr>
            <w:tcW w:w="556" w:type="dxa"/>
          </w:tcPr>
          <w:p w:rsidR="00A22C3A" w:rsidRDefault="00A22C3A" w:rsidP="00402543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524" w:type="dxa"/>
          </w:tcPr>
          <w:p w:rsidR="00A22C3A" w:rsidRDefault="00CF76F8" w:rsidP="00402543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Viktorijai Trainytei</w:t>
            </w:r>
          </w:p>
        </w:tc>
        <w:tc>
          <w:tcPr>
            <w:tcW w:w="1451" w:type="dxa"/>
          </w:tcPr>
          <w:p w:rsidR="00A22C3A" w:rsidRDefault="00A745BA" w:rsidP="00402543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  <w:r w:rsidR="00A22C3A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>1</w:t>
            </w:r>
            <w:r w:rsidR="00CF76F8">
              <w:rPr>
                <w:rFonts w:ascii="Times New Roman" w:hAnsi="Times New Roman"/>
              </w:rPr>
              <w:t>0</w:t>
            </w:r>
            <w:r w:rsidR="00A22C3A">
              <w:rPr>
                <w:rFonts w:ascii="Times New Roman" w:hAnsi="Times New Roman"/>
              </w:rPr>
              <w:t>–</w:t>
            </w:r>
            <w:r w:rsidR="00313456">
              <w:rPr>
                <w:rFonts w:ascii="Times New Roman" w:hAnsi="Times New Roman"/>
              </w:rPr>
              <w:t>1</w:t>
            </w:r>
            <w:r w:rsidR="00CF76F8">
              <w:rPr>
                <w:rFonts w:ascii="Times New Roman" w:hAnsi="Times New Roman"/>
              </w:rPr>
              <w:t>8</w:t>
            </w:r>
          </w:p>
        </w:tc>
        <w:tc>
          <w:tcPr>
            <w:tcW w:w="5103" w:type="dxa"/>
          </w:tcPr>
          <w:p w:rsidR="00A22C3A" w:rsidRDefault="00172D2A" w:rsidP="00402543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Šaulių g</w:t>
            </w:r>
            <w:r w:rsidR="00A22C3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30-4</w:t>
            </w:r>
            <w:r w:rsidR="00A22C3A">
              <w:rPr>
                <w:rFonts w:ascii="Times New Roman" w:hAnsi="Times New Roman"/>
              </w:rPr>
              <w:t>, Šaki</w:t>
            </w:r>
            <w:r>
              <w:rPr>
                <w:rFonts w:ascii="Times New Roman" w:hAnsi="Times New Roman"/>
              </w:rPr>
              <w:t>ai</w:t>
            </w:r>
          </w:p>
        </w:tc>
      </w:tr>
      <w:tr w:rsidR="00353E6A" w:rsidTr="00A22C3A">
        <w:tc>
          <w:tcPr>
            <w:tcW w:w="556" w:type="dxa"/>
          </w:tcPr>
          <w:p w:rsidR="00353E6A" w:rsidRDefault="00926671" w:rsidP="00402543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353E6A">
              <w:rPr>
                <w:rFonts w:ascii="Times New Roman" w:hAnsi="Times New Roman"/>
              </w:rPr>
              <w:t>.</w:t>
            </w:r>
          </w:p>
        </w:tc>
        <w:tc>
          <w:tcPr>
            <w:tcW w:w="2524" w:type="dxa"/>
          </w:tcPr>
          <w:p w:rsidR="00353E6A" w:rsidRDefault="00112CE3" w:rsidP="00402543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Svajūnei Žemaitytei</w:t>
            </w:r>
          </w:p>
        </w:tc>
        <w:tc>
          <w:tcPr>
            <w:tcW w:w="1451" w:type="dxa"/>
          </w:tcPr>
          <w:p w:rsidR="00353E6A" w:rsidRDefault="00361046" w:rsidP="00402543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112CE3">
              <w:rPr>
                <w:rFonts w:ascii="Times New Roman" w:hAnsi="Times New Roman"/>
              </w:rPr>
              <w:t>94</w:t>
            </w:r>
            <w:r w:rsidR="00907163">
              <w:rPr>
                <w:rFonts w:ascii="Times New Roman" w:hAnsi="Times New Roman"/>
              </w:rPr>
              <w:t>–0</w:t>
            </w:r>
            <w:r w:rsidR="00112CE3">
              <w:rPr>
                <w:rFonts w:ascii="Times New Roman" w:hAnsi="Times New Roman"/>
              </w:rPr>
              <w:t>5</w:t>
            </w:r>
            <w:r w:rsidR="00907163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>1</w:t>
            </w:r>
            <w:r w:rsidR="00112CE3">
              <w:rPr>
                <w:rFonts w:ascii="Times New Roman" w:hAnsi="Times New Roman"/>
              </w:rPr>
              <w:t>6</w:t>
            </w:r>
          </w:p>
        </w:tc>
        <w:tc>
          <w:tcPr>
            <w:tcW w:w="5103" w:type="dxa"/>
          </w:tcPr>
          <w:p w:rsidR="00353E6A" w:rsidRDefault="00B6039E" w:rsidP="00402543">
            <w:pPr>
              <w:tabs>
                <w:tab w:val="left" w:pos="1281"/>
                <w:tab w:val="left" w:pos="7371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Stulgių</w:t>
            </w:r>
            <w:r w:rsidR="00983B45">
              <w:rPr>
                <w:rFonts w:ascii="Times New Roman" w:hAnsi="Times New Roman"/>
              </w:rPr>
              <w:t xml:space="preserve"> k.</w:t>
            </w:r>
            <w:r>
              <w:rPr>
                <w:rFonts w:ascii="Times New Roman" w:hAnsi="Times New Roman"/>
              </w:rPr>
              <w:t xml:space="preserve"> 2</w:t>
            </w:r>
            <w:r w:rsidR="00983B45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Plokščių</w:t>
            </w:r>
            <w:r w:rsidR="00983B45">
              <w:rPr>
                <w:rFonts w:ascii="Times New Roman" w:hAnsi="Times New Roman"/>
              </w:rPr>
              <w:t xml:space="preserve"> sen.,</w:t>
            </w:r>
            <w:r w:rsidR="002B1A21">
              <w:rPr>
                <w:rFonts w:ascii="Times New Roman" w:hAnsi="Times New Roman"/>
              </w:rPr>
              <w:t xml:space="preserve"> Šaki</w:t>
            </w:r>
            <w:r w:rsidR="00983B45">
              <w:rPr>
                <w:rFonts w:ascii="Times New Roman" w:hAnsi="Times New Roman"/>
              </w:rPr>
              <w:t>ų r. sav.</w:t>
            </w:r>
          </w:p>
        </w:tc>
      </w:tr>
    </w:tbl>
    <w:p w:rsidR="00820D7B" w:rsidRDefault="00820D7B" w:rsidP="00B0536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EC576C">
        <w:rPr>
          <w:rFonts w:ascii="Times New Roman" w:hAnsi="Times New Roman"/>
        </w:rPr>
        <w:t xml:space="preserve">2. </w:t>
      </w:r>
      <w:r w:rsidR="006D4189">
        <w:rPr>
          <w:rFonts w:ascii="Times New Roman" w:hAnsi="Times New Roman"/>
          <w:spacing w:val="60"/>
        </w:rPr>
        <w:t>Įpareigoju</w:t>
      </w:r>
      <w:r w:rsidR="006D4189">
        <w:rPr>
          <w:rFonts w:ascii="Times New Roman" w:hAnsi="Times New Roman"/>
        </w:rPr>
        <w:t xml:space="preserve"> rajono savivaldybės administracijos Centralizuotos buhalterijos skyrių iš rajono savivaldybės 2019</w:t>
      </w:r>
      <w:r w:rsidR="002719BC">
        <w:rPr>
          <w:rFonts w:ascii="Times New Roman" w:hAnsi="Times New Roman"/>
        </w:rPr>
        <w:t>–</w:t>
      </w:r>
      <w:r w:rsidR="006D4189">
        <w:rPr>
          <w:rFonts w:ascii="Times New Roman" w:hAnsi="Times New Roman"/>
        </w:rPr>
        <w:t xml:space="preserve">2021 m. Socialinės ir sveikatos apsaugos programos 13, 13.02.06.02. priemonės ,,Mokėti vienkartines tikslines išmokas rajono gyventojams“ lėšų išmokėti įsakymo </w:t>
      </w:r>
      <w:r w:rsidR="00EC576C">
        <w:rPr>
          <w:rFonts w:ascii="Times New Roman" w:hAnsi="Times New Roman"/>
        </w:rPr>
        <w:t>1 punkte nurodytiems asmenims po 200,00 Eur vienkartinę pašalpą, pervedant į jų asmenines sąskaitas banke</w:t>
      </w:r>
      <w:r w:rsidR="0021117A">
        <w:rPr>
          <w:rFonts w:ascii="Times New Roman" w:hAnsi="Times New Roman"/>
        </w:rPr>
        <w:t>.</w:t>
      </w:r>
    </w:p>
    <w:p w:rsidR="00512E76" w:rsidRPr="00820D7B" w:rsidRDefault="00820D7B" w:rsidP="00B05365">
      <w:pPr>
        <w:tabs>
          <w:tab w:val="left" w:pos="1281"/>
          <w:tab w:val="left" w:pos="7371"/>
        </w:tabs>
        <w:jc w:val="both"/>
        <w:rPr>
          <w:rStyle w:val="uficommentbody"/>
        </w:rPr>
      </w:pPr>
      <w:r>
        <w:rPr>
          <w:rFonts w:ascii="Times New Roman" w:hAnsi="Times New Roman"/>
        </w:rPr>
        <w:t xml:space="preserve">          </w:t>
      </w:r>
      <w:r w:rsidR="00512E76">
        <w:rPr>
          <w:rFonts w:ascii="Times New Roman" w:hAnsi="Times New Roman"/>
        </w:rPr>
        <w:t xml:space="preserve"> </w:t>
      </w:r>
      <w:r w:rsidR="00512E76">
        <w:rPr>
          <w:rStyle w:val="uficommentbody"/>
          <w:color w:val="000000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40922" w:rsidRDefault="00040922" w:rsidP="00B05365">
      <w:pPr>
        <w:spacing w:line="360" w:lineRule="auto"/>
        <w:jc w:val="both"/>
        <w:rPr>
          <w:rStyle w:val="uficommentbody"/>
          <w:color w:val="000000"/>
          <w:szCs w:val="24"/>
        </w:rPr>
      </w:pPr>
    </w:p>
    <w:p w:rsidR="00F51BC9" w:rsidRDefault="00F51BC9" w:rsidP="004D5921">
      <w:pPr>
        <w:jc w:val="both"/>
        <w:rPr>
          <w:rStyle w:val="uficommentbody"/>
          <w:color w:val="000000"/>
          <w:szCs w:val="24"/>
        </w:rPr>
      </w:pPr>
    </w:p>
    <w:p w:rsidR="00F51BC9" w:rsidRDefault="00F51BC9" w:rsidP="004D5921">
      <w:pPr>
        <w:jc w:val="both"/>
        <w:rPr>
          <w:rStyle w:val="uficommentbody"/>
          <w:color w:val="000000"/>
          <w:szCs w:val="24"/>
        </w:rPr>
      </w:pPr>
    </w:p>
    <w:p w:rsidR="00622FF4" w:rsidRDefault="00622FF4" w:rsidP="00622FF4">
      <w:pPr>
        <w:tabs>
          <w:tab w:val="left" w:pos="6804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Administracijos direktori</w:t>
      </w:r>
      <w:r w:rsidR="00AA30B3">
        <w:rPr>
          <w:rFonts w:ascii="Times New Roman" w:hAnsi="Times New Roman"/>
          <w:lang w:val="pt-BR"/>
        </w:rPr>
        <w:t>us</w:t>
      </w:r>
      <w:r>
        <w:rPr>
          <w:rFonts w:ascii="Times New Roman" w:hAnsi="Times New Roman"/>
          <w:lang w:val="pt-BR"/>
        </w:rPr>
        <w:tab/>
        <w:t xml:space="preserve">            </w:t>
      </w:r>
      <w:r w:rsidR="00AA30B3">
        <w:rPr>
          <w:rFonts w:ascii="Times New Roman" w:hAnsi="Times New Roman"/>
          <w:lang w:val="pt-BR"/>
        </w:rPr>
        <w:t>Dainius Grincevičius</w:t>
      </w:r>
      <w:r>
        <w:rPr>
          <w:rFonts w:ascii="Times New Roman" w:hAnsi="Times New Roman"/>
          <w:lang w:val="pt-BR"/>
        </w:rPr>
        <w:tab/>
      </w:r>
    </w:p>
    <w:p w:rsidR="00622FF4" w:rsidRDefault="00622FF4" w:rsidP="00622FF4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622FF4" w:rsidRDefault="00622FF4" w:rsidP="00622FF4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622FF4" w:rsidRDefault="00622FF4" w:rsidP="00622FF4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CA2C14" w:rsidRDefault="00CA2C14" w:rsidP="0004092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51BC9" w:rsidRDefault="00BB3B67" w:rsidP="0004092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B0553F" w:rsidRDefault="00B0553F" w:rsidP="00040922">
      <w:pPr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</w:t>
      </w:r>
    </w:p>
    <w:p w:rsidR="00B0553F" w:rsidRDefault="00B0553F" w:rsidP="00040922">
      <w:pPr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B0553F" w:rsidRDefault="00B0553F" w:rsidP="00040922">
      <w:pPr>
        <w:rPr>
          <w:rFonts w:ascii="Times New Roman" w:hAnsi="Times New Roman"/>
        </w:rPr>
      </w:pPr>
    </w:p>
    <w:p w:rsidR="00B0553F" w:rsidRDefault="00B0553F" w:rsidP="00040922">
      <w:pPr>
        <w:rPr>
          <w:rFonts w:ascii="Times New Roman" w:hAnsi="Times New Roman"/>
        </w:rPr>
      </w:pPr>
      <w:r>
        <w:rPr>
          <w:rFonts w:ascii="Times New Roman" w:hAnsi="Times New Roman"/>
        </w:rPr>
        <w:t>Jolita Žemaitienė</w:t>
      </w:r>
    </w:p>
    <w:p w:rsidR="00B0553F" w:rsidRPr="001D38EF" w:rsidRDefault="00B0553F" w:rsidP="00040922">
      <w:pPr>
        <w:rPr>
          <w:rFonts w:ascii="Times New Roman" w:hAnsi="Times New Roman"/>
        </w:rPr>
      </w:pPr>
      <w:r>
        <w:rPr>
          <w:rFonts w:ascii="Times New Roman" w:hAnsi="Times New Roman"/>
        </w:rPr>
        <w:t>2019</w:t>
      </w:r>
      <w:r w:rsidR="001446AE">
        <w:rPr>
          <w:rFonts w:ascii="Times New Roman" w:hAnsi="Times New Roman"/>
        </w:rPr>
        <w:t>–</w:t>
      </w:r>
      <w:r w:rsidR="00467473">
        <w:rPr>
          <w:rFonts w:ascii="Times New Roman" w:hAnsi="Times New Roman"/>
        </w:rPr>
        <w:t>10</w:t>
      </w:r>
      <w:r w:rsidR="001446AE">
        <w:rPr>
          <w:rFonts w:ascii="Times New Roman" w:hAnsi="Times New Roman"/>
        </w:rPr>
        <w:t>–</w:t>
      </w:r>
      <w:r w:rsidR="00AA30B3">
        <w:rPr>
          <w:rFonts w:ascii="Times New Roman" w:hAnsi="Times New Roman"/>
        </w:rPr>
        <w:t>2</w:t>
      </w:r>
      <w:r w:rsidR="00C05CAC">
        <w:rPr>
          <w:rFonts w:ascii="Times New Roman" w:hAnsi="Times New Roman"/>
        </w:rPr>
        <w:t>5</w:t>
      </w:r>
      <w:bookmarkStart w:id="0" w:name="_GoBack"/>
      <w:bookmarkEnd w:id="0"/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434111" w:rsidSect="00253A92">
      <w:headerReference w:type="default" r:id="rId7"/>
      <w:footerReference w:type="default" r:id="rId8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4FD" w:rsidRDefault="008854FD">
      <w:r>
        <w:separator/>
      </w:r>
    </w:p>
  </w:endnote>
  <w:endnote w:type="continuationSeparator" w:id="0">
    <w:p w:rsidR="008854FD" w:rsidRDefault="0088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4FD" w:rsidRDefault="008854FD">
      <w:r>
        <w:separator/>
      </w:r>
    </w:p>
  </w:footnote>
  <w:footnote w:type="continuationSeparator" w:id="0">
    <w:p w:rsidR="008854FD" w:rsidRDefault="00885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687"/>
    <w:rsid w:val="000030D0"/>
    <w:rsid w:val="00004990"/>
    <w:rsid w:val="000175F9"/>
    <w:rsid w:val="00024BB3"/>
    <w:rsid w:val="0002661E"/>
    <w:rsid w:val="00040922"/>
    <w:rsid w:val="00043EEE"/>
    <w:rsid w:val="00045078"/>
    <w:rsid w:val="00055FC3"/>
    <w:rsid w:val="000736B6"/>
    <w:rsid w:val="00082679"/>
    <w:rsid w:val="00082C1D"/>
    <w:rsid w:val="00094BFA"/>
    <w:rsid w:val="000978CD"/>
    <w:rsid w:val="000A2FC5"/>
    <w:rsid w:val="000B0BC2"/>
    <w:rsid w:val="000C1FE6"/>
    <w:rsid w:val="000D7970"/>
    <w:rsid w:val="000F6A1F"/>
    <w:rsid w:val="00112CE3"/>
    <w:rsid w:val="00117499"/>
    <w:rsid w:val="00142221"/>
    <w:rsid w:val="001446AE"/>
    <w:rsid w:val="00151FDF"/>
    <w:rsid w:val="0016354E"/>
    <w:rsid w:val="001650B6"/>
    <w:rsid w:val="00171827"/>
    <w:rsid w:val="00172D2A"/>
    <w:rsid w:val="001A6408"/>
    <w:rsid w:val="001B016D"/>
    <w:rsid w:val="001B35D9"/>
    <w:rsid w:val="001B3CB2"/>
    <w:rsid w:val="001C53BC"/>
    <w:rsid w:val="001C5524"/>
    <w:rsid w:val="001D38EF"/>
    <w:rsid w:val="001E7250"/>
    <w:rsid w:val="001E7AF5"/>
    <w:rsid w:val="001F4E5F"/>
    <w:rsid w:val="00200F07"/>
    <w:rsid w:val="00207EFB"/>
    <w:rsid w:val="0021117A"/>
    <w:rsid w:val="00211D09"/>
    <w:rsid w:val="00214387"/>
    <w:rsid w:val="00216D99"/>
    <w:rsid w:val="002208F8"/>
    <w:rsid w:val="00230AEC"/>
    <w:rsid w:val="0023169F"/>
    <w:rsid w:val="00237309"/>
    <w:rsid w:val="00246136"/>
    <w:rsid w:val="00253A92"/>
    <w:rsid w:val="00261654"/>
    <w:rsid w:val="002719BC"/>
    <w:rsid w:val="002765E4"/>
    <w:rsid w:val="00286DF8"/>
    <w:rsid w:val="0028720A"/>
    <w:rsid w:val="0028769A"/>
    <w:rsid w:val="002926E0"/>
    <w:rsid w:val="002B0B21"/>
    <w:rsid w:val="002B1A21"/>
    <w:rsid w:val="002B5233"/>
    <w:rsid w:val="002B73B7"/>
    <w:rsid w:val="002B7451"/>
    <w:rsid w:val="002D3ABC"/>
    <w:rsid w:val="002E1ECC"/>
    <w:rsid w:val="002E48F0"/>
    <w:rsid w:val="002E6A5C"/>
    <w:rsid w:val="00313456"/>
    <w:rsid w:val="00313CF0"/>
    <w:rsid w:val="003261EE"/>
    <w:rsid w:val="00330D34"/>
    <w:rsid w:val="00342E29"/>
    <w:rsid w:val="00352CFF"/>
    <w:rsid w:val="00353E6A"/>
    <w:rsid w:val="00356D73"/>
    <w:rsid w:val="00361046"/>
    <w:rsid w:val="0037148C"/>
    <w:rsid w:val="00376094"/>
    <w:rsid w:val="00377745"/>
    <w:rsid w:val="003803B4"/>
    <w:rsid w:val="0039086A"/>
    <w:rsid w:val="00391E78"/>
    <w:rsid w:val="003930E0"/>
    <w:rsid w:val="0039329A"/>
    <w:rsid w:val="003A0C31"/>
    <w:rsid w:val="003A3C88"/>
    <w:rsid w:val="003B39D8"/>
    <w:rsid w:val="003B4956"/>
    <w:rsid w:val="003B5B72"/>
    <w:rsid w:val="003C2007"/>
    <w:rsid w:val="003C4D80"/>
    <w:rsid w:val="003C6D2C"/>
    <w:rsid w:val="003D0504"/>
    <w:rsid w:val="003D312B"/>
    <w:rsid w:val="003D4C71"/>
    <w:rsid w:val="003D5695"/>
    <w:rsid w:val="003E3F4F"/>
    <w:rsid w:val="003E5781"/>
    <w:rsid w:val="003F2018"/>
    <w:rsid w:val="003F491F"/>
    <w:rsid w:val="003F4FB6"/>
    <w:rsid w:val="00402543"/>
    <w:rsid w:val="00434111"/>
    <w:rsid w:val="00435ADB"/>
    <w:rsid w:val="0045691D"/>
    <w:rsid w:val="00466384"/>
    <w:rsid w:val="00467473"/>
    <w:rsid w:val="004720C8"/>
    <w:rsid w:val="00480F4F"/>
    <w:rsid w:val="0048433E"/>
    <w:rsid w:val="00484BDD"/>
    <w:rsid w:val="00493843"/>
    <w:rsid w:val="004A4B68"/>
    <w:rsid w:val="004D157C"/>
    <w:rsid w:val="004D35DF"/>
    <w:rsid w:val="004D5921"/>
    <w:rsid w:val="004F46BC"/>
    <w:rsid w:val="004F4C09"/>
    <w:rsid w:val="00512E76"/>
    <w:rsid w:val="00521D86"/>
    <w:rsid w:val="00522561"/>
    <w:rsid w:val="00526FB6"/>
    <w:rsid w:val="0052704A"/>
    <w:rsid w:val="005270E9"/>
    <w:rsid w:val="00533E7B"/>
    <w:rsid w:val="00537A5F"/>
    <w:rsid w:val="00556813"/>
    <w:rsid w:val="00566A75"/>
    <w:rsid w:val="005808B1"/>
    <w:rsid w:val="0058272A"/>
    <w:rsid w:val="00583688"/>
    <w:rsid w:val="00583E25"/>
    <w:rsid w:val="00587204"/>
    <w:rsid w:val="005B64FD"/>
    <w:rsid w:val="005D7070"/>
    <w:rsid w:val="005E40D4"/>
    <w:rsid w:val="005E732F"/>
    <w:rsid w:val="005F31F8"/>
    <w:rsid w:val="005F5B83"/>
    <w:rsid w:val="00606BF3"/>
    <w:rsid w:val="00610881"/>
    <w:rsid w:val="00622FF4"/>
    <w:rsid w:val="006266E0"/>
    <w:rsid w:val="00637D4A"/>
    <w:rsid w:val="00640E1A"/>
    <w:rsid w:val="00652651"/>
    <w:rsid w:val="006761CB"/>
    <w:rsid w:val="00681D0F"/>
    <w:rsid w:val="00682F6C"/>
    <w:rsid w:val="006904B7"/>
    <w:rsid w:val="006920C7"/>
    <w:rsid w:val="00693376"/>
    <w:rsid w:val="00696F51"/>
    <w:rsid w:val="006979C0"/>
    <w:rsid w:val="006B2F04"/>
    <w:rsid w:val="006C75F7"/>
    <w:rsid w:val="006D4189"/>
    <w:rsid w:val="006D49E1"/>
    <w:rsid w:val="006E1AA3"/>
    <w:rsid w:val="006E3394"/>
    <w:rsid w:val="006E6483"/>
    <w:rsid w:val="006F6F03"/>
    <w:rsid w:val="0070001E"/>
    <w:rsid w:val="00700E9D"/>
    <w:rsid w:val="00713AF4"/>
    <w:rsid w:val="00717A9A"/>
    <w:rsid w:val="00732134"/>
    <w:rsid w:val="00736D0D"/>
    <w:rsid w:val="00741E6E"/>
    <w:rsid w:val="007426DC"/>
    <w:rsid w:val="00743503"/>
    <w:rsid w:val="007440D1"/>
    <w:rsid w:val="007478B4"/>
    <w:rsid w:val="007531E7"/>
    <w:rsid w:val="00757CE8"/>
    <w:rsid w:val="007737BC"/>
    <w:rsid w:val="0078147F"/>
    <w:rsid w:val="007A1059"/>
    <w:rsid w:val="007B5686"/>
    <w:rsid w:val="007C1B1D"/>
    <w:rsid w:val="007D3A61"/>
    <w:rsid w:val="007F2D2E"/>
    <w:rsid w:val="007F681A"/>
    <w:rsid w:val="008170E7"/>
    <w:rsid w:val="00820D7B"/>
    <w:rsid w:val="00822077"/>
    <w:rsid w:val="0082437D"/>
    <w:rsid w:val="00826DDE"/>
    <w:rsid w:val="00840E94"/>
    <w:rsid w:val="00842187"/>
    <w:rsid w:val="0084498A"/>
    <w:rsid w:val="00846FC0"/>
    <w:rsid w:val="00847919"/>
    <w:rsid w:val="008536B5"/>
    <w:rsid w:val="00871B84"/>
    <w:rsid w:val="00874E1C"/>
    <w:rsid w:val="0087758B"/>
    <w:rsid w:val="00884C68"/>
    <w:rsid w:val="008854FD"/>
    <w:rsid w:val="00885F80"/>
    <w:rsid w:val="008A2A38"/>
    <w:rsid w:val="008B4122"/>
    <w:rsid w:val="008C1B78"/>
    <w:rsid w:val="008E15D6"/>
    <w:rsid w:val="008E1BCE"/>
    <w:rsid w:val="008E54FB"/>
    <w:rsid w:val="008F0D56"/>
    <w:rsid w:val="008F175C"/>
    <w:rsid w:val="008F4809"/>
    <w:rsid w:val="00907163"/>
    <w:rsid w:val="00915EC5"/>
    <w:rsid w:val="009241B0"/>
    <w:rsid w:val="00926671"/>
    <w:rsid w:val="00927439"/>
    <w:rsid w:val="00930A64"/>
    <w:rsid w:val="0093626D"/>
    <w:rsid w:val="00941542"/>
    <w:rsid w:val="0094340F"/>
    <w:rsid w:val="00950580"/>
    <w:rsid w:val="00953DC6"/>
    <w:rsid w:val="00955FCA"/>
    <w:rsid w:val="009637DB"/>
    <w:rsid w:val="009723C2"/>
    <w:rsid w:val="00976AF2"/>
    <w:rsid w:val="0098205C"/>
    <w:rsid w:val="00983B45"/>
    <w:rsid w:val="009935E6"/>
    <w:rsid w:val="009A7928"/>
    <w:rsid w:val="009B24FA"/>
    <w:rsid w:val="009C4B39"/>
    <w:rsid w:val="009C4EAB"/>
    <w:rsid w:val="009C5B66"/>
    <w:rsid w:val="009D15C8"/>
    <w:rsid w:val="009E3F50"/>
    <w:rsid w:val="009E745C"/>
    <w:rsid w:val="009E74A4"/>
    <w:rsid w:val="009F065C"/>
    <w:rsid w:val="009F7344"/>
    <w:rsid w:val="009F7B58"/>
    <w:rsid w:val="00A12B09"/>
    <w:rsid w:val="00A22C3A"/>
    <w:rsid w:val="00A2612C"/>
    <w:rsid w:val="00A32CA5"/>
    <w:rsid w:val="00A35BED"/>
    <w:rsid w:val="00A47D82"/>
    <w:rsid w:val="00A55482"/>
    <w:rsid w:val="00A660E1"/>
    <w:rsid w:val="00A71933"/>
    <w:rsid w:val="00A72C1D"/>
    <w:rsid w:val="00A745BA"/>
    <w:rsid w:val="00A927C2"/>
    <w:rsid w:val="00AA30B3"/>
    <w:rsid w:val="00AA5099"/>
    <w:rsid w:val="00AB7781"/>
    <w:rsid w:val="00AD13EF"/>
    <w:rsid w:val="00AD7A76"/>
    <w:rsid w:val="00AE50C5"/>
    <w:rsid w:val="00AE7378"/>
    <w:rsid w:val="00AF4DEC"/>
    <w:rsid w:val="00B001E9"/>
    <w:rsid w:val="00B02544"/>
    <w:rsid w:val="00B04C6C"/>
    <w:rsid w:val="00B05365"/>
    <w:rsid w:val="00B0553F"/>
    <w:rsid w:val="00B1373B"/>
    <w:rsid w:val="00B13F1A"/>
    <w:rsid w:val="00B57F03"/>
    <w:rsid w:val="00B6039E"/>
    <w:rsid w:val="00B626FA"/>
    <w:rsid w:val="00B72BD5"/>
    <w:rsid w:val="00B75F85"/>
    <w:rsid w:val="00B879FF"/>
    <w:rsid w:val="00BB3B67"/>
    <w:rsid w:val="00BC1196"/>
    <w:rsid w:val="00BD23B9"/>
    <w:rsid w:val="00BD26E1"/>
    <w:rsid w:val="00BE1E33"/>
    <w:rsid w:val="00BE2432"/>
    <w:rsid w:val="00BE2973"/>
    <w:rsid w:val="00BE321A"/>
    <w:rsid w:val="00BE4C6A"/>
    <w:rsid w:val="00BE6D25"/>
    <w:rsid w:val="00C045F8"/>
    <w:rsid w:val="00C05CAC"/>
    <w:rsid w:val="00C20675"/>
    <w:rsid w:val="00C2225A"/>
    <w:rsid w:val="00C30151"/>
    <w:rsid w:val="00C37399"/>
    <w:rsid w:val="00C50D39"/>
    <w:rsid w:val="00C55240"/>
    <w:rsid w:val="00C6013E"/>
    <w:rsid w:val="00C602C8"/>
    <w:rsid w:val="00C61D2D"/>
    <w:rsid w:val="00C65473"/>
    <w:rsid w:val="00C73DF8"/>
    <w:rsid w:val="00C824AE"/>
    <w:rsid w:val="00C838D9"/>
    <w:rsid w:val="00C84A75"/>
    <w:rsid w:val="00C921BD"/>
    <w:rsid w:val="00C97ABA"/>
    <w:rsid w:val="00CA2C14"/>
    <w:rsid w:val="00CA3BF8"/>
    <w:rsid w:val="00CA67DC"/>
    <w:rsid w:val="00CA6ECE"/>
    <w:rsid w:val="00CC3325"/>
    <w:rsid w:val="00CD439B"/>
    <w:rsid w:val="00CE0B67"/>
    <w:rsid w:val="00CE743A"/>
    <w:rsid w:val="00CF26DD"/>
    <w:rsid w:val="00CF466B"/>
    <w:rsid w:val="00CF6124"/>
    <w:rsid w:val="00CF76F8"/>
    <w:rsid w:val="00D011D1"/>
    <w:rsid w:val="00D14759"/>
    <w:rsid w:val="00D232C7"/>
    <w:rsid w:val="00D23C04"/>
    <w:rsid w:val="00D40015"/>
    <w:rsid w:val="00D44832"/>
    <w:rsid w:val="00D62847"/>
    <w:rsid w:val="00D63353"/>
    <w:rsid w:val="00D70CB1"/>
    <w:rsid w:val="00D770F3"/>
    <w:rsid w:val="00D809C1"/>
    <w:rsid w:val="00D859D6"/>
    <w:rsid w:val="00DA6ADC"/>
    <w:rsid w:val="00DA6F5B"/>
    <w:rsid w:val="00DB0950"/>
    <w:rsid w:val="00DC6A51"/>
    <w:rsid w:val="00DD47CE"/>
    <w:rsid w:val="00DE6406"/>
    <w:rsid w:val="00DF585A"/>
    <w:rsid w:val="00E0651D"/>
    <w:rsid w:val="00E07A0E"/>
    <w:rsid w:val="00E12887"/>
    <w:rsid w:val="00E15443"/>
    <w:rsid w:val="00E202A6"/>
    <w:rsid w:val="00E32B2B"/>
    <w:rsid w:val="00E333F5"/>
    <w:rsid w:val="00E423FD"/>
    <w:rsid w:val="00E44055"/>
    <w:rsid w:val="00E55051"/>
    <w:rsid w:val="00E5776C"/>
    <w:rsid w:val="00E67418"/>
    <w:rsid w:val="00E75D69"/>
    <w:rsid w:val="00E833D4"/>
    <w:rsid w:val="00E8482E"/>
    <w:rsid w:val="00E8607D"/>
    <w:rsid w:val="00E918BB"/>
    <w:rsid w:val="00EA0442"/>
    <w:rsid w:val="00EB0718"/>
    <w:rsid w:val="00EB3BF9"/>
    <w:rsid w:val="00EC131C"/>
    <w:rsid w:val="00EC5649"/>
    <w:rsid w:val="00EC576C"/>
    <w:rsid w:val="00EC5BE5"/>
    <w:rsid w:val="00EC74F3"/>
    <w:rsid w:val="00ED076A"/>
    <w:rsid w:val="00ED113F"/>
    <w:rsid w:val="00EE2CE3"/>
    <w:rsid w:val="00EE3164"/>
    <w:rsid w:val="00F01EF6"/>
    <w:rsid w:val="00F04C35"/>
    <w:rsid w:val="00F13CDA"/>
    <w:rsid w:val="00F22EE3"/>
    <w:rsid w:val="00F2409C"/>
    <w:rsid w:val="00F35D0A"/>
    <w:rsid w:val="00F365BC"/>
    <w:rsid w:val="00F43AA2"/>
    <w:rsid w:val="00F45136"/>
    <w:rsid w:val="00F51BC9"/>
    <w:rsid w:val="00F74A10"/>
    <w:rsid w:val="00FA1301"/>
    <w:rsid w:val="00FA69E9"/>
    <w:rsid w:val="00FC371E"/>
    <w:rsid w:val="00FD69B6"/>
    <w:rsid w:val="00FD7680"/>
    <w:rsid w:val="00FF1A8C"/>
    <w:rsid w:val="00FF2EF0"/>
    <w:rsid w:val="00FF57B2"/>
    <w:rsid w:val="00FF7545"/>
    <w:rsid w:val="00F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8A63E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E1AA3"/>
    <w:rPr>
      <w:sz w:val="24"/>
    </w:rPr>
  </w:style>
  <w:style w:type="character" w:customStyle="1" w:styleId="uficommentbody">
    <w:name w:val="uficommentbody"/>
    <w:uiPriority w:val="99"/>
    <w:rsid w:val="00512E76"/>
    <w:rPr>
      <w:rFonts w:ascii="Times New Roman" w:hAnsi="Times New Roman" w:cs="Times New Roman" w:hint="defau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D26E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D26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6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Jolita Žemaitienė</cp:lastModifiedBy>
  <cp:revision>8</cp:revision>
  <cp:lastPrinted>2001-05-23T08:36:00Z</cp:lastPrinted>
  <dcterms:created xsi:type="dcterms:W3CDTF">2019-10-25T06:55:00Z</dcterms:created>
  <dcterms:modified xsi:type="dcterms:W3CDTF">2019-10-25T06:57:00Z</dcterms:modified>
</cp:coreProperties>
</file>