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4E5" w:rsidRPr="0072629C" w:rsidRDefault="000D34E5" w:rsidP="003F3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0D34E5" w:rsidRPr="0072629C" w:rsidRDefault="000D34E5" w:rsidP="003F304A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3</w:t>
      </w:r>
      <w:r w:rsidRPr="0072629C">
        <w:rPr>
          <w:rFonts w:ascii="Times New Roman" w:hAnsi="Times New Roman"/>
          <w:szCs w:val="24"/>
        </w:rPr>
        <w:t xml:space="preserve"> priedas</w:t>
      </w:r>
    </w:p>
    <w:p w:rsidR="000D34E5" w:rsidRDefault="000D34E5" w:rsidP="00791E3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D34E5" w:rsidRDefault="00FC0260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</w:t>
      </w:r>
      <w:r>
        <w:rPr>
          <w:noProof/>
        </w:rPr>
        <w:drawing>
          <wp:inline distT="0" distB="0" distL="0" distR="0" wp14:anchorId="316CC16F" wp14:editId="344589A7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4E5" w:rsidRDefault="000D34E5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</w:t>
      </w:r>
    </w:p>
    <w:p w:rsidR="000D34E5" w:rsidRDefault="000D34E5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BENDR</w:t>
      </w:r>
      <w:r w:rsidR="00EE53AA">
        <w:rPr>
          <w:rFonts w:ascii="Times New Roman" w:hAnsi="Times New Roman"/>
          <w:b/>
        </w:rPr>
        <w:t>ŲJŲ REIKALŲ</w:t>
      </w:r>
      <w:r>
        <w:rPr>
          <w:rFonts w:ascii="Times New Roman" w:hAnsi="Times New Roman"/>
          <w:b/>
        </w:rPr>
        <w:t xml:space="preserve"> SKYRIUS</w:t>
      </w:r>
    </w:p>
    <w:p w:rsidR="000D34E5" w:rsidRDefault="000D34E5" w:rsidP="00F15409">
      <w:pPr>
        <w:jc w:val="center"/>
        <w:rPr>
          <w:rFonts w:ascii="Times New Roman" w:hAnsi="Times New Roman"/>
          <w:b/>
        </w:rPr>
      </w:pPr>
    </w:p>
    <w:p w:rsidR="000D34E5" w:rsidRDefault="000D34E5" w:rsidP="00F15409">
      <w:pPr>
        <w:jc w:val="center"/>
        <w:rPr>
          <w:rFonts w:ascii="Times New Roman" w:hAnsi="Times New Roman"/>
          <w:b/>
        </w:rPr>
      </w:pPr>
    </w:p>
    <w:p w:rsidR="000D34E5" w:rsidRDefault="000D34E5" w:rsidP="00F15409">
      <w:pPr>
        <w:jc w:val="center"/>
        <w:rPr>
          <w:rFonts w:ascii="Times New Roman" w:hAnsi="Times New Roman"/>
          <w:b/>
        </w:rPr>
      </w:pPr>
    </w:p>
    <w:p w:rsidR="000D34E5" w:rsidRDefault="000D34E5" w:rsidP="00F15409">
      <w:pPr>
        <w:jc w:val="center"/>
        <w:rPr>
          <w:rFonts w:ascii="Times New Roman" w:hAnsi="Times New Roman"/>
          <w:b/>
        </w:rPr>
      </w:pPr>
    </w:p>
    <w:p w:rsidR="000D34E5" w:rsidRDefault="000D34E5" w:rsidP="00787041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____________________</w:t>
      </w:r>
    </w:p>
    <w:p w:rsidR="000D34E5" w:rsidRPr="00787041" w:rsidRDefault="000D34E5" w:rsidP="00787041">
      <w:pPr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>(adresatas)</w:t>
      </w:r>
    </w:p>
    <w:p w:rsidR="000D34E5" w:rsidRDefault="000D34E5" w:rsidP="004818AC">
      <w:pPr>
        <w:jc w:val="center"/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jc w:val="center"/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jc w:val="center"/>
        <w:rPr>
          <w:rFonts w:ascii="Times New Roman" w:hAnsi="Times New Roman"/>
          <w:b/>
          <w:bCs/>
        </w:rPr>
      </w:pPr>
      <w:r w:rsidRPr="005470D3">
        <w:rPr>
          <w:rFonts w:ascii="Times New Roman" w:hAnsi="Times New Roman"/>
          <w:b/>
          <w:bCs/>
        </w:rPr>
        <w:t>PAŽYMA</w:t>
      </w:r>
    </w:p>
    <w:p w:rsidR="000D34E5" w:rsidRPr="005470D3" w:rsidRDefault="000D34E5" w:rsidP="004818AC">
      <w:pPr>
        <w:pStyle w:val="Antrat1"/>
        <w:jc w:val="center"/>
      </w:pPr>
      <w:r>
        <w:t>DĖL LIKVIDUOJAMO</w:t>
      </w:r>
      <w:r w:rsidRPr="005470D3">
        <w:t xml:space="preserve"> JURIDINIO ASMENS DOKUMENTŲ</w:t>
      </w:r>
    </w:p>
    <w:p w:rsidR="000D34E5" w:rsidRPr="005470D3" w:rsidRDefault="000D34E5" w:rsidP="004818AC">
      <w:pPr>
        <w:rPr>
          <w:rFonts w:ascii="Times New Roman" w:hAnsi="Times New Roman"/>
        </w:rPr>
      </w:pPr>
    </w:p>
    <w:p w:rsidR="000D34E5" w:rsidRPr="00331E77" w:rsidRDefault="000D34E5" w:rsidP="004818A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 Nr.  _______</w:t>
      </w:r>
    </w:p>
    <w:p w:rsidR="000D34E5" w:rsidRDefault="000D34E5" w:rsidP="0078704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</w:t>
      </w:r>
      <w:r w:rsidRPr="00787041">
        <w:rPr>
          <w:rFonts w:ascii="Times New Roman" w:hAnsi="Times New Roman"/>
          <w:sz w:val="20"/>
        </w:rPr>
        <w:t>(data)</w:t>
      </w:r>
    </w:p>
    <w:p w:rsidR="000D34E5" w:rsidRPr="00787041" w:rsidRDefault="000D34E5" w:rsidP="00787041">
      <w:pPr>
        <w:rPr>
          <w:rFonts w:ascii="Times New Roman" w:hAnsi="Times New Roman"/>
          <w:sz w:val="20"/>
        </w:rPr>
      </w:pPr>
    </w:p>
    <w:p w:rsidR="000D34E5" w:rsidRDefault="000D34E5" w:rsidP="00787041">
      <w:pPr>
        <w:ind w:firstLine="1281"/>
        <w:jc w:val="both"/>
        <w:rPr>
          <w:rFonts w:ascii="Times New Roman" w:hAnsi="Times New Roman"/>
        </w:rPr>
      </w:pPr>
      <w:r w:rsidRPr="005470D3">
        <w:rPr>
          <w:rFonts w:ascii="Times New Roman" w:hAnsi="Times New Roman"/>
        </w:rPr>
        <w:t>P</w:t>
      </w:r>
      <w:r>
        <w:rPr>
          <w:rFonts w:ascii="Times New Roman" w:hAnsi="Times New Roman"/>
        </w:rPr>
        <w:t>ažymima, kad likviduojamo (-</w:t>
      </w:r>
      <w:proofErr w:type="spellStart"/>
      <w:r>
        <w:rPr>
          <w:rFonts w:ascii="Times New Roman" w:hAnsi="Times New Roman"/>
        </w:rPr>
        <w:t>os</w:t>
      </w:r>
      <w:proofErr w:type="spellEnd"/>
      <w:r>
        <w:rPr>
          <w:rFonts w:ascii="Times New Roman" w:hAnsi="Times New Roman"/>
        </w:rPr>
        <w:t>)_________________________________________,</w:t>
      </w:r>
    </w:p>
    <w:p w:rsidR="000D34E5" w:rsidRPr="00787041" w:rsidRDefault="000D34E5" w:rsidP="00787041">
      <w:pPr>
        <w:ind w:firstLine="128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sz w:val="20"/>
        </w:rPr>
        <w:t>(juridinio asmens pavadinimas)</w:t>
      </w:r>
    </w:p>
    <w:p w:rsidR="000D34E5" w:rsidRDefault="000D34E5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kodas ________________________,</w:t>
      </w:r>
      <w:r w:rsidRPr="005470D3">
        <w:rPr>
          <w:rFonts w:ascii="Times New Roman" w:hAnsi="Times New Roman"/>
        </w:rPr>
        <w:t xml:space="preserve"> veiklos dokumentai, kurių saugojimo terminai</w:t>
      </w:r>
      <w:r>
        <w:rPr>
          <w:rFonts w:ascii="Times New Roman" w:hAnsi="Times New Roman"/>
        </w:rPr>
        <w:t xml:space="preserve"> nėra </w:t>
      </w:r>
      <w:r w:rsidRPr="005470D3">
        <w:rPr>
          <w:rFonts w:ascii="Times New Roman" w:hAnsi="Times New Roman"/>
        </w:rPr>
        <w:t>pasibaigę,</w:t>
      </w:r>
    </w:p>
    <w:p w:rsidR="000D34E5" w:rsidRPr="002B3ABC" w:rsidRDefault="000D34E5" w:rsidP="00787041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įstatymų nustatyta tvarka perduoti Šakių rajono savivaldybės administracijos Bendr</w:t>
      </w:r>
      <w:r w:rsidR="00EE53AA">
        <w:rPr>
          <w:rFonts w:ascii="Times New Roman" w:hAnsi="Times New Roman"/>
        </w:rPr>
        <w:t xml:space="preserve">ųjų reikalų </w:t>
      </w:r>
      <w:r>
        <w:rPr>
          <w:rFonts w:ascii="Times New Roman" w:hAnsi="Times New Roman"/>
        </w:rPr>
        <w:t xml:space="preserve">skyriui </w:t>
      </w:r>
      <w:r w:rsidRPr="002B3AB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>toliau saugoti pagal</w:t>
      </w:r>
      <w:r w:rsidRPr="005470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_______________________________________________________________</w:t>
      </w:r>
      <w:r w:rsidRPr="005470D3">
        <w:rPr>
          <w:rFonts w:ascii="Times New Roman" w:hAnsi="Times New Roman"/>
        </w:rPr>
        <w:t>.</w:t>
      </w:r>
      <w:r w:rsidRPr="005470D3">
        <w:rPr>
          <w:rFonts w:ascii="Times New Roman" w:hAnsi="Times New Roman"/>
          <w:sz w:val="16"/>
        </w:rPr>
        <w:t xml:space="preserve">  </w:t>
      </w:r>
    </w:p>
    <w:p w:rsidR="000D34E5" w:rsidRPr="00787041" w:rsidRDefault="000D34E5" w:rsidP="00787041">
      <w:pPr>
        <w:jc w:val="both"/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 xml:space="preserve">                                                     (perdavimo akto data ir registracijos numeris)                                                              </w:t>
      </w:r>
    </w:p>
    <w:p w:rsidR="000D34E5" w:rsidRDefault="000D34E5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Pažyma išduota ____________________________________________ </w:t>
      </w:r>
      <w:r w:rsidRPr="005470D3">
        <w:rPr>
          <w:rFonts w:ascii="Times New Roman" w:hAnsi="Times New Roman"/>
        </w:rPr>
        <w:t>išregistruoti iš</w:t>
      </w:r>
    </w:p>
    <w:p w:rsidR="000D34E5" w:rsidRPr="002B3ABC" w:rsidRDefault="000D34E5" w:rsidP="00787041">
      <w:pPr>
        <w:jc w:val="both"/>
        <w:rPr>
          <w:rFonts w:ascii="Times New Roman" w:hAnsi="Times New Roman"/>
          <w:sz w:val="20"/>
        </w:rPr>
      </w:pPr>
      <w:r w:rsidRPr="002B3ABC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(juridinio asmens pavadinimas</w:t>
      </w:r>
      <w:r w:rsidRPr="002B3ABC">
        <w:rPr>
          <w:rFonts w:ascii="Times New Roman" w:hAnsi="Times New Roman"/>
          <w:sz w:val="20"/>
        </w:rPr>
        <w:t>)</w:t>
      </w:r>
    </w:p>
    <w:p w:rsidR="000D34E5" w:rsidRPr="005470D3" w:rsidRDefault="000D34E5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5470D3">
        <w:rPr>
          <w:rFonts w:ascii="Times New Roman" w:hAnsi="Times New Roman"/>
        </w:rPr>
        <w:t>Juridinių asmenų registro.</w:t>
      </w:r>
    </w:p>
    <w:p w:rsidR="000D34E5" w:rsidRPr="005470D3" w:rsidRDefault="000D34E5" w:rsidP="00787041">
      <w:pPr>
        <w:rPr>
          <w:rFonts w:ascii="Times New Roman" w:hAnsi="Times New Roman"/>
        </w:rPr>
      </w:pPr>
    </w:p>
    <w:p w:rsidR="000D34E5" w:rsidRPr="005470D3" w:rsidRDefault="000D34E5" w:rsidP="00787041">
      <w:pPr>
        <w:ind w:right="-360"/>
        <w:rPr>
          <w:rFonts w:ascii="Times New Roman" w:hAnsi="Times New Roman"/>
          <w:sz w:val="16"/>
        </w:rPr>
      </w:pPr>
      <w:r w:rsidRPr="005470D3">
        <w:rPr>
          <w:rFonts w:ascii="Times New Roman" w:hAnsi="Times New Roman"/>
        </w:rPr>
        <w:t xml:space="preserve"> </w:t>
      </w:r>
    </w:p>
    <w:p w:rsidR="000D34E5" w:rsidRDefault="000D34E5" w:rsidP="004818AC">
      <w:pPr>
        <w:rPr>
          <w:rFonts w:ascii="Times New Roman" w:hAnsi="Times New Roman"/>
        </w:rPr>
      </w:pPr>
    </w:p>
    <w:p w:rsidR="000D34E5" w:rsidRPr="005470D3" w:rsidRDefault="000D34E5" w:rsidP="0048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                      </w:t>
      </w:r>
      <w:r w:rsidRPr="005470D3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                    _________________</w:t>
      </w:r>
    </w:p>
    <w:p w:rsidR="000D34E5" w:rsidRPr="002B3ABC" w:rsidRDefault="000D34E5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(vadovo ar įgalioto asmens                                                                   (parašas)                                                    (vardas ir pavardė)</w:t>
      </w:r>
    </w:p>
    <w:p w:rsidR="000D34E5" w:rsidRPr="002B3ABC" w:rsidRDefault="000D34E5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pareigų pavadinimas)</w:t>
      </w: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Pr="005470D3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</w:t>
      </w: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 </w:t>
      </w: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Default="000D34E5" w:rsidP="004818AC">
      <w:pPr>
        <w:rPr>
          <w:rFonts w:ascii="Times New Roman" w:hAnsi="Times New Roman"/>
          <w:sz w:val="16"/>
        </w:rPr>
      </w:pPr>
    </w:p>
    <w:p w:rsidR="000D34E5" w:rsidRPr="00167783" w:rsidRDefault="000D34E5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(Rengėjo nuoroda)</w:t>
      </w:r>
    </w:p>
    <w:p w:rsidR="000D34E5" w:rsidRDefault="000D34E5" w:rsidP="00CA1656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D34E5" w:rsidSect="0008560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A22" w:rsidRDefault="00472A22">
      <w:r>
        <w:separator/>
      </w:r>
    </w:p>
  </w:endnote>
  <w:endnote w:type="continuationSeparator" w:id="0">
    <w:p w:rsidR="00472A22" w:rsidRDefault="0047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E5" w:rsidRPr="00EE53AA" w:rsidRDefault="00223FC0" w:rsidP="00AD580E">
    <w:pPr>
      <w:pStyle w:val="Porat"/>
      <w:jc w:val="right"/>
      <w:rPr>
        <w:sz w:val="14"/>
        <w:szCs w:val="14"/>
        <w:lang w:val="es-ES"/>
      </w:rPr>
    </w:pPr>
    <w:r w:rsidRPr="00EE53AA">
      <w:rPr>
        <w:sz w:val="14"/>
        <w:szCs w:val="14"/>
      </w:rPr>
      <w:fldChar w:fldCharType="begin"/>
    </w:r>
    <w:r w:rsidRPr="00EE53AA">
      <w:rPr>
        <w:sz w:val="14"/>
        <w:szCs w:val="14"/>
      </w:rPr>
      <w:instrText xml:space="preserve"> FILENAME \p \* MERGEFORMAT </w:instrText>
    </w:r>
    <w:r w:rsidRPr="00EE53AA">
      <w:rPr>
        <w:sz w:val="14"/>
        <w:szCs w:val="14"/>
      </w:rPr>
      <w:fldChar w:fldCharType="separate"/>
    </w:r>
    <w:r w:rsidR="002A6A70" w:rsidRPr="00EE53AA">
      <w:rPr>
        <w:noProof/>
        <w:sz w:val="14"/>
        <w:szCs w:val="14"/>
        <w:lang w:val="es-ES"/>
      </w:rPr>
      <w:t>C:\D diskas\dokumentai\2016\dokumentai\Likv_imoniu_tvarka\2016\priedas</w:t>
    </w:r>
    <w:r w:rsidR="002A6A70" w:rsidRPr="00EE53AA">
      <w:rPr>
        <w:noProof/>
        <w:sz w:val="14"/>
        <w:szCs w:val="14"/>
      </w:rPr>
      <w:t>_perd.docx</w:t>
    </w:r>
    <w:r w:rsidRPr="00EE53AA">
      <w:rPr>
        <w:noProof/>
        <w:sz w:val="14"/>
        <w:szCs w:val="14"/>
        <w:lang w:val="es-ES"/>
      </w:rPr>
      <w:fldChar w:fldCharType="end"/>
    </w:r>
  </w:p>
  <w:p w:rsidR="000D34E5" w:rsidRPr="00436BDC" w:rsidRDefault="000D34E5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de-DE"/>
      </w:rPr>
    </w:pPr>
    <w:r w:rsidRPr="00AD580E">
      <w:rPr>
        <w:rFonts w:ascii="Times New Roman" w:hAnsi="Times New Roman"/>
        <w:lang w:val="it-IT"/>
      </w:rPr>
      <w:t xml:space="preserve">Biudžetinė įstaiga. </w:t>
    </w:r>
    <w:proofErr w:type="spellStart"/>
    <w:r w:rsidRPr="00436BDC">
      <w:rPr>
        <w:rFonts w:ascii="Times New Roman" w:hAnsi="Times New Roman"/>
        <w:lang w:val="de-DE"/>
      </w:rPr>
      <w:t>Bažnyčios</w:t>
    </w:r>
    <w:proofErr w:type="spellEnd"/>
    <w:r w:rsidRPr="00436BDC">
      <w:rPr>
        <w:rFonts w:ascii="Times New Roman" w:hAnsi="Times New Roman"/>
        <w:lang w:val="de-DE"/>
      </w:rPr>
      <w:t xml:space="preserve"> g. </w:t>
    </w:r>
    <w:r>
      <w:rPr>
        <w:rFonts w:ascii="Times New Roman" w:hAnsi="Times New Roman"/>
        <w:lang w:val="de-DE"/>
      </w:rPr>
      <w:t xml:space="preserve">4, LT-71120 </w:t>
    </w:r>
    <w:proofErr w:type="spellStart"/>
    <w:r>
      <w:rPr>
        <w:rFonts w:ascii="Times New Roman" w:hAnsi="Times New Roman"/>
        <w:lang w:val="de-DE"/>
      </w:rPr>
      <w:t>Šakiai</w:t>
    </w:r>
    <w:proofErr w:type="spellEnd"/>
    <w:r>
      <w:rPr>
        <w:rFonts w:ascii="Times New Roman" w:hAnsi="Times New Roman"/>
        <w:lang w:val="de-DE"/>
      </w:rPr>
      <w:t>; tel.</w:t>
    </w:r>
    <w:r w:rsidRPr="00436BDC">
      <w:rPr>
        <w:rFonts w:ascii="Times New Roman" w:hAnsi="Times New Roman"/>
        <w:lang w:val="de-DE"/>
      </w:rPr>
      <w:t xml:space="preserve"> (8 345) 60 760, </w:t>
    </w:r>
  </w:p>
  <w:p w:rsidR="000D34E5" w:rsidRPr="00436BDC" w:rsidRDefault="000D34E5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lt-LT"/>
      </w:rPr>
    </w:pPr>
    <w:proofErr w:type="spellStart"/>
    <w:r w:rsidRPr="00436BDC">
      <w:rPr>
        <w:rFonts w:ascii="Times New Roman" w:hAnsi="Times New Roman"/>
        <w:lang w:val="de-DE"/>
      </w:rPr>
      <w:t>el</w:t>
    </w:r>
    <w:proofErr w:type="spellEnd"/>
    <w:r w:rsidRPr="00436BDC">
      <w:rPr>
        <w:rFonts w:ascii="Times New Roman" w:hAnsi="Times New Roman"/>
        <w:lang w:val="de-DE"/>
      </w:rPr>
      <w:t xml:space="preserve">. p. </w:t>
    </w:r>
    <w:proofErr w:type="spellStart"/>
    <w:r w:rsidRPr="00436BDC">
      <w:rPr>
        <w:rFonts w:ascii="Times New Roman" w:hAnsi="Times New Roman"/>
        <w:lang w:val="de-DE"/>
      </w:rPr>
      <w:t>rita.vaiciuniene@sakiai.lt</w:t>
    </w:r>
    <w:proofErr w:type="spellEnd"/>
    <w:r w:rsidRPr="00436BDC">
      <w:rPr>
        <w:rFonts w:ascii="Times New Roman" w:hAnsi="Times New Roman"/>
        <w:lang w:val="de-DE"/>
      </w:rPr>
      <w:t xml:space="preserve">; </w:t>
    </w:r>
    <w:hyperlink r:id="rId1" w:history="1">
      <w:r w:rsidRPr="00436BDC">
        <w:rPr>
          <w:rStyle w:val="Hipersaitas"/>
          <w:rFonts w:ascii="Times New Roman" w:hAnsi="Times New Roman"/>
          <w:lang w:val="de-DE"/>
        </w:rPr>
        <w:t>http://www</w:t>
      </w:r>
      <w:r w:rsidRPr="00436BDC">
        <w:rPr>
          <w:rStyle w:val="Hipersaitas"/>
          <w:rFonts w:ascii="Times New Roman" w:hAnsi="Times New Roman"/>
          <w:lang w:val="lt-LT"/>
        </w:rPr>
        <w:t>.</w:t>
      </w:r>
      <w:proofErr w:type="spellStart"/>
      <w:r w:rsidRPr="00436BDC">
        <w:rPr>
          <w:rStyle w:val="Hipersaitas"/>
          <w:rFonts w:ascii="Times New Roman" w:hAnsi="Times New Roman"/>
          <w:lang w:val="lt-LT"/>
        </w:rPr>
        <w:t>sakiai.lt</w:t>
      </w:r>
      <w:proofErr w:type="spellEnd"/>
    </w:hyperlink>
    <w:r w:rsidRPr="00436BDC">
      <w:rPr>
        <w:rFonts w:ascii="Times New Roman" w:hAnsi="Times New Roman"/>
        <w:lang w:val="lt-LT"/>
      </w:rPr>
      <w:t>.</w:t>
    </w:r>
  </w:p>
  <w:p w:rsidR="000D34E5" w:rsidRPr="00791E3B" w:rsidRDefault="000D34E5" w:rsidP="00AD580E">
    <w:pPr>
      <w:pStyle w:val="Porat"/>
      <w:jc w:val="center"/>
      <w:rPr>
        <w:sz w:val="8"/>
        <w:lang w:val="pt-BR"/>
      </w:rPr>
    </w:pPr>
    <w:proofErr w:type="spellStart"/>
    <w:r w:rsidRPr="00436BDC">
      <w:rPr>
        <w:rFonts w:ascii="Times New Roman" w:hAnsi="Times New Roman"/>
        <w:lang w:val="de-DE"/>
      </w:rPr>
      <w:t>Duomenys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kaupiami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ir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saugomi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Juridini</w:t>
    </w:r>
    <w:proofErr w:type="spellEnd"/>
    <w:r w:rsidRPr="00436BDC">
      <w:rPr>
        <w:rFonts w:ascii="Times New Roman" w:hAnsi="Times New Roman"/>
        <w:lang w:val="lt-LT"/>
      </w:rPr>
      <w:t xml:space="preserve">ų asmenų registre, </w:t>
    </w:r>
    <w:proofErr w:type="spellStart"/>
    <w:r w:rsidRPr="00436BDC">
      <w:rPr>
        <w:rFonts w:ascii="Times New Roman" w:hAnsi="Times New Roman"/>
        <w:lang w:val="de-DE"/>
      </w:rPr>
      <w:t>kodas</w:t>
    </w:r>
    <w:proofErr w:type="spellEnd"/>
    <w:r w:rsidRPr="00436BDC">
      <w:rPr>
        <w:rFonts w:ascii="Times New Roman" w:hAnsi="Times New Roman"/>
        <w:lang w:val="de-DE"/>
      </w:rPr>
      <w:t xml:space="preserve"> 188772814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A22" w:rsidRDefault="00472A22">
      <w:r>
        <w:separator/>
      </w:r>
    </w:p>
  </w:footnote>
  <w:footnote w:type="continuationSeparator" w:id="0">
    <w:p w:rsidR="00472A22" w:rsidRDefault="0047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E5" w:rsidRDefault="000D34E5" w:rsidP="00E022BA">
    <w:r>
      <w:rPr>
        <w:rFonts w:ascii="Times New Roman" w:hAnsi="Times New Roman"/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47"/>
    <w:rsid w:val="0003324D"/>
    <w:rsid w:val="00073C17"/>
    <w:rsid w:val="00085609"/>
    <w:rsid w:val="00087FE1"/>
    <w:rsid w:val="000A7767"/>
    <w:rsid w:val="000B7EC8"/>
    <w:rsid w:val="000D34E5"/>
    <w:rsid w:val="000F24F3"/>
    <w:rsid w:val="00121579"/>
    <w:rsid w:val="0012440D"/>
    <w:rsid w:val="00145186"/>
    <w:rsid w:val="001468D8"/>
    <w:rsid w:val="00167783"/>
    <w:rsid w:val="00183DC0"/>
    <w:rsid w:val="00193753"/>
    <w:rsid w:val="001A44EE"/>
    <w:rsid w:val="001B2CD1"/>
    <w:rsid w:val="001C47F9"/>
    <w:rsid w:val="001D6BBA"/>
    <w:rsid w:val="001E4C74"/>
    <w:rsid w:val="002017AB"/>
    <w:rsid w:val="00210A4C"/>
    <w:rsid w:val="00223FC0"/>
    <w:rsid w:val="00226516"/>
    <w:rsid w:val="0023444E"/>
    <w:rsid w:val="002521F7"/>
    <w:rsid w:val="00294A2D"/>
    <w:rsid w:val="002A6A32"/>
    <w:rsid w:val="002A6A70"/>
    <w:rsid w:val="002A6C68"/>
    <w:rsid w:val="002B3ABC"/>
    <w:rsid w:val="00331E77"/>
    <w:rsid w:val="00350075"/>
    <w:rsid w:val="003C1347"/>
    <w:rsid w:val="003D4FAA"/>
    <w:rsid w:val="003E284E"/>
    <w:rsid w:val="003F304A"/>
    <w:rsid w:val="003F4941"/>
    <w:rsid w:val="00411378"/>
    <w:rsid w:val="00412841"/>
    <w:rsid w:val="00436BDC"/>
    <w:rsid w:val="00472A22"/>
    <w:rsid w:val="0047777E"/>
    <w:rsid w:val="004818AC"/>
    <w:rsid w:val="0049174F"/>
    <w:rsid w:val="004C0122"/>
    <w:rsid w:val="004C4B23"/>
    <w:rsid w:val="005470D3"/>
    <w:rsid w:val="00563C3B"/>
    <w:rsid w:val="00567931"/>
    <w:rsid w:val="00571EDE"/>
    <w:rsid w:val="0057629E"/>
    <w:rsid w:val="005B4F5D"/>
    <w:rsid w:val="005B686D"/>
    <w:rsid w:val="005D1DF4"/>
    <w:rsid w:val="00630269"/>
    <w:rsid w:val="00642BA4"/>
    <w:rsid w:val="00660423"/>
    <w:rsid w:val="006920E3"/>
    <w:rsid w:val="006B168C"/>
    <w:rsid w:val="006D07DA"/>
    <w:rsid w:val="006E41A9"/>
    <w:rsid w:val="006E5752"/>
    <w:rsid w:val="006F788B"/>
    <w:rsid w:val="00705B03"/>
    <w:rsid w:val="007112D0"/>
    <w:rsid w:val="00714B56"/>
    <w:rsid w:val="00715760"/>
    <w:rsid w:val="0072629C"/>
    <w:rsid w:val="00746531"/>
    <w:rsid w:val="007608C9"/>
    <w:rsid w:val="00787041"/>
    <w:rsid w:val="0078755C"/>
    <w:rsid w:val="00791E3B"/>
    <w:rsid w:val="007E421E"/>
    <w:rsid w:val="0081322E"/>
    <w:rsid w:val="00876239"/>
    <w:rsid w:val="008A25D5"/>
    <w:rsid w:val="008B5789"/>
    <w:rsid w:val="008C2496"/>
    <w:rsid w:val="00920A5C"/>
    <w:rsid w:val="00942A0D"/>
    <w:rsid w:val="00942DD4"/>
    <w:rsid w:val="00943969"/>
    <w:rsid w:val="00972272"/>
    <w:rsid w:val="00975F37"/>
    <w:rsid w:val="00980BA1"/>
    <w:rsid w:val="009843F8"/>
    <w:rsid w:val="00A0187C"/>
    <w:rsid w:val="00A01E6A"/>
    <w:rsid w:val="00A01FDC"/>
    <w:rsid w:val="00A05554"/>
    <w:rsid w:val="00A064E1"/>
    <w:rsid w:val="00A448CA"/>
    <w:rsid w:val="00A64B60"/>
    <w:rsid w:val="00A70494"/>
    <w:rsid w:val="00A80226"/>
    <w:rsid w:val="00A811E7"/>
    <w:rsid w:val="00A91352"/>
    <w:rsid w:val="00AD2D9E"/>
    <w:rsid w:val="00AD580E"/>
    <w:rsid w:val="00B07A14"/>
    <w:rsid w:val="00B12F4C"/>
    <w:rsid w:val="00B41D72"/>
    <w:rsid w:val="00B52372"/>
    <w:rsid w:val="00B5793C"/>
    <w:rsid w:val="00B60538"/>
    <w:rsid w:val="00B816A7"/>
    <w:rsid w:val="00B95CDA"/>
    <w:rsid w:val="00BA52C6"/>
    <w:rsid w:val="00BC666C"/>
    <w:rsid w:val="00BF7E05"/>
    <w:rsid w:val="00C00214"/>
    <w:rsid w:val="00C270E8"/>
    <w:rsid w:val="00C66416"/>
    <w:rsid w:val="00C9599B"/>
    <w:rsid w:val="00CA1656"/>
    <w:rsid w:val="00CF086C"/>
    <w:rsid w:val="00D16D96"/>
    <w:rsid w:val="00D21683"/>
    <w:rsid w:val="00D2229D"/>
    <w:rsid w:val="00D225D6"/>
    <w:rsid w:val="00D36465"/>
    <w:rsid w:val="00D6587B"/>
    <w:rsid w:val="00D7782E"/>
    <w:rsid w:val="00D95D36"/>
    <w:rsid w:val="00E022BA"/>
    <w:rsid w:val="00E05D30"/>
    <w:rsid w:val="00E364F5"/>
    <w:rsid w:val="00E7598E"/>
    <w:rsid w:val="00E77C10"/>
    <w:rsid w:val="00E9655B"/>
    <w:rsid w:val="00EB7747"/>
    <w:rsid w:val="00EE53AA"/>
    <w:rsid w:val="00EE753B"/>
    <w:rsid w:val="00F0227D"/>
    <w:rsid w:val="00F040CA"/>
    <w:rsid w:val="00F15409"/>
    <w:rsid w:val="00F3062E"/>
    <w:rsid w:val="00F32AD4"/>
    <w:rsid w:val="00F33FB8"/>
    <w:rsid w:val="00F42AAB"/>
    <w:rsid w:val="00F6763D"/>
    <w:rsid w:val="00FA660C"/>
    <w:rsid w:val="00FC0260"/>
    <w:rsid w:val="00FD68D8"/>
    <w:rsid w:val="00FE4FEF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48007F"/>
  <w15:docId w15:val="{267598B7-4CE2-4A13-A2CD-C8179383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085609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468D8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B2CD1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085609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1B2CD1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085609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08560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15409"/>
    <w:rPr>
      <w:rFonts w:ascii="TimesLT" w:hAnsi="TimesLT" w:cs="Times New Roman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08560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B2CD1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500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1B2CD1"/>
    <w:rPr>
      <w:rFonts w:cs="Times New Roman"/>
      <w:sz w:val="2"/>
      <w:lang w:eastAsia="en-US"/>
    </w:rPr>
  </w:style>
  <w:style w:type="character" w:styleId="Grietas">
    <w:name w:val="Strong"/>
    <w:basedOn w:val="Numatytasispastraiposriftas"/>
    <w:uiPriority w:val="99"/>
    <w:qFormat/>
    <w:rsid w:val="00AD2D9E"/>
    <w:rPr>
      <w:rFonts w:cs="Times New Roman"/>
      <w:b/>
    </w:rPr>
  </w:style>
  <w:style w:type="character" w:styleId="Hipersaitas">
    <w:name w:val="Hyperlink"/>
    <w:basedOn w:val="Numatytasispastraiposriftas"/>
    <w:uiPriority w:val="99"/>
    <w:rsid w:val="00AD580E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naujas%20akt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naujas aktas</Template>
  <TotalTime>1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Vilija Valaitienė</cp:lastModifiedBy>
  <cp:revision>4</cp:revision>
  <cp:lastPrinted>2019-10-11T12:16:00Z</cp:lastPrinted>
  <dcterms:created xsi:type="dcterms:W3CDTF">2019-10-11T12:18:00Z</dcterms:created>
  <dcterms:modified xsi:type="dcterms:W3CDTF">2019-10-30T09:52:00Z</dcterms:modified>
</cp:coreProperties>
</file>