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76B" w:rsidRPr="0072629C" w:rsidRDefault="004B576B" w:rsidP="00726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Times New Roman" w:hAnsi="Times New Roman"/>
          <w:szCs w:val="24"/>
          <w:lang w:eastAsia="lt-LT"/>
        </w:rPr>
      </w:pPr>
      <w:r w:rsidRPr="0072629C">
        <w:rPr>
          <w:rFonts w:ascii="Times New Roman" w:hAnsi="Times New Roman"/>
          <w:szCs w:val="24"/>
          <w:lang w:eastAsia="lt-LT"/>
        </w:rPr>
        <w:t xml:space="preserve">Likviduojamų juridinių asmenų dokumentų perdavimo toliau saugoti </w:t>
      </w:r>
      <w:r w:rsidRPr="0072629C">
        <w:rPr>
          <w:rFonts w:ascii="Times New Roman" w:hAnsi="Times New Roman"/>
          <w:bCs/>
          <w:color w:val="000000"/>
          <w:szCs w:val="24"/>
          <w:lang w:eastAsia="lt-LT"/>
        </w:rPr>
        <w:t>ir tai patvirtinančių pažymų išdavimo tvarkos aprašo</w:t>
      </w:r>
    </w:p>
    <w:p w:rsidR="004B576B" w:rsidRPr="0072629C" w:rsidRDefault="004B576B" w:rsidP="00BD07A3">
      <w:pPr>
        <w:jc w:val="center"/>
        <w:rPr>
          <w:rFonts w:ascii="Times New Roman" w:hAnsi="Times New Roman"/>
          <w:szCs w:val="24"/>
        </w:rPr>
      </w:pPr>
      <w:r w:rsidRPr="0072629C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</w:t>
      </w:r>
      <w:r w:rsidRPr="0072629C">
        <w:rPr>
          <w:rFonts w:ascii="Times New Roman" w:hAnsi="Times New Roman"/>
          <w:szCs w:val="24"/>
        </w:rPr>
        <w:t>2 priedas</w:t>
      </w:r>
    </w:p>
    <w:p w:rsidR="004B576B" w:rsidRDefault="004B576B">
      <w:pPr>
        <w:tabs>
          <w:tab w:val="left" w:pos="6804"/>
        </w:tabs>
        <w:rPr>
          <w:rFonts w:ascii="Times New Roman" w:hAnsi="Times New Roman"/>
          <w:b/>
          <w:sz w:val="28"/>
        </w:rPr>
      </w:pPr>
      <w:r w:rsidRPr="001C29AE">
        <w:rPr>
          <w:rFonts w:ascii="Times New Roman" w:hAnsi="Times New Roman"/>
          <w:b/>
          <w:sz w:val="28"/>
        </w:rPr>
        <w:tab/>
      </w:r>
    </w:p>
    <w:p w:rsidR="004B576B" w:rsidRPr="001C29AE" w:rsidRDefault="004B576B" w:rsidP="00391B02">
      <w:pPr>
        <w:tabs>
          <w:tab w:val="left" w:pos="6804"/>
        </w:tabs>
        <w:jc w:val="center"/>
        <w:rPr>
          <w:rFonts w:ascii="Times New Roman" w:hAnsi="Times New Roman"/>
          <w:b/>
          <w:sz w:val="28"/>
        </w:rPr>
      </w:pPr>
    </w:p>
    <w:p w:rsidR="004B576B" w:rsidRPr="001C29AE" w:rsidRDefault="004B576B" w:rsidP="001C29AE">
      <w:pPr>
        <w:pStyle w:val="Pagrindinistekstas"/>
      </w:pPr>
      <w:r>
        <w:t>LIKVIDUOJAMO</w:t>
      </w:r>
      <w:r w:rsidRPr="001C29AE">
        <w:t xml:space="preserve"> JURIDINIO ASMENS DOKUMENTŲ PERDAVIMO TOLIAU SAUGOTI AKTAS</w:t>
      </w:r>
    </w:p>
    <w:p w:rsidR="004B576B" w:rsidRPr="001C29AE" w:rsidRDefault="004B576B" w:rsidP="001C29AE">
      <w:pPr>
        <w:rPr>
          <w:rFonts w:ascii="Times New Roman" w:hAnsi="Times New Roman"/>
        </w:rPr>
      </w:pPr>
    </w:p>
    <w:p w:rsidR="004B576B" w:rsidRDefault="004B576B" w:rsidP="00BD07A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>_________</w:t>
      </w:r>
      <w:r w:rsidRPr="001C29AE">
        <w:rPr>
          <w:rFonts w:ascii="Times New Roman" w:hAnsi="Times New Roman"/>
          <w:bCs/>
        </w:rPr>
        <w:t xml:space="preserve"> Nr</w:t>
      </w:r>
      <w:r w:rsidRPr="001C29AE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 xml:space="preserve"> ______</w:t>
      </w:r>
    </w:p>
    <w:p w:rsidR="004B576B" w:rsidRPr="00BD07A3" w:rsidRDefault="004B576B" w:rsidP="00F020C0">
      <w:pPr>
        <w:ind w:left="2562" w:firstLine="128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BD07A3">
        <w:rPr>
          <w:rFonts w:ascii="Times New Roman" w:hAnsi="Times New Roman"/>
          <w:bCs/>
          <w:sz w:val="20"/>
        </w:rPr>
        <w:t>(data)</w:t>
      </w:r>
    </w:p>
    <w:p w:rsidR="004B576B" w:rsidRDefault="004B576B" w:rsidP="001C29AE">
      <w:pPr>
        <w:tabs>
          <w:tab w:val="left" w:pos="720"/>
          <w:tab w:val="left" w:pos="1440"/>
          <w:tab w:val="left" w:pos="2160"/>
          <w:tab w:val="left" w:pos="583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</w:t>
      </w:r>
    </w:p>
    <w:p w:rsidR="004B576B" w:rsidRPr="00BD07A3" w:rsidRDefault="004B576B" w:rsidP="001C29AE">
      <w:pPr>
        <w:tabs>
          <w:tab w:val="left" w:pos="720"/>
          <w:tab w:val="left" w:pos="1440"/>
          <w:tab w:val="left" w:pos="2160"/>
          <w:tab w:val="left" w:pos="5835"/>
        </w:tabs>
        <w:jc w:val="center"/>
        <w:rPr>
          <w:rFonts w:ascii="Times New Roman" w:hAnsi="Times New Roman"/>
          <w:sz w:val="20"/>
        </w:rPr>
      </w:pPr>
      <w:r w:rsidRPr="00BD07A3">
        <w:rPr>
          <w:rFonts w:ascii="Times New Roman" w:hAnsi="Times New Roman"/>
          <w:sz w:val="20"/>
        </w:rPr>
        <w:t>(sudarymo vieta)</w:t>
      </w:r>
    </w:p>
    <w:p w:rsidR="004B576B" w:rsidRPr="001C29AE" w:rsidRDefault="004B576B" w:rsidP="008D7B5E">
      <w:pPr>
        <w:ind w:right="-360"/>
        <w:rPr>
          <w:rFonts w:ascii="Times New Roman" w:hAnsi="Times New Roman"/>
          <w:sz w:val="16"/>
          <w:szCs w:val="16"/>
        </w:rPr>
      </w:pPr>
    </w:p>
    <w:p w:rsidR="004B576B" w:rsidRPr="001C29AE" w:rsidRDefault="004B576B" w:rsidP="001C29AE">
      <w:pPr>
        <w:ind w:right="-360"/>
        <w:jc w:val="center"/>
        <w:rPr>
          <w:rFonts w:ascii="Times New Roman" w:hAnsi="Times New Roman"/>
        </w:rPr>
      </w:pP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ab/>
        <w:t>Vadovaujantis Lietuvos Respublikos dokumentų ir archy</w:t>
      </w:r>
      <w:r>
        <w:rPr>
          <w:rFonts w:ascii="Times New Roman" w:hAnsi="Times New Roman"/>
        </w:rPr>
        <w:t>vų įstatymo _________</w:t>
      </w:r>
      <w:r w:rsidRPr="001C29AE">
        <w:rPr>
          <w:rFonts w:ascii="Times New Roman" w:hAnsi="Times New Roman"/>
        </w:rPr>
        <w:t xml:space="preserve">straipsnio 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D07A3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 xml:space="preserve">                                                                   </w:t>
      </w:r>
      <w:r w:rsidRPr="00BD07A3">
        <w:rPr>
          <w:rFonts w:ascii="Times New Roman" w:hAnsi="Times New Roman"/>
          <w:sz w:val="20"/>
        </w:rPr>
        <w:t>(16 ar 17-reikiamą įrašyti)</w:t>
      </w: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1C29AE">
        <w:rPr>
          <w:rFonts w:ascii="Times New Roman" w:hAnsi="Times New Roman"/>
        </w:rPr>
        <w:t>eikalavimais</w:t>
      </w:r>
      <w:r>
        <w:rPr>
          <w:rFonts w:ascii="Times New Roman" w:hAnsi="Times New Roman"/>
        </w:rPr>
        <w:t>,________________________________________________________________________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 w:rsidRPr="00BD07A3">
        <w:rPr>
          <w:rFonts w:ascii="Times New Roman" w:hAnsi="Times New Roman"/>
          <w:sz w:val="20"/>
        </w:rPr>
        <w:t>(dokumentus perduodančio juridinio asmens pavadinimas arba likvidatoriaus (likvidacinės komisijos</w:t>
      </w: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pirmininko) vardas ir pavardė bei jo įgaliojimus patvirtinančio dokumento data ir numeris)</w:t>
      </w: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>perduoda,</w:t>
      </w:r>
      <w:r>
        <w:rPr>
          <w:rFonts w:ascii="Times New Roman" w:hAnsi="Times New Roman"/>
        </w:rPr>
        <w:t xml:space="preserve"> o Šakių rajono savivaldybės administracijos Bendr</w:t>
      </w:r>
      <w:r w:rsidR="00A35AB4">
        <w:rPr>
          <w:rFonts w:ascii="Times New Roman" w:hAnsi="Times New Roman"/>
        </w:rPr>
        <w:t>ųjų reikalų</w:t>
      </w:r>
      <w:bookmarkStart w:id="0" w:name="_GoBack"/>
      <w:bookmarkEnd w:id="0"/>
      <w:r>
        <w:rPr>
          <w:rFonts w:ascii="Times New Roman" w:hAnsi="Times New Roman"/>
        </w:rPr>
        <w:t xml:space="preserve"> skyrius </w:t>
      </w:r>
      <w:r w:rsidRPr="001C29AE">
        <w:rPr>
          <w:rFonts w:ascii="Times New Roman" w:hAnsi="Times New Roman"/>
        </w:rPr>
        <w:t>priima</w:t>
      </w: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  <w:sz w:val="20"/>
        </w:rPr>
        <w:t xml:space="preserve">                                                    </w:t>
      </w:r>
      <w:r>
        <w:rPr>
          <w:rFonts w:ascii="Times New Roman" w:hAnsi="Times New Roman"/>
        </w:rPr>
        <w:t>t</w:t>
      </w:r>
      <w:r w:rsidRPr="001C29AE">
        <w:rPr>
          <w:rFonts w:ascii="Times New Roman" w:hAnsi="Times New Roman"/>
        </w:rPr>
        <w:t xml:space="preserve">oliau saugoti </w:t>
      </w:r>
      <w:r>
        <w:rPr>
          <w:rFonts w:ascii="Times New Roman" w:hAnsi="Times New Roman"/>
        </w:rPr>
        <w:t xml:space="preserve">šiuos </w:t>
      </w:r>
      <w:r w:rsidRPr="001C29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_______________________________________________</w:t>
      </w:r>
      <w:r w:rsidRPr="001C29AE">
        <w:rPr>
          <w:rFonts w:ascii="Times New Roman" w:hAnsi="Times New Roman"/>
        </w:rPr>
        <w:t>veiklos dokumentus,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</w:rPr>
        <w:t>(dokumentus sudariusio juridinio asmens pavadinimas)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 w:rsidRPr="001C29AE">
        <w:rPr>
          <w:rFonts w:ascii="Times New Roman" w:hAnsi="Times New Roman"/>
        </w:rPr>
        <w:t xml:space="preserve"> kurių saugojimo terminai nėra pasibaigę:</w:t>
      </w: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</w:p>
    <w:p w:rsidR="004B576B" w:rsidRPr="001C29AE" w:rsidRDefault="004B576B" w:rsidP="001C29AE">
      <w:pPr>
        <w:ind w:right="-360" w:firstLine="720"/>
        <w:rPr>
          <w:rFonts w:ascii="Times New Roman" w:hAnsi="Times New Roman"/>
        </w:rPr>
      </w:pPr>
      <w:r w:rsidRPr="001C29AE">
        <w:rPr>
          <w:rFonts w:ascii="Times New Roman" w:hAnsi="Times New Roman"/>
        </w:rPr>
        <w:t>1. Bylos pagal apskaitos dokumentus (apyrašus, sąrašus):</w:t>
      </w:r>
    </w:p>
    <w:tbl>
      <w:tblPr>
        <w:tblW w:w="9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4"/>
        <w:gridCol w:w="2104"/>
        <w:gridCol w:w="2753"/>
        <w:gridCol w:w="1551"/>
      </w:tblGrid>
      <w:tr w:rsidR="004B576B" w:rsidRPr="001C29AE">
        <w:trPr>
          <w:trHeight w:val="175"/>
        </w:trPr>
        <w:tc>
          <w:tcPr>
            <w:tcW w:w="3224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 xml:space="preserve">Apskaitos dokumentas ir jo Nr. </w:t>
            </w:r>
          </w:p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(jei yra)</w:t>
            </w: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 xml:space="preserve">Bylų numeriai </w:t>
            </w:r>
          </w:p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(nuo-iki)</w:t>
            </w: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Perduodamų bylų skaičius</w:t>
            </w: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4B576B" w:rsidRPr="001C29AE">
        <w:tc>
          <w:tcPr>
            <w:tcW w:w="322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  <w:tr w:rsidR="004B576B" w:rsidRPr="001C29AE">
        <w:tc>
          <w:tcPr>
            <w:tcW w:w="322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  <w:tr w:rsidR="004B576B" w:rsidRPr="001C29AE">
        <w:tc>
          <w:tcPr>
            <w:tcW w:w="322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  <w:tr w:rsidR="004B576B" w:rsidRPr="001C29AE">
        <w:trPr>
          <w:cantSplit/>
        </w:trPr>
        <w:tc>
          <w:tcPr>
            <w:tcW w:w="8081" w:type="dxa"/>
            <w:gridSpan w:val="3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  <w:sz w:val="20"/>
              </w:rPr>
            </w:pPr>
            <w:r w:rsidRPr="001C29AE">
              <w:rPr>
                <w:rFonts w:ascii="Times New Roman" w:hAnsi="Times New Roman"/>
                <w:sz w:val="20"/>
              </w:rPr>
              <w:t>Iš viso (s</w:t>
            </w:r>
            <w:r>
              <w:rPr>
                <w:rFonts w:ascii="Times New Roman" w:hAnsi="Times New Roman"/>
                <w:sz w:val="20"/>
              </w:rPr>
              <w:t xml:space="preserve">kaitmenimis ir žodžiais) :                                                                                 </w:t>
            </w:r>
            <w:r w:rsidRPr="001C29AE">
              <w:rPr>
                <w:rFonts w:ascii="Times New Roman" w:hAnsi="Times New Roman"/>
                <w:sz w:val="20"/>
              </w:rPr>
              <w:t>bylos(-ų)</w:t>
            </w: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</w:tbl>
    <w:p w:rsidR="004B576B" w:rsidRPr="001C29AE" w:rsidRDefault="004B576B" w:rsidP="001C29AE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ab/>
      </w:r>
    </w:p>
    <w:p w:rsidR="004B576B" w:rsidRDefault="004B576B" w:rsidP="00BD07A3">
      <w:pPr>
        <w:ind w:right="-357" w:firstLine="720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>2.</w:t>
      </w:r>
      <w:r>
        <w:rPr>
          <w:rFonts w:ascii="Times New Roman" w:hAnsi="Times New Roman"/>
        </w:rPr>
        <w:t xml:space="preserve"> _________________________________________________________________________.</w:t>
      </w:r>
    </w:p>
    <w:p w:rsidR="004B576B" w:rsidRPr="00BD07A3" w:rsidRDefault="004B576B" w:rsidP="00BD07A3">
      <w:pPr>
        <w:ind w:right="-357" w:firstLine="72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</w:t>
      </w:r>
      <w:r w:rsidRPr="00BD07A3">
        <w:rPr>
          <w:rFonts w:ascii="Times New Roman" w:hAnsi="Times New Roman"/>
          <w:sz w:val="18"/>
          <w:szCs w:val="18"/>
        </w:rPr>
        <w:t xml:space="preserve">(apskaitos dokumentų </w:t>
      </w:r>
      <w:r>
        <w:rPr>
          <w:rFonts w:ascii="Times New Roman" w:hAnsi="Times New Roman"/>
          <w:sz w:val="18"/>
          <w:szCs w:val="18"/>
        </w:rPr>
        <w:t>pavadinimai ir jų apimtis</w:t>
      </w:r>
      <w:r w:rsidRPr="00BD07A3">
        <w:rPr>
          <w:rFonts w:ascii="Times New Roman" w:hAnsi="Times New Roman"/>
          <w:sz w:val="18"/>
          <w:szCs w:val="18"/>
        </w:rPr>
        <w:t>)</w:t>
      </w:r>
    </w:p>
    <w:p w:rsidR="004B576B" w:rsidRPr="00196377" w:rsidRDefault="004B576B" w:rsidP="001C29AE">
      <w:pPr>
        <w:ind w:right="-360"/>
        <w:rPr>
          <w:rFonts w:ascii="Times New Roman" w:hAnsi="Times New Roman"/>
          <w:sz w:val="20"/>
        </w:rPr>
      </w:pPr>
      <w:r w:rsidRPr="001C29AE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  <w:sz w:val="20"/>
        </w:rPr>
        <w:t xml:space="preserve"> </w:t>
      </w:r>
    </w:p>
    <w:p w:rsidR="004B576B" w:rsidRDefault="004B576B" w:rsidP="001C29AE">
      <w:pPr>
        <w:ind w:right="-360" w:firstLine="720"/>
        <w:rPr>
          <w:rFonts w:ascii="Times New Roman" w:hAnsi="Times New Roman"/>
        </w:rPr>
      </w:pPr>
      <w:r>
        <w:rPr>
          <w:rFonts w:ascii="Times New Roman" w:hAnsi="Times New Roman"/>
        </w:rPr>
        <w:t>3. _________________________________________________________________________.</w:t>
      </w:r>
    </w:p>
    <w:p w:rsidR="004B576B" w:rsidRPr="00BD07A3" w:rsidRDefault="004B576B" w:rsidP="001C29AE">
      <w:pPr>
        <w:ind w:right="-360" w:firstLine="720"/>
        <w:rPr>
          <w:rFonts w:ascii="Times New Roman" w:hAnsi="Times New Roman"/>
          <w:sz w:val="20"/>
        </w:rPr>
      </w:pPr>
      <w:r w:rsidRPr="00BD07A3">
        <w:rPr>
          <w:rFonts w:ascii="Times New Roman" w:hAnsi="Times New Roman"/>
          <w:sz w:val="20"/>
        </w:rPr>
        <w:t xml:space="preserve">           (kiti perduodami dokumentai, jei yra)</w:t>
      </w:r>
    </w:p>
    <w:p w:rsidR="004B576B" w:rsidRPr="00196377" w:rsidRDefault="004B576B" w:rsidP="001C29AE">
      <w:pPr>
        <w:ind w:right="-360" w:firstLine="720"/>
        <w:rPr>
          <w:rFonts w:ascii="Times New Roman" w:hAnsi="Times New Roman"/>
          <w:sz w:val="20"/>
        </w:rPr>
      </w:pPr>
    </w:p>
    <w:p w:rsidR="004B576B" w:rsidRPr="001C29AE" w:rsidRDefault="004B576B" w:rsidP="00BD07A3">
      <w:pPr>
        <w:ind w:right="-357" w:firstLine="720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>Aktas sudarytas 2 eg</w:t>
      </w:r>
      <w:r>
        <w:rPr>
          <w:rFonts w:ascii="Times New Roman" w:hAnsi="Times New Roman"/>
        </w:rPr>
        <w:t>zemplioriais, vienas – dokumentu</w:t>
      </w:r>
      <w:r w:rsidRPr="001C29AE">
        <w:rPr>
          <w:rFonts w:ascii="Times New Roman" w:hAnsi="Times New Roman"/>
        </w:rPr>
        <w:t>s perdavusiam asmeniui, kitas – juos priėmusiai įstaigai.</w:t>
      </w:r>
    </w:p>
    <w:p w:rsidR="004B576B" w:rsidRDefault="004B576B" w:rsidP="00BD07A3">
      <w:pPr>
        <w:ind w:right="-360"/>
        <w:rPr>
          <w:rFonts w:ascii="Times New Roman" w:hAnsi="Times New Roman"/>
        </w:rPr>
      </w:pPr>
    </w:p>
    <w:p w:rsidR="004B576B" w:rsidRDefault="004B576B" w:rsidP="00BD07A3">
      <w:pPr>
        <w:ind w:right="-360"/>
        <w:rPr>
          <w:rFonts w:ascii="Times New Roman" w:hAnsi="Times New Roman"/>
        </w:rPr>
      </w:pP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 xml:space="preserve">Perdavė    </w:t>
      </w:r>
    </w:p>
    <w:p w:rsidR="004B576B" w:rsidRPr="00BD07A3" w:rsidRDefault="004B576B" w:rsidP="00BD07A3">
      <w:pPr>
        <w:ind w:right="-360"/>
        <w:rPr>
          <w:rFonts w:ascii="Times New Roman" w:hAnsi="Times New Roman"/>
          <w:sz w:val="16"/>
        </w:rPr>
      </w:pPr>
      <w:r w:rsidRPr="001C29AE"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</w:rPr>
        <w:t>______________________                      ______________                              _______________</w:t>
      </w:r>
    </w:p>
    <w:p w:rsidR="004B576B" w:rsidRDefault="004B576B" w:rsidP="00BD07A3">
      <w:pPr>
        <w:ind w:right="-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(dokumentus perdavusio asmens                                    (parašas)                                                   (vardas ir pavardė)</w:t>
      </w: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pareigų pavadinimas)</w:t>
      </w:r>
      <w:r>
        <w:rPr>
          <w:rFonts w:ascii="Times New Roman" w:hAnsi="Times New Roman"/>
        </w:rPr>
        <w:t xml:space="preserve">                                                                                                 </w:t>
      </w: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 xml:space="preserve">                                                                                           </w:t>
      </w:r>
    </w:p>
    <w:p w:rsidR="004B576B" w:rsidRDefault="004B576B" w:rsidP="00BD07A3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 xml:space="preserve">Priėmė    </w:t>
      </w:r>
    </w:p>
    <w:p w:rsidR="004B576B" w:rsidRPr="001C29AE" w:rsidRDefault="004B576B" w:rsidP="00BD07A3">
      <w:pPr>
        <w:ind w:right="-360"/>
        <w:rPr>
          <w:rFonts w:ascii="Times New Roman" w:hAnsi="Times New Roman"/>
          <w:sz w:val="16"/>
        </w:rPr>
      </w:pPr>
    </w:p>
    <w:p w:rsidR="004B576B" w:rsidRDefault="004B576B" w:rsidP="00BD07A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                   ______________                              _______________</w:t>
      </w:r>
    </w:p>
    <w:p w:rsidR="004B576B" w:rsidRDefault="004B576B" w:rsidP="00BD07A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(dokumentus priėmusios įstaigos vadovo                     (parašas)                                                     (vardas ir pavardė)</w:t>
      </w:r>
    </w:p>
    <w:p w:rsidR="004B576B" w:rsidRPr="00F44F13" w:rsidRDefault="004B576B" w:rsidP="00BD07A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 jo įgalioto asmens pareigų pavadinimas)</w:t>
      </w:r>
    </w:p>
    <w:sectPr w:rsidR="004B576B" w:rsidRPr="00F44F13" w:rsidSect="00EB49A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40C" w:rsidRDefault="00C5740C">
      <w:r>
        <w:separator/>
      </w:r>
    </w:p>
  </w:endnote>
  <w:endnote w:type="continuationSeparator" w:id="0">
    <w:p w:rsidR="00C5740C" w:rsidRDefault="00C5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76B" w:rsidRPr="00B21DD5" w:rsidRDefault="004B576B" w:rsidP="00B21DD5">
    <w:pPr>
      <w:pStyle w:val="Porat"/>
      <w:rPr>
        <w:sz w:val="8"/>
        <w:lang w:val="de-DE"/>
      </w:rPr>
    </w:pPr>
    <w:r w:rsidRPr="00D36465">
      <w:rPr>
        <w:rFonts w:ascii="Times New Roman" w:hAnsi="Times New Roman"/>
        <w:sz w:val="16"/>
      </w:rPr>
      <w:t xml:space="preserve">;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40C" w:rsidRDefault="00C5740C">
      <w:r>
        <w:separator/>
      </w:r>
    </w:p>
  </w:footnote>
  <w:footnote w:type="continuationSeparator" w:id="0">
    <w:p w:rsidR="00C5740C" w:rsidRDefault="00C57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76B" w:rsidRDefault="004B576B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4647"/>
    <w:multiLevelType w:val="hybridMultilevel"/>
    <w:tmpl w:val="F6826BBE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5A00C87"/>
    <w:multiLevelType w:val="hybridMultilevel"/>
    <w:tmpl w:val="4E86FBB6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1051565"/>
    <w:multiLevelType w:val="hybridMultilevel"/>
    <w:tmpl w:val="B83A3126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422"/>
    <w:rsid w:val="00060E78"/>
    <w:rsid w:val="00071472"/>
    <w:rsid w:val="000A7767"/>
    <w:rsid w:val="000B7EC8"/>
    <w:rsid w:val="000D22AE"/>
    <w:rsid w:val="000D65FD"/>
    <w:rsid w:val="000F2554"/>
    <w:rsid w:val="00115DDE"/>
    <w:rsid w:val="00137BCA"/>
    <w:rsid w:val="00152011"/>
    <w:rsid w:val="0015465B"/>
    <w:rsid w:val="00180280"/>
    <w:rsid w:val="00183165"/>
    <w:rsid w:val="00196377"/>
    <w:rsid w:val="001C29AE"/>
    <w:rsid w:val="002508BF"/>
    <w:rsid w:val="0026163B"/>
    <w:rsid w:val="002A3949"/>
    <w:rsid w:val="002D7032"/>
    <w:rsid w:val="00302661"/>
    <w:rsid w:val="003204EC"/>
    <w:rsid w:val="00345E4D"/>
    <w:rsid w:val="00347101"/>
    <w:rsid w:val="0035644C"/>
    <w:rsid w:val="00363E75"/>
    <w:rsid w:val="003651BA"/>
    <w:rsid w:val="00370DE3"/>
    <w:rsid w:val="0038101D"/>
    <w:rsid w:val="00386726"/>
    <w:rsid w:val="00391B02"/>
    <w:rsid w:val="00393389"/>
    <w:rsid w:val="00394410"/>
    <w:rsid w:val="003F5C92"/>
    <w:rsid w:val="003F734E"/>
    <w:rsid w:val="004717AD"/>
    <w:rsid w:val="004B576B"/>
    <w:rsid w:val="004F6C84"/>
    <w:rsid w:val="00506B70"/>
    <w:rsid w:val="005168C5"/>
    <w:rsid w:val="00517409"/>
    <w:rsid w:val="005637FE"/>
    <w:rsid w:val="005C35D5"/>
    <w:rsid w:val="00611D2F"/>
    <w:rsid w:val="00636B56"/>
    <w:rsid w:val="006714DC"/>
    <w:rsid w:val="00684C3D"/>
    <w:rsid w:val="006970BE"/>
    <w:rsid w:val="006A1419"/>
    <w:rsid w:val="006B168C"/>
    <w:rsid w:val="006B52B2"/>
    <w:rsid w:val="0071354D"/>
    <w:rsid w:val="00713C57"/>
    <w:rsid w:val="00721ECC"/>
    <w:rsid w:val="0072629C"/>
    <w:rsid w:val="00742C7E"/>
    <w:rsid w:val="00743EF5"/>
    <w:rsid w:val="00746531"/>
    <w:rsid w:val="007602B7"/>
    <w:rsid w:val="00760917"/>
    <w:rsid w:val="00794FAB"/>
    <w:rsid w:val="00795045"/>
    <w:rsid w:val="007C1333"/>
    <w:rsid w:val="007E33E1"/>
    <w:rsid w:val="007F56FE"/>
    <w:rsid w:val="008054C8"/>
    <w:rsid w:val="00806217"/>
    <w:rsid w:val="008144E4"/>
    <w:rsid w:val="00823921"/>
    <w:rsid w:val="008A5207"/>
    <w:rsid w:val="008D7B5E"/>
    <w:rsid w:val="00901C29"/>
    <w:rsid w:val="00943969"/>
    <w:rsid w:val="00975F37"/>
    <w:rsid w:val="009B5CC2"/>
    <w:rsid w:val="009E41B9"/>
    <w:rsid w:val="009F0434"/>
    <w:rsid w:val="009F261C"/>
    <w:rsid w:val="00A236FF"/>
    <w:rsid w:val="00A35AB4"/>
    <w:rsid w:val="00A416AB"/>
    <w:rsid w:val="00A448CA"/>
    <w:rsid w:val="00A63826"/>
    <w:rsid w:val="00A91352"/>
    <w:rsid w:val="00B21DD5"/>
    <w:rsid w:val="00B31EBE"/>
    <w:rsid w:val="00B53980"/>
    <w:rsid w:val="00B76058"/>
    <w:rsid w:val="00BA52C6"/>
    <w:rsid w:val="00BC3B7B"/>
    <w:rsid w:val="00BD07A3"/>
    <w:rsid w:val="00BE2C37"/>
    <w:rsid w:val="00BF3C06"/>
    <w:rsid w:val="00C37299"/>
    <w:rsid w:val="00C52012"/>
    <w:rsid w:val="00C5740C"/>
    <w:rsid w:val="00C67611"/>
    <w:rsid w:val="00CA1656"/>
    <w:rsid w:val="00CB4800"/>
    <w:rsid w:val="00CC0611"/>
    <w:rsid w:val="00CC45C3"/>
    <w:rsid w:val="00CD12B2"/>
    <w:rsid w:val="00CD7422"/>
    <w:rsid w:val="00D0608D"/>
    <w:rsid w:val="00D15776"/>
    <w:rsid w:val="00D2229D"/>
    <w:rsid w:val="00D36465"/>
    <w:rsid w:val="00D44003"/>
    <w:rsid w:val="00D46E63"/>
    <w:rsid w:val="00E05D30"/>
    <w:rsid w:val="00E332F4"/>
    <w:rsid w:val="00E3454A"/>
    <w:rsid w:val="00E67D90"/>
    <w:rsid w:val="00E813F7"/>
    <w:rsid w:val="00E93048"/>
    <w:rsid w:val="00EA746B"/>
    <w:rsid w:val="00EB49A1"/>
    <w:rsid w:val="00ED5F6D"/>
    <w:rsid w:val="00ED707D"/>
    <w:rsid w:val="00EF4B68"/>
    <w:rsid w:val="00F020C0"/>
    <w:rsid w:val="00F0793E"/>
    <w:rsid w:val="00F44F13"/>
    <w:rsid w:val="00F53788"/>
    <w:rsid w:val="00F578BE"/>
    <w:rsid w:val="00F86391"/>
    <w:rsid w:val="00FE5C9B"/>
    <w:rsid w:val="00FE5DA9"/>
    <w:rsid w:val="00FF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4FE9B3"/>
  <w15:docId w15:val="{267598B7-4CE2-4A13-A2CD-C8179383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EB49A1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51BA"/>
    <w:pPr>
      <w:keepNext/>
      <w:outlineLvl w:val="0"/>
    </w:pPr>
    <w:rPr>
      <w:rFonts w:ascii="Times New Roman" w:hAnsi="Times New Roman"/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F0793E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rsid w:val="00EB49A1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EB49A1"/>
    <w:rPr>
      <w:rFonts w:cs="Times New Roman"/>
      <w:vertAlign w:val="superscript"/>
    </w:rPr>
  </w:style>
  <w:style w:type="paragraph" w:styleId="Porat">
    <w:name w:val="footer"/>
    <w:basedOn w:val="prastasis"/>
    <w:link w:val="PoratDiagrama"/>
    <w:uiPriority w:val="99"/>
    <w:rsid w:val="00EB49A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EB49A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1C29AE"/>
    <w:pPr>
      <w:jc w:val="center"/>
    </w:pPr>
    <w:rPr>
      <w:rFonts w:ascii="Times New Roman" w:hAnsi="Times New Roman"/>
      <w:b/>
      <w:bCs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901C2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F0793E"/>
    <w:rPr>
      <w:rFonts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10\aktai\Archyvas%20(1)%20naujas%20marija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Archyvas (1) naujas marijamp</Template>
  <TotalTime>1</TotalTime>
  <Pages>1</Pages>
  <Words>1677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</vt:lpstr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admin</dc:creator>
  <cp:keywords/>
  <dc:description/>
  <cp:lastModifiedBy>Vilija Valaitienė</cp:lastModifiedBy>
  <cp:revision>3</cp:revision>
  <cp:lastPrinted>2019-10-11T12:16:00Z</cp:lastPrinted>
  <dcterms:created xsi:type="dcterms:W3CDTF">2019-10-11T12:18:00Z</dcterms:created>
  <dcterms:modified xsi:type="dcterms:W3CDTF">2019-10-24T11:25:00Z</dcterms:modified>
</cp:coreProperties>
</file>