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3606C6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ŠAKIŲ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</w:t>
      </w:r>
      <w:r w:rsidR="00C259DE">
        <w:rPr>
          <w:rFonts w:ascii="Times New Roman" w:hAnsi="Times New Roman"/>
          <w:b/>
          <w:bCs/>
          <w:szCs w:val="24"/>
        </w:rPr>
        <w:t>ČIŲ RINKIMŲ KOMISIJOS SUDARYMO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C259DE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lapkričio</w:t>
      </w:r>
      <w:r w:rsidR="00FE5601">
        <w:rPr>
          <w:rFonts w:ascii="Times New Roman" w:hAnsi="Times New Roman"/>
          <w:szCs w:val="24"/>
        </w:rPr>
        <w:t xml:space="preserve">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B66BC4">
      <w:pPr>
        <w:tabs>
          <w:tab w:val="left" w:pos="720"/>
        </w:tabs>
        <w:overflowPunct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B66BC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4E5146">
        <w:rPr>
          <w:rFonts w:ascii="Times New Roman" w:hAnsi="Times New Roman"/>
          <w:color w:val="000000"/>
        </w:rPr>
        <w:t xml:space="preserve"> 33 straipsnio 10</w:t>
      </w:r>
      <w:r w:rsidR="00FE5601">
        <w:rPr>
          <w:rFonts w:ascii="Times New Roman" w:hAnsi="Times New Roman"/>
          <w:color w:val="000000"/>
        </w:rPr>
        <w:t xml:space="preserve">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rinkimų ir atšaukimo</w:t>
      </w:r>
      <w:r w:rsidR="00C259DE">
        <w:rPr>
          <w:rFonts w:ascii="Times New Roman" w:hAnsi="Times New Roman"/>
          <w:color w:val="000000"/>
        </w:rPr>
        <w:t xml:space="preserve"> tvarkos aprašo patvirtinimo“, 8.2</w:t>
      </w:r>
      <w:r>
        <w:rPr>
          <w:rFonts w:ascii="Times New Roman" w:hAnsi="Times New Roman"/>
          <w:color w:val="000000"/>
        </w:rPr>
        <w:t xml:space="preserve">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3606C6">
        <w:rPr>
          <w:rFonts w:ascii="Times New Roman" w:hAnsi="Times New Roman"/>
          <w:color w:val="000000"/>
        </w:rPr>
        <w:t>valdybės administracijos Šakių seniūnijos seniūno</w:t>
      </w:r>
      <w:r>
        <w:rPr>
          <w:rFonts w:ascii="Times New Roman" w:hAnsi="Times New Roman"/>
          <w:color w:val="000000"/>
        </w:rPr>
        <w:t xml:space="preserve"> 2019</w:t>
      </w:r>
      <w:r w:rsidR="00C259DE">
        <w:rPr>
          <w:rFonts w:ascii="Times New Roman" w:hAnsi="Times New Roman"/>
          <w:color w:val="000000"/>
        </w:rPr>
        <w:t xml:space="preserve"> m. lapkričio 6</w:t>
      </w:r>
      <w:r w:rsidR="003606C6">
        <w:rPr>
          <w:rFonts w:ascii="Times New Roman" w:hAnsi="Times New Roman"/>
          <w:color w:val="000000"/>
        </w:rPr>
        <w:t xml:space="preserve"> d. raštą Nr. 27-</w:t>
      </w:r>
      <w:r w:rsidR="00C259DE">
        <w:rPr>
          <w:rFonts w:ascii="Times New Roman" w:hAnsi="Times New Roman"/>
          <w:color w:val="000000"/>
        </w:rPr>
        <w:t xml:space="preserve"> 119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C259DE">
        <w:rPr>
          <w:rFonts w:ascii="Times New Roman" w:hAnsi="Times New Roman"/>
          <w:color w:val="000000"/>
        </w:rPr>
        <w:t>Dėl seniūnaičių rinkimų komisijos sudarymo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C259DE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 u d a r a u</w:t>
      </w:r>
      <w:r w:rsidR="00FE5601">
        <w:rPr>
          <w:rFonts w:ascii="Times New Roman" w:hAnsi="Times New Roman"/>
          <w:color w:val="000000"/>
        </w:rPr>
        <w:t xml:space="preserve"> rajono savivaldy</w:t>
      </w:r>
      <w:r w:rsidR="00E60D51">
        <w:rPr>
          <w:rFonts w:ascii="Times New Roman" w:hAnsi="Times New Roman"/>
          <w:color w:val="000000"/>
        </w:rPr>
        <w:t>bės administracijos Šakių</w:t>
      </w:r>
      <w:r w:rsidR="00FE5601">
        <w:rPr>
          <w:rFonts w:ascii="Times New Roman" w:hAnsi="Times New Roman"/>
          <w:color w:val="000000"/>
        </w:rPr>
        <w:t xml:space="preserve"> seniūnijos </w:t>
      </w:r>
      <w:r>
        <w:rPr>
          <w:rFonts w:ascii="Times New Roman" w:hAnsi="Times New Roman"/>
          <w:color w:val="000000"/>
        </w:rPr>
        <w:t>Bažnyčios, Centro, Žalgirio, V.Kudirkos, Striūpų, Giedručių, Girėnų</w:t>
      </w:r>
      <w:r w:rsidR="006F188D">
        <w:rPr>
          <w:rFonts w:ascii="Times New Roman" w:hAnsi="Times New Roman"/>
          <w:color w:val="000000"/>
        </w:rPr>
        <w:t xml:space="preserve"> seniūnaitijų</w:t>
      </w:r>
      <w:r>
        <w:rPr>
          <w:rFonts w:ascii="Times New Roman" w:hAnsi="Times New Roman"/>
          <w:color w:val="000000"/>
        </w:rPr>
        <w:t xml:space="preserve"> seniūnaičių rinkimų komisiją</w:t>
      </w:r>
      <w:r w:rsidR="00FE5601">
        <w:rPr>
          <w:rFonts w:ascii="Times New Roman" w:hAnsi="Times New Roman"/>
          <w:color w:val="000000"/>
        </w:rPr>
        <w:t>:</w:t>
      </w:r>
    </w:p>
    <w:p w:rsidR="00C259DE" w:rsidRDefault="00C259DE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Dalius Jasevičius – rajono savivaldybės administracijos</w:t>
      </w:r>
      <w:r w:rsidR="008912C1">
        <w:rPr>
          <w:rFonts w:ascii="Times New Roman" w:hAnsi="Times New Roman"/>
          <w:color w:val="000000"/>
        </w:rPr>
        <w:t xml:space="preserve"> Šakių seniūnijos seniūnas (komisijos pirmininkas</w:t>
      </w:r>
      <w:r w:rsidR="00B964F5">
        <w:rPr>
          <w:rFonts w:ascii="Times New Roman" w:hAnsi="Times New Roman"/>
          <w:color w:val="000000"/>
        </w:rPr>
        <w:t>)</w:t>
      </w:r>
      <w:r w:rsidR="008912C1">
        <w:rPr>
          <w:rFonts w:ascii="Times New Roman" w:hAnsi="Times New Roman"/>
          <w:color w:val="000000"/>
        </w:rPr>
        <w:t>,</w:t>
      </w:r>
    </w:p>
    <w:p w:rsidR="00B964F5" w:rsidRDefault="008912C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Dalia Lopetienė – rajono savivaldybės administracijos Šakių seniūnijos</w:t>
      </w:r>
      <w:r w:rsidR="00B964F5">
        <w:rPr>
          <w:rFonts w:ascii="Times New Roman" w:hAnsi="Times New Roman"/>
          <w:color w:val="000000"/>
        </w:rPr>
        <w:t xml:space="preserve"> specialistė (komisijos sekretorė),</w:t>
      </w:r>
    </w:p>
    <w:p w:rsidR="008912C1" w:rsidRDefault="00B964F5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Algirdas Stankevičius – rajono savivaldybės administracijos Šakių seniūnijos seniūno </w:t>
      </w:r>
      <w:r w:rsidR="004E5146">
        <w:rPr>
          <w:rFonts w:ascii="Times New Roman" w:hAnsi="Times New Roman"/>
          <w:color w:val="000000"/>
        </w:rPr>
        <w:t>pa</w:t>
      </w:r>
      <w:bookmarkStart w:id="0" w:name="_GoBack"/>
      <w:bookmarkEnd w:id="0"/>
      <w:r>
        <w:rPr>
          <w:rFonts w:ascii="Times New Roman" w:hAnsi="Times New Roman"/>
          <w:color w:val="000000"/>
        </w:rPr>
        <w:t>vaduotojas.</w:t>
      </w:r>
      <w:r w:rsidR="008912C1">
        <w:rPr>
          <w:rFonts w:ascii="Times New Roman" w:hAnsi="Times New Roman"/>
          <w:color w:val="000000"/>
        </w:rPr>
        <w:t xml:space="preserve"> </w:t>
      </w:r>
    </w:p>
    <w:p w:rsidR="00B66BC4" w:rsidRP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FE5601" w:rsidRDefault="00FE5601" w:rsidP="00B66BC4">
      <w:pPr>
        <w:spacing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B964F5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2019-11-07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0EE" w:rsidRDefault="003D40EE">
      <w:r>
        <w:separator/>
      </w:r>
    </w:p>
  </w:endnote>
  <w:endnote w:type="continuationSeparator" w:id="0">
    <w:p w:rsidR="003D40EE" w:rsidRDefault="003D4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0EE" w:rsidRDefault="003D40EE">
      <w:r>
        <w:separator/>
      </w:r>
    </w:p>
  </w:footnote>
  <w:footnote w:type="continuationSeparator" w:id="0">
    <w:p w:rsidR="003D40EE" w:rsidRDefault="003D4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765E4"/>
    <w:rsid w:val="0028720A"/>
    <w:rsid w:val="0029016C"/>
    <w:rsid w:val="002A3BE0"/>
    <w:rsid w:val="002D28C4"/>
    <w:rsid w:val="002D3ABC"/>
    <w:rsid w:val="00313CF0"/>
    <w:rsid w:val="0033616B"/>
    <w:rsid w:val="00342E29"/>
    <w:rsid w:val="003606C6"/>
    <w:rsid w:val="003A0C31"/>
    <w:rsid w:val="003D40EE"/>
    <w:rsid w:val="003E43DF"/>
    <w:rsid w:val="003E6FAF"/>
    <w:rsid w:val="003F491F"/>
    <w:rsid w:val="00433F88"/>
    <w:rsid w:val="00434111"/>
    <w:rsid w:val="00435ADB"/>
    <w:rsid w:val="00442D5B"/>
    <w:rsid w:val="004C33F8"/>
    <w:rsid w:val="004E5146"/>
    <w:rsid w:val="005128E0"/>
    <w:rsid w:val="00521D86"/>
    <w:rsid w:val="00583E25"/>
    <w:rsid w:val="005D07EC"/>
    <w:rsid w:val="00610881"/>
    <w:rsid w:val="006F0B0B"/>
    <w:rsid w:val="006F188D"/>
    <w:rsid w:val="0070001E"/>
    <w:rsid w:val="00722F29"/>
    <w:rsid w:val="007A0E72"/>
    <w:rsid w:val="007E522E"/>
    <w:rsid w:val="00831F24"/>
    <w:rsid w:val="00843692"/>
    <w:rsid w:val="00852E07"/>
    <w:rsid w:val="008912C1"/>
    <w:rsid w:val="008B643E"/>
    <w:rsid w:val="008C1B78"/>
    <w:rsid w:val="008F4809"/>
    <w:rsid w:val="0098205C"/>
    <w:rsid w:val="009C4EAB"/>
    <w:rsid w:val="009F065C"/>
    <w:rsid w:val="00A24754"/>
    <w:rsid w:val="00A61761"/>
    <w:rsid w:val="00AE7378"/>
    <w:rsid w:val="00B66BC4"/>
    <w:rsid w:val="00B67245"/>
    <w:rsid w:val="00B75F85"/>
    <w:rsid w:val="00B964F5"/>
    <w:rsid w:val="00BE1E33"/>
    <w:rsid w:val="00BE4C6A"/>
    <w:rsid w:val="00BE6D25"/>
    <w:rsid w:val="00C2225A"/>
    <w:rsid w:val="00C259DE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6110B"/>
    <w:rsid w:val="00D91433"/>
    <w:rsid w:val="00DD0FD7"/>
    <w:rsid w:val="00DD47CE"/>
    <w:rsid w:val="00E12995"/>
    <w:rsid w:val="00E60D51"/>
    <w:rsid w:val="00E65D1F"/>
    <w:rsid w:val="00E67DDA"/>
    <w:rsid w:val="00E918BB"/>
    <w:rsid w:val="00E92F1E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2019-11-08T11:11:00Z</cp:lastPrinted>
  <dcterms:created xsi:type="dcterms:W3CDTF">2019-11-08T10:59:00Z</dcterms:created>
  <dcterms:modified xsi:type="dcterms:W3CDTF">2019-11-08T11:21:00Z</dcterms:modified>
</cp:coreProperties>
</file>