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Pr="00FE5601" w:rsidRDefault="00BE6D25" w:rsidP="00FE560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FE5601" w:rsidRDefault="00230C03" w:rsidP="00FE5601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DĖL </w:t>
      </w:r>
      <w:r w:rsidR="00F140F5">
        <w:rPr>
          <w:rFonts w:ascii="Times New Roman" w:hAnsi="Times New Roman"/>
          <w:b/>
          <w:bCs/>
          <w:szCs w:val="24"/>
        </w:rPr>
        <w:t>RAJONO SAVIVALDYBĖS ADMINISTRACIJOS DIREKTORIAUS 2019 M. SPALIO 25 D. ĮSAKYMO NR. AT-836 ‚,DĖL LEKĖČIŲ</w:t>
      </w:r>
      <w:r w:rsidR="00FE5601">
        <w:rPr>
          <w:rFonts w:ascii="Times New Roman" w:hAnsi="Times New Roman"/>
          <w:b/>
          <w:bCs/>
          <w:szCs w:val="24"/>
        </w:rPr>
        <w:t xml:space="preserve"> SENIŪNIJOS SENIŪNAIČIŲ RINKIMŲ GRAFIKO PATVIRTINIMO</w:t>
      </w:r>
      <w:r w:rsidR="00F140F5">
        <w:rPr>
          <w:rFonts w:ascii="Times New Roman" w:hAnsi="Times New Roman"/>
          <w:b/>
          <w:bCs/>
          <w:szCs w:val="24"/>
        </w:rPr>
        <w:t>“ PAKEITIMO</w:t>
      </w:r>
    </w:p>
    <w:p w:rsidR="00FE5601" w:rsidRDefault="00FE5601" w:rsidP="00FE5601">
      <w:pPr>
        <w:jc w:val="center"/>
        <w:rPr>
          <w:rFonts w:ascii="Times New Roman" w:hAnsi="Times New Roman"/>
          <w:szCs w:val="24"/>
        </w:rPr>
      </w:pPr>
    </w:p>
    <w:p w:rsidR="00FE5601" w:rsidRDefault="00F140F5" w:rsidP="00FE5601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2019 m. lapkričio</w:t>
      </w:r>
      <w:r w:rsidR="00FE5601">
        <w:rPr>
          <w:rFonts w:ascii="Times New Roman" w:hAnsi="Times New Roman"/>
          <w:szCs w:val="24"/>
        </w:rPr>
        <w:t xml:space="preserve">   d. Nr. AT-</w:t>
      </w:r>
    </w:p>
    <w:p w:rsidR="00FE5601" w:rsidRDefault="00FE5601" w:rsidP="00FE5601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Šakiai</w:t>
      </w:r>
    </w:p>
    <w:p w:rsidR="00FE5601" w:rsidRDefault="00FE5601" w:rsidP="00FE5601">
      <w:pPr>
        <w:tabs>
          <w:tab w:val="left" w:pos="720"/>
        </w:tabs>
        <w:overflowPunct w:val="0"/>
        <w:jc w:val="both"/>
        <w:textAlignment w:val="baseline"/>
        <w:rPr>
          <w:rFonts w:ascii="Times New Roman" w:hAnsi="Times New Roman"/>
          <w:szCs w:val="24"/>
        </w:rPr>
      </w:pPr>
    </w:p>
    <w:p w:rsidR="00FE5601" w:rsidRDefault="007A0E72" w:rsidP="007A0E7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color w:val="000000"/>
          <w:sz w:val="22"/>
          <w:szCs w:val="22"/>
          <w:lang w:val="en-US" w:eastAsia="en-US"/>
        </w:rPr>
      </w:pPr>
      <w:r>
        <w:rPr>
          <w:rFonts w:ascii="Times New Roman" w:hAnsi="Times New Roman"/>
          <w:color w:val="000000"/>
        </w:rPr>
        <w:t xml:space="preserve">              </w:t>
      </w:r>
      <w:r w:rsidR="00FE5601">
        <w:rPr>
          <w:rFonts w:ascii="Times New Roman" w:hAnsi="Times New Roman"/>
          <w:color w:val="000000"/>
        </w:rPr>
        <w:t>Vadovaudamasis Lietuvos Respubliko</w:t>
      </w:r>
      <w:r>
        <w:rPr>
          <w:rFonts w:ascii="Times New Roman" w:hAnsi="Times New Roman"/>
          <w:color w:val="000000"/>
        </w:rPr>
        <w:t>s vietos savivaldos įstatymo</w:t>
      </w:r>
      <w:r w:rsidR="00F140F5">
        <w:rPr>
          <w:rFonts w:ascii="Times New Roman" w:hAnsi="Times New Roman"/>
          <w:color w:val="000000"/>
        </w:rPr>
        <w:t xml:space="preserve"> 18 straipsnio 1 dalimi,</w:t>
      </w:r>
      <w:r w:rsidR="00FE5601">
        <w:rPr>
          <w:rFonts w:ascii="Times New Roman" w:hAnsi="Times New Roman"/>
          <w:color w:val="000000"/>
        </w:rPr>
        <w:t xml:space="preserve"> 33 straipsnio 3 dalimi</w:t>
      </w:r>
      <w:bookmarkStart w:id="0" w:name="_GoBack"/>
      <w:bookmarkEnd w:id="0"/>
      <w:r>
        <w:rPr>
          <w:rFonts w:ascii="Times New Roman" w:hAnsi="Times New Roman"/>
          <w:color w:val="000000"/>
        </w:rPr>
        <w:t xml:space="preserve"> </w:t>
      </w:r>
      <w:r w:rsidR="00FE5601">
        <w:rPr>
          <w:rFonts w:ascii="Times New Roman" w:hAnsi="Times New Roman"/>
          <w:color w:val="000000"/>
        </w:rPr>
        <w:t>bei atsižvelgdamas į rajono s</w:t>
      </w:r>
      <w:r w:rsidR="00CB52C6">
        <w:rPr>
          <w:rFonts w:ascii="Times New Roman" w:hAnsi="Times New Roman"/>
          <w:color w:val="000000"/>
        </w:rPr>
        <w:t>av</w:t>
      </w:r>
      <w:r w:rsidR="003E43DF">
        <w:rPr>
          <w:rFonts w:ascii="Times New Roman" w:hAnsi="Times New Roman"/>
          <w:color w:val="000000"/>
        </w:rPr>
        <w:t>i</w:t>
      </w:r>
      <w:r w:rsidR="00230C03">
        <w:rPr>
          <w:rFonts w:ascii="Times New Roman" w:hAnsi="Times New Roman"/>
          <w:color w:val="000000"/>
        </w:rPr>
        <w:t>v</w:t>
      </w:r>
      <w:r w:rsidR="00F140F5">
        <w:rPr>
          <w:rFonts w:ascii="Times New Roman" w:hAnsi="Times New Roman"/>
          <w:color w:val="000000"/>
        </w:rPr>
        <w:t>aldybės administracijos Lekėčių seniūnijos seniūno</w:t>
      </w:r>
      <w:r>
        <w:rPr>
          <w:rFonts w:ascii="Times New Roman" w:hAnsi="Times New Roman"/>
          <w:color w:val="000000"/>
        </w:rPr>
        <w:t xml:space="preserve"> 2019</w:t>
      </w:r>
      <w:r w:rsidR="00F140F5">
        <w:rPr>
          <w:rFonts w:ascii="Times New Roman" w:hAnsi="Times New Roman"/>
          <w:color w:val="000000"/>
        </w:rPr>
        <w:t xml:space="preserve"> m. lapkričio 6 d. raštą Nr.19</w:t>
      </w:r>
      <w:r w:rsidR="007E522E">
        <w:rPr>
          <w:rFonts w:ascii="Times New Roman" w:hAnsi="Times New Roman"/>
          <w:color w:val="000000"/>
        </w:rPr>
        <w:t xml:space="preserve"> </w:t>
      </w:r>
      <w:r w:rsidR="00CD4776">
        <w:rPr>
          <w:rFonts w:ascii="Times New Roman" w:hAnsi="Times New Roman"/>
          <w:color w:val="000000"/>
        </w:rPr>
        <w:t>,,</w:t>
      </w:r>
      <w:r w:rsidR="00F140F5">
        <w:rPr>
          <w:rFonts w:ascii="Times New Roman" w:hAnsi="Times New Roman"/>
          <w:color w:val="000000"/>
        </w:rPr>
        <w:t>Dėl</w:t>
      </w:r>
      <w:r w:rsidR="00230C03">
        <w:rPr>
          <w:rFonts w:ascii="Times New Roman" w:hAnsi="Times New Roman"/>
          <w:color w:val="000000"/>
        </w:rPr>
        <w:t xml:space="preserve"> seniūnaiči</w:t>
      </w:r>
      <w:r w:rsidR="00F140F5">
        <w:rPr>
          <w:rFonts w:ascii="Times New Roman" w:hAnsi="Times New Roman"/>
          <w:color w:val="000000"/>
        </w:rPr>
        <w:t>ų rinkimų grafiko</w:t>
      </w:r>
      <w:r w:rsidR="00FE5601">
        <w:rPr>
          <w:rFonts w:ascii="Times New Roman" w:hAnsi="Times New Roman"/>
          <w:color w:val="000000"/>
        </w:rPr>
        <w:t>”,</w:t>
      </w:r>
    </w:p>
    <w:p w:rsidR="00F140F5" w:rsidRDefault="00F140F5" w:rsidP="00F140F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p a k e i č i u </w:t>
      </w:r>
      <w:r w:rsidR="00FE5601">
        <w:rPr>
          <w:rFonts w:ascii="Times New Roman" w:hAnsi="Times New Roman"/>
          <w:color w:val="000000"/>
        </w:rPr>
        <w:t xml:space="preserve"> rajono savivaldy</w:t>
      </w:r>
      <w:r w:rsidR="00230C03">
        <w:rPr>
          <w:rFonts w:ascii="Times New Roman" w:hAnsi="Times New Roman"/>
          <w:color w:val="000000"/>
        </w:rPr>
        <w:t xml:space="preserve">bės administracijos </w:t>
      </w:r>
      <w:r>
        <w:rPr>
          <w:rFonts w:ascii="Times New Roman" w:hAnsi="Times New Roman"/>
          <w:color w:val="000000"/>
        </w:rPr>
        <w:t>direktoriaus 2019 m. spalio 25 d. įsakymą Nr. AT-836 „Dėl Lekėčių seniūnijos seniūnaičių rinkimų grafiko patvirtinimo“ eilutėje „Mikytų seniūnaitija“ vietoje skaičiaus „17.00“ įrašau skaičių „15.00“</w:t>
      </w:r>
    </w:p>
    <w:p w:rsidR="00FE5601" w:rsidRDefault="00FE5601" w:rsidP="00F140F5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color w:val="000000"/>
        </w:rPr>
      </w:pPr>
    </w:p>
    <w:p w:rsidR="00CD4776" w:rsidRPr="00852E07" w:rsidRDefault="00CD4776" w:rsidP="0084369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color w:val="000000"/>
        </w:rPr>
      </w:pPr>
    </w:p>
    <w:p w:rsidR="00FE5601" w:rsidRDefault="00FE5601" w:rsidP="007A0E72">
      <w:pPr>
        <w:jc w:val="both"/>
        <w:rPr>
          <w:rFonts w:ascii="Times New Roman" w:hAnsi="Times New Roman"/>
          <w:color w:val="00000A"/>
        </w:rPr>
      </w:pPr>
    </w:p>
    <w:p w:rsidR="00FE5601" w:rsidRDefault="00FE5601" w:rsidP="007A0E72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</w:rPr>
        <w:t xml:space="preserve">Administracijos direktorius                                                  </w:t>
      </w:r>
      <w:r w:rsidR="007A0E72">
        <w:rPr>
          <w:rFonts w:ascii="Times New Roman" w:hAnsi="Times New Roman"/>
        </w:rPr>
        <w:t xml:space="preserve">                      </w:t>
      </w:r>
      <w:r>
        <w:rPr>
          <w:rFonts w:ascii="Times New Roman" w:hAnsi="Times New Roman"/>
        </w:rPr>
        <w:t xml:space="preserve"> Dainius Grincevičius</w:t>
      </w:r>
    </w:p>
    <w:p w:rsidR="007A0E72" w:rsidRDefault="007A0E72" w:rsidP="007A0E72">
      <w:pPr>
        <w:jc w:val="both"/>
        <w:rPr>
          <w:rFonts w:ascii="Times New Roman" w:hAnsi="Times New Roman"/>
        </w:rPr>
      </w:pPr>
    </w:p>
    <w:p w:rsidR="007A0E72" w:rsidRDefault="007A0E72" w:rsidP="007A0E72">
      <w:pPr>
        <w:jc w:val="both"/>
        <w:rPr>
          <w:rFonts w:ascii="Times New Roman" w:hAnsi="Times New Roman"/>
        </w:rPr>
      </w:pPr>
    </w:p>
    <w:p w:rsidR="007A0E72" w:rsidRDefault="007A0E72" w:rsidP="007A0E72">
      <w:pPr>
        <w:jc w:val="both"/>
        <w:rPr>
          <w:rFonts w:ascii="Times New Roman" w:hAnsi="Times New Roman"/>
        </w:rPr>
      </w:pPr>
    </w:p>
    <w:p w:rsidR="007A0E72" w:rsidRDefault="007A0E72" w:rsidP="007A0E72">
      <w:pPr>
        <w:jc w:val="both"/>
        <w:rPr>
          <w:rFonts w:ascii="Times New Roman" w:hAnsi="Times New Roman"/>
        </w:rPr>
      </w:pPr>
    </w:p>
    <w:p w:rsidR="00FE5601" w:rsidRDefault="00FE5601" w:rsidP="007A0E7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</w:t>
      </w:r>
    </w:p>
    <w:p w:rsidR="00FE5601" w:rsidRDefault="00FE5601" w:rsidP="007A0E7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FE5601" w:rsidRDefault="00FE5601" w:rsidP="007A0E7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Teisės, personalo ir civilinės metrikacijos</w:t>
      </w:r>
      <w:r w:rsidR="007A0E7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skyriaus vedėja </w:t>
      </w:r>
    </w:p>
    <w:p w:rsidR="00FE5601" w:rsidRDefault="00FE5601" w:rsidP="007A0E72">
      <w:pPr>
        <w:jc w:val="both"/>
        <w:rPr>
          <w:rFonts w:ascii="Times New Roman" w:hAnsi="Times New Roman"/>
        </w:rPr>
      </w:pPr>
    </w:p>
    <w:p w:rsidR="00FE5601" w:rsidRDefault="00FE5601" w:rsidP="007A0E7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Jūratė Šneideraitienė</w:t>
      </w:r>
    </w:p>
    <w:p w:rsidR="001D38EF" w:rsidRPr="007A0E72" w:rsidRDefault="00F140F5" w:rsidP="007A0E72">
      <w:pPr>
        <w:tabs>
          <w:tab w:val="left" w:pos="2445"/>
        </w:tabs>
        <w:jc w:val="both"/>
      </w:pPr>
      <w:r>
        <w:rPr>
          <w:rFonts w:ascii="Times New Roman" w:hAnsi="Times New Roman"/>
          <w:szCs w:val="24"/>
        </w:rPr>
        <w:t>2019-11-06</w:t>
      </w:r>
    </w:p>
    <w:sectPr w:rsidR="001D38EF" w:rsidRPr="007A0E72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0F69" w:rsidRDefault="00140F69">
      <w:r>
        <w:separator/>
      </w:r>
    </w:p>
  </w:endnote>
  <w:endnote w:type="continuationSeparator" w:id="0">
    <w:p w:rsidR="00140F69" w:rsidRDefault="00140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0F69" w:rsidRDefault="00140F69">
      <w:r>
        <w:separator/>
      </w:r>
    </w:p>
  </w:footnote>
  <w:footnote w:type="continuationSeparator" w:id="0">
    <w:p w:rsidR="00140F69" w:rsidRDefault="00140F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EF"/>
    <w:rsid w:val="00074709"/>
    <w:rsid w:val="0009005B"/>
    <w:rsid w:val="000D1CEE"/>
    <w:rsid w:val="0010074D"/>
    <w:rsid w:val="00117499"/>
    <w:rsid w:val="00140F69"/>
    <w:rsid w:val="001867EC"/>
    <w:rsid w:val="001D38EF"/>
    <w:rsid w:val="001D6122"/>
    <w:rsid w:val="001E7250"/>
    <w:rsid w:val="00230C03"/>
    <w:rsid w:val="002765E4"/>
    <w:rsid w:val="0028720A"/>
    <w:rsid w:val="0029016C"/>
    <w:rsid w:val="002A3BE0"/>
    <w:rsid w:val="002D3ABC"/>
    <w:rsid w:val="00313CF0"/>
    <w:rsid w:val="0033616B"/>
    <w:rsid w:val="00342E29"/>
    <w:rsid w:val="003A0C31"/>
    <w:rsid w:val="003E43DF"/>
    <w:rsid w:val="003E6FAF"/>
    <w:rsid w:val="003F491F"/>
    <w:rsid w:val="00433F88"/>
    <w:rsid w:val="00434111"/>
    <w:rsid w:val="00435ADB"/>
    <w:rsid w:val="00452ECE"/>
    <w:rsid w:val="005128E0"/>
    <w:rsid w:val="00521D86"/>
    <w:rsid w:val="00540E1D"/>
    <w:rsid w:val="00583E25"/>
    <w:rsid w:val="005D07EC"/>
    <w:rsid w:val="00610881"/>
    <w:rsid w:val="006F0B0B"/>
    <w:rsid w:val="0070001E"/>
    <w:rsid w:val="00722F29"/>
    <w:rsid w:val="007A0E72"/>
    <w:rsid w:val="007E522E"/>
    <w:rsid w:val="00831F24"/>
    <w:rsid w:val="00843692"/>
    <w:rsid w:val="00852E07"/>
    <w:rsid w:val="008B643E"/>
    <w:rsid w:val="008C1B78"/>
    <w:rsid w:val="008F4809"/>
    <w:rsid w:val="0098205C"/>
    <w:rsid w:val="009C4EAB"/>
    <w:rsid w:val="009F065C"/>
    <w:rsid w:val="00A24754"/>
    <w:rsid w:val="00A37F7A"/>
    <w:rsid w:val="00A61761"/>
    <w:rsid w:val="00AE7378"/>
    <w:rsid w:val="00B67245"/>
    <w:rsid w:val="00B75F85"/>
    <w:rsid w:val="00BE1E33"/>
    <w:rsid w:val="00BE4C6A"/>
    <w:rsid w:val="00BE6D25"/>
    <w:rsid w:val="00C2225A"/>
    <w:rsid w:val="00C77B95"/>
    <w:rsid w:val="00C838D9"/>
    <w:rsid w:val="00C84A75"/>
    <w:rsid w:val="00C921BD"/>
    <w:rsid w:val="00CA67DC"/>
    <w:rsid w:val="00CA6ECE"/>
    <w:rsid w:val="00CB0741"/>
    <w:rsid w:val="00CB52C6"/>
    <w:rsid w:val="00CD4776"/>
    <w:rsid w:val="00CE1292"/>
    <w:rsid w:val="00D33B1E"/>
    <w:rsid w:val="00D37B2C"/>
    <w:rsid w:val="00D466E7"/>
    <w:rsid w:val="00D91433"/>
    <w:rsid w:val="00DD47CE"/>
    <w:rsid w:val="00E12995"/>
    <w:rsid w:val="00E67DDA"/>
    <w:rsid w:val="00E918BB"/>
    <w:rsid w:val="00ED113F"/>
    <w:rsid w:val="00EE2CE3"/>
    <w:rsid w:val="00F01EF6"/>
    <w:rsid w:val="00F140F5"/>
    <w:rsid w:val="00F42F72"/>
    <w:rsid w:val="00FE5601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01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1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01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1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11</TotalTime>
  <Pages>1</Pages>
  <Words>714</Words>
  <Characters>408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1120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Jurates</cp:lastModifiedBy>
  <cp:revision>4</cp:revision>
  <cp:lastPrinted>2019-10-22T08:51:00Z</cp:lastPrinted>
  <dcterms:created xsi:type="dcterms:W3CDTF">2019-11-07T13:21:00Z</dcterms:created>
  <dcterms:modified xsi:type="dcterms:W3CDTF">2019-11-07T14:30:00Z</dcterms:modified>
</cp:coreProperties>
</file>